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B06" w:rsidRPr="00115EA8" w:rsidRDefault="00087A80" w:rsidP="007922E7">
      <w:pPr>
        <w:spacing w:after="0"/>
        <w:ind w:left="360"/>
        <w:jc w:val="center"/>
        <w:rPr>
          <w:rFonts w:ascii="Arial Nova Cond" w:hAnsi="Arial Nova Cond" w:cstheme="minorHAnsi"/>
          <w:b/>
          <w:sz w:val="28"/>
          <w:szCs w:val="28"/>
        </w:rPr>
      </w:pPr>
      <w:r w:rsidRPr="00115EA8">
        <w:rPr>
          <w:rFonts w:ascii="Arial Nova Cond" w:hAnsi="Arial Nova Cond" w:cstheme="minorHAnsi"/>
          <w:b/>
          <w:sz w:val="28"/>
          <w:szCs w:val="28"/>
        </w:rPr>
        <w:t xml:space="preserve">Parish Council </w:t>
      </w:r>
      <w:r w:rsidR="0084234A" w:rsidRPr="00115EA8">
        <w:rPr>
          <w:rFonts w:ascii="Arial Nova Cond" w:hAnsi="Arial Nova Cond" w:cstheme="minorHAnsi"/>
          <w:b/>
          <w:sz w:val="28"/>
          <w:szCs w:val="28"/>
        </w:rPr>
        <w:t>Meeting</w:t>
      </w:r>
      <w:r w:rsidR="00590661" w:rsidRPr="00115EA8">
        <w:rPr>
          <w:rFonts w:ascii="Arial Nova Cond" w:hAnsi="Arial Nova Cond" w:cstheme="minorHAnsi"/>
          <w:b/>
          <w:sz w:val="28"/>
          <w:szCs w:val="28"/>
        </w:rPr>
        <w:t xml:space="preserve"> minutes</w:t>
      </w:r>
    </w:p>
    <w:p w:rsidR="00775C8F" w:rsidRPr="001D2157" w:rsidRDefault="00C309CA" w:rsidP="00087A80">
      <w:pPr>
        <w:spacing w:after="0"/>
        <w:jc w:val="center"/>
        <w:rPr>
          <w:rFonts w:asciiTheme="minorHAnsi" w:hAnsiTheme="minorHAnsi" w:cstheme="minorHAnsi"/>
          <w:sz w:val="22"/>
          <w:szCs w:val="22"/>
        </w:rPr>
      </w:pPr>
      <w:r w:rsidRPr="001D2157">
        <w:rPr>
          <w:rFonts w:asciiTheme="minorHAnsi" w:hAnsiTheme="minorHAnsi" w:cstheme="minorHAnsi"/>
          <w:sz w:val="22"/>
          <w:szCs w:val="22"/>
        </w:rPr>
        <w:t xml:space="preserve">For </w:t>
      </w:r>
      <w:r w:rsidR="005F7A52">
        <w:rPr>
          <w:rFonts w:asciiTheme="minorHAnsi" w:hAnsiTheme="minorHAnsi" w:cstheme="minorHAnsi"/>
          <w:sz w:val="22"/>
          <w:szCs w:val="22"/>
        </w:rPr>
        <w:t>1</w:t>
      </w:r>
      <w:r w:rsidR="00F93958">
        <w:rPr>
          <w:rFonts w:asciiTheme="minorHAnsi" w:hAnsiTheme="minorHAnsi" w:cstheme="minorHAnsi"/>
          <w:sz w:val="22"/>
          <w:szCs w:val="22"/>
        </w:rPr>
        <w:t>1</w:t>
      </w:r>
      <w:r w:rsidR="00DD3497" w:rsidRPr="00DD3497">
        <w:rPr>
          <w:rFonts w:asciiTheme="minorHAnsi" w:hAnsiTheme="minorHAnsi" w:cstheme="minorHAnsi"/>
          <w:sz w:val="22"/>
          <w:szCs w:val="22"/>
          <w:vertAlign w:val="superscript"/>
        </w:rPr>
        <w:t>th</w:t>
      </w:r>
      <w:r w:rsidR="00DD3497">
        <w:rPr>
          <w:rFonts w:asciiTheme="minorHAnsi" w:hAnsiTheme="minorHAnsi" w:cstheme="minorHAnsi"/>
          <w:sz w:val="22"/>
          <w:szCs w:val="22"/>
        </w:rPr>
        <w:t xml:space="preserve"> </w:t>
      </w:r>
      <w:r w:rsidR="00F93958">
        <w:rPr>
          <w:rFonts w:asciiTheme="minorHAnsi" w:hAnsiTheme="minorHAnsi" w:cstheme="minorHAnsi"/>
          <w:sz w:val="22"/>
          <w:szCs w:val="22"/>
        </w:rPr>
        <w:t>Novem</w:t>
      </w:r>
      <w:r w:rsidR="0008104F">
        <w:rPr>
          <w:rFonts w:asciiTheme="minorHAnsi" w:hAnsiTheme="minorHAnsi" w:cstheme="minorHAnsi"/>
          <w:sz w:val="22"/>
          <w:szCs w:val="22"/>
        </w:rPr>
        <w:t xml:space="preserve">ber </w:t>
      </w:r>
      <w:r w:rsidR="00D46CEF" w:rsidRPr="001D2157">
        <w:rPr>
          <w:rFonts w:asciiTheme="minorHAnsi" w:hAnsiTheme="minorHAnsi" w:cstheme="minorHAnsi"/>
          <w:sz w:val="22"/>
          <w:szCs w:val="22"/>
        </w:rPr>
        <w:t>202</w:t>
      </w:r>
      <w:r w:rsidR="00C90FC3">
        <w:rPr>
          <w:rFonts w:asciiTheme="minorHAnsi" w:hAnsiTheme="minorHAnsi" w:cstheme="minorHAnsi"/>
          <w:sz w:val="22"/>
          <w:szCs w:val="22"/>
        </w:rPr>
        <w:t>4</w:t>
      </w:r>
      <w:r w:rsidR="00461C7C" w:rsidRPr="001D2157">
        <w:rPr>
          <w:rFonts w:asciiTheme="minorHAnsi" w:hAnsiTheme="minorHAnsi" w:cstheme="minorHAnsi"/>
          <w:sz w:val="22"/>
          <w:szCs w:val="22"/>
        </w:rPr>
        <w:t xml:space="preserve">, </w:t>
      </w:r>
    </w:p>
    <w:p w:rsidR="003B5523" w:rsidRPr="001D2157" w:rsidRDefault="003C7E24" w:rsidP="00087A80">
      <w:pPr>
        <w:spacing w:after="0"/>
        <w:jc w:val="center"/>
        <w:rPr>
          <w:rFonts w:asciiTheme="minorHAnsi" w:hAnsiTheme="minorHAnsi" w:cstheme="minorHAnsi"/>
          <w:sz w:val="22"/>
          <w:szCs w:val="22"/>
        </w:rPr>
      </w:pPr>
      <w:r w:rsidRPr="001D2157">
        <w:rPr>
          <w:rFonts w:asciiTheme="minorHAnsi" w:hAnsiTheme="minorHAnsi" w:cstheme="minorHAnsi"/>
          <w:sz w:val="22"/>
          <w:szCs w:val="22"/>
        </w:rPr>
        <w:t>7.00</w:t>
      </w:r>
      <w:r w:rsidR="00461C7C" w:rsidRPr="001D2157">
        <w:rPr>
          <w:rFonts w:asciiTheme="minorHAnsi" w:hAnsiTheme="minorHAnsi" w:cstheme="minorHAnsi"/>
          <w:sz w:val="22"/>
          <w:szCs w:val="22"/>
        </w:rPr>
        <w:t>pm</w:t>
      </w:r>
      <w:r w:rsidR="00775C8F" w:rsidRPr="001D2157">
        <w:rPr>
          <w:rFonts w:asciiTheme="minorHAnsi" w:hAnsiTheme="minorHAnsi" w:cstheme="minorHAnsi"/>
          <w:sz w:val="22"/>
          <w:szCs w:val="22"/>
        </w:rPr>
        <w:t xml:space="preserve">, </w:t>
      </w:r>
      <w:r w:rsidR="0008104F">
        <w:rPr>
          <w:rFonts w:asciiTheme="minorHAnsi" w:hAnsiTheme="minorHAnsi" w:cstheme="minorHAnsi"/>
          <w:sz w:val="22"/>
          <w:szCs w:val="22"/>
        </w:rPr>
        <w:t>Dickleburgh &amp;</w:t>
      </w:r>
      <w:r w:rsidR="00DD3497">
        <w:rPr>
          <w:rFonts w:asciiTheme="minorHAnsi" w:hAnsiTheme="minorHAnsi" w:cstheme="minorHAnsi"/>
          <w:sz w:val="22"/>
          <w:szCs w:val="22"/>
        </w:rPr>
        <w:t xml:space="preserve"> </w:t>
      </w:r>
      <w:r w:rsidR="005618FD" w:rsidRPr="001D2157">
        <w:rPr>
          <w:rFonts w:asciiTheme="minorHAnsi" w:hAnsiTheme="minorHAnsi" w:cstheme="minorHAnsi"/>
          <w:sz w:val="22"/>
          <w:szCs w:val="22"/>
        </w:rPr>
        <w:t>Rushall</w:t>
      </w:r>
      <w:r w:rsidR="0008104F">
        <w:rPr>
          <w:rFonts w:asciiTheme="minorHAnsi" w:hAnsiTheme="minorHAnsi" w:cstheme="minorHAnsi"/>
          <w:sz w:val="22"/>
          <w:szCs w:val="22"/>
        </w:rPr>
        <w:t xml:space="preserve"> Village Centre</w:t>
      </w:r>
      <w:r w:rsidR="00F96CD5">
        <w:rPr>
          <w:rFonts w:asciiTheme="minorHAnsi" w:hAnsiTheme="minorHAnsi" w:cstheme="minorHAnsi"/>
          <w:sz w:val="22"/>
          <w:szCs w:val="22"/>
        </w:rPr>
        <w:t xml:space="preserve"> </w:t>
      </w:r>
      <w:r w:rsidR="005618FD" w:rsidRPr="001D2157">
        <w:rPr>
          <w:rFonts w:asciiTheme="minorHAnsi" w:hAnsiTheme="minorHAnsi" w:cstheme="minorHAnsi"/>
          <w:sz w:val="22"/>
          <w:szCs w:val="22"/>
        </w:rPr>
        <w:t xml:space="preserve"> </w:t>
      </w:r>
    </w:p>
    <w:p w:rsidR="00087A80" w:rsidRPr="001D2157" w:rsidRDefault="00087A80" w:rsidP="00087A80">
      <w:pPr>
        <w:spacing w:after="0"/>
        <w:jc w:val="center"/>
        <w:rPr>
          <w:rFonts w:asciiTheme="minorHAnsi" w:hAnsiTheme="minorHAnsi" w:cstheme="minorHAnsi"/>
          <w:sz w:val="22"/>
          <w:szCs w:val="22"/>
        </w:rPr>
      </w:pPr>
    </w:p>
    <w:p w:rsidR="00F73783" w:rsidRPr="001D2157" w:rsidRDefault="006241B6" w:rsidP="00C33B5C">
      <w:pPr>
        <w:spacing w:after="0" w:line="240" w:lineRule="auto"/>
        <w:ind w:left="426" w:right="260" w:hanging="142"/>
        <w:jc w:val="left"/>
        <w:rPr>
          <w:rFonts w:asciiTheme="minorHAnsi" w:hAnsiTheme="minorHAnsi" w:cstheme="minorHAnsi"/>
          <w:sz w:val="22"/>
          <w:szCs w:val="22"/>
        </w:rPr>
      </w:pPr>
      <w:r w:rsidRPr="002A7A8C">
        <w:rPr>
          <w:rStyle w:val="Heading1Char"/>
          <w:rFonts w:ascii="Arial Nova Cond" w:hAnsi="Arial Nova Cond" w:cstheme="minorHAnsi"/>
          <w:b/>
          <w:sz w:val="24"/>
          <w:szCs w:val="24"/>
        </w:rPr>
        <w:t>Present</w:t>
      </w:r>
      <w:r w:rsidR="000A4B2E" w:rsidRPr="002A7A8C">
        <w:rPr>
          <w:rStyle w:val="Heading1Char"/>
          <w:rFonts w:ascii="Arial Nova Cond" w:hAnsi="Arial Nova Cond" w:cstheme="minorHAnsi"/>
          <w:b/>
          <w:sz w:val="24"/>
          <w:szCs w:val="24"/>
        </w:rPr>
        <w:t>:</w:t>
      </w:r>
      <w:r w:rsidR="000A4B2E" w:rsidRPr="001D2157">
        <w:rPr>
          <w:rFonts w:asciiTheme="minorHAnsi" w:hAnsiTheme="minorHAnsi" w:cstheme="minorHAnsi"/>
          <w:sz w:val="22"/>
          <w:szCs w:val="22"/>
        </w:rPr>
        <w:t xml:space="preserve">  </w:t>
      </w:r>
      <w:r w:rsidR="006327D0" w:rsidRPr="001D2157">
        <w:rPr>
          <w:rFonts w:asciiTheme="minorHAnsi" w:hAnsiTheme="minorHAnsi" w:cstheme="minorHAnsi"/>
          <w:sz w:val="22"/>
          <w:szCs w:val="22"/>
        </w:rPr>
        <w:t>Cllrs</w:t>
      </w:r>
      <w:r w:rsidR="001C7930" w:rsidRPr="001D2157">
        <w:rPr>
          <w:rFonts w:asciiTheme="minorHAnsi" w:hAnsiTheme="minorHAnsi" w:cstheme="minorHAnsi"/>
          <w:sz w:val="22"/>
          <w:szCs w:val="22"/>
        </w:rPr>
        <w:t xml:space="preserve">. </w:t>
      </w:r>
      <w:r w:rsidR="00FB691C">
        <w:rPr>
          <w:rFonts w:asciiTheme="minorHAnsi" w:hAnsiTheme="minorHAnsi" w:cstheme="minorHAnsi"/>
          <w:sz w:val="22"/>
          <w:szCs w:val="22"/>
        </w:rPr>
        <w:t xml:space="preserve">Andrew Goodman (Chair), </w:t>
      </w:r>
      <w:r w:rsidR="008507F5">
        <w:rPr>
          <w:rFonts w:asciiTheme="minorHAnsi" w:hAnsiTheme="minorHAnsi" w:cstheme="minorHAnsi"/>
          <w:sz w:val="22"/>
          <w:szCs w:val="22"/>
        </w:rPr>
        <w:t xml:space="preserve">Steve Adlam, </w:t>
      </w:r>
      <w:r w:rsidR="00F47B43">
        <w:rPr>
          <w:rFonts w:asciiTheme="minorHAnsi" w:hAnsiTheme="minorHAnsi" w:cstheme="minorHAnsi"/>
          <w:sz w:val="22"/>
          <w:szCs w:val="22"/>
        </w:rPr>
        <w:t>David Ley</w:t>
      </w:r>
      <w:r w:rsidR="005A3669">
        <w:rPr>
          <w:rFonts w:asciiTheme="minorHAnsi" w:hAnsiTheme="minorHAnsi" w:cstheme="minorHAnsi"/>
          <w:sz w:val="22"/>
          <w:szCs w:val="22"/>
        </w:rPr>
        <w:t>s</w:t>
      </w:r>
      <w:r w:rsidR="00F47B43">
        <w:rPr>
          <w:rFonts w:asciiTheme="minorHAnsi" w:hAnsiTheme="minorHAnsi" w:cstheme="minorHAnsi"/>
          <w:sz w:val="22"/>
          <w:szCs w:val="22"/>
        </w:rPr>
        <w:t>erman</w:t>
      </w:r>
      <w:r w:rsidR="00FB691C">
        <w:rPr>
          <w:rFonts w:asciiTheme="minorHAnsi" w:hAnsiTheme="minorHAnsi" w:cstheme="minorHAnsi"/>
          <w:sz w:val="22"/>
          <w:szCs w:val="22"/>
        </w:rPr>
        <w:t>,</w:t>
      </w:r>
      <w:r w:rsidR="000864E5" w:rsidRPr="001D2157">
        <w:rPr>
          <w:rFonts w:asciiTheme="minorHAnsi" w:hAnsiTheme="minorHAnsi" w:cstheme="minorHAnsi"/>
          <w:sz w:val="22"/>
          <w:szCs w:val="22"/>
        </w:rPr>
        <w:t xml:space="preserve"> </w:t>
      </w:r>
      <w:r w:rsidR="00882ACE">
        <w:rPr>
          <w:rFonts w:asciiTheme="minorHAnsi" w:hAnsiTheme="minorHAnsi" w:cstheme="minorHAnsi"/>
          <w:sz w:val="22"/>
          <w:szCs w:val="22"/>
        </w:rPr>
        <w:t>Jim Kerr,</w:t>
      </w:r>
      <w:r w:rsidR="00705A44" w:rsidRPr="001D2157">
        <w:rPr>
          <w:rFonts w:asciiTheme="minorHAnsi" w:hAnsiTheme="minorHAnsi" w:cstheme="minorHAnsi"/>
          <w:sz w:val="22"/>
          <w:szCs w:val="22"/>
        </w:rPr>
        <w:t xml:space="preserve"> </w:t>
      </w:r>
      <w:r w:rsidR="00BC2817">
        <w:rPr>
          <w:rFonts w:asciiTheme="minorHAnsi" w:hAnsiTheme="minorHAnsi" w:cstheme="minorHAnsi"/>
          <w:sz w:val="22"/>
          <w:szCs w:val="22"/>
        </w:rPr>
        <w:t xml:space="preserve">Robert Theobald </w:t>
      </w:r>
      <w:r w:rsidR="00922C45">
        <w:rPr>
          <w:rFonts w:asciiTheme="minorHAnsi" w:hAnsiTheme="minorHAnsi" w:cstheme="minorHAnsi"/>
          <w:sz w:val="22"/>
          <w:szCs w:val="22"/>
        </w:rPr>
        <w:t xml:space="preserve"> </w:t>
      </w:r>
      <w:r w:rsidR="00EA140A" w:rsidRPr="001D2157">
        <w:rPr>
          <w:rFonts w:asciiTheme="minorHAnsi" w:hAnsiTheme="minorHAnsi" w:cstheme="minorHAnsi"/>
          <w:sz w:val="22"/>
          <w:szCs w:val="22"/>
        </w:rPr>
        <w:t xml:space="preserve"> </w:t>
      </w:r>
      <w:r w:rsidR="004E134B" w:rsidRPr="00A759CE">
        <w:rPr>
          <w:rFonts w:asciiTheme="minorHAnsi" w:hAnsiTheme="minorHAnsi" w:cstheme="minorHAnsi"/>
          <w:sz w:val="22"/>
          <w:szCs w:val="22"/>
        </w:rPr>
        <w:t xml:space="preserve"> </w:t>
      </w:r>
      <w:r w:rsidR="00DE67C9" w:rsidRPr="00A759CE">
        <w:rPr>
          <w:rFonts w:asciiTheme="minorHAnsi" w:hAnsiTheme="minorHAnsi" w:cstheme="minorHAnsi"/>
          <w:sz w:val="22"/>
          <w:szCs w:val="22"/>
        </w:rPr>
        <w:t xml:space="preserve"> </w:t>
      </w:r>
    </w:p>
    <w:p w:rsidR="004A5490" w:rsidRPr="001D2157" w:rsidRDefault="004A5490" w:rsidP="004C279E">
      <w:pPr>
        <w:spacing w:after="0"/>
        <w:ind w:left="426" w:right="260" w:hanging="142"/>
        <w:jc w:val="left"/>
        <w:rPr>
          <w:rFonts w:asciiTheme="minorHAnsi" w:hAnsiTheme="minorHAnsi" w:cstheme="minorHAnsi"/>
          <w:sz w:val="22"/>
          <w:szCs w:val="22"/>
        </w:rPr>
      </w:pPr>
    </w:p>
    <w:p w:rsidR="000B1F20" w:rsidRPr="001D2157" w:rsidRDefault="000A4B2E" w:rsidP="00C33B5C">
      <w:pPr>
        <w:spacing w:after="0" w:line="240" w:lineRule="auto"/>
        <w:ind w:left="284" w:right="260"/>
        <w:jc w:val="left"/>
        <w:rPr>
          <w:rFonts w:asciiTheme="minorHAnsi" w:hAnsiTheme="minorHAnsi" w:cstheme="minorHAnsi"/>
          <w:sz w:val="22"/>
          <w:szCs w:val="22"/>
        </w:rPr>
      </w:pPr>
      <w:r w:rsidRPr="002A7A8C">
        <w:rPr>
          <w:rStyle w:val="Heading1Char"/>
          <w:rFonts w:ascii="Arial Nova Cond" w:hAnsi="Arial Nova Cond" w:cstheme="minorHAnsi"/>
          <w:b/>
          <w:sz w:val="24"/>
          <w:szCs w:val="24"/>
        </w:rPr>
        <w:t>In Attendance</w:t>
      </w:r>
      <w:r w:rsidRPr="002A7A8C">
        <w:rPr>
          <w:rFonts w:ascii="Arial Nova Cond" w:hAnsi="Arial Nova Cond" w:cstheme="minorHAnsi"/>
          <w:b/>
          <w:sz w:val="24"/>
          <w:szCs w:val="24"/>
        </w:rPr>
        <w:t>:</w:t>
      </w:r>
      <w:r w:rsidRPr="001D2157">
        <w:rPr>
          <w:rFonts w:asciiTheme="minorHAnsi" w:hAnsiTheme="minorHAnsi" w:cstheme="minorHAnsi"/>
          <w:sz w:val="22"/>
          <w:szCs w:val="22"/>
        </w:rPr>
        <w:t xml:space="preserve"> </w:t>
      </w:r>
      <w:r w:rsidR="000B1F20" w:rsidRPr="001D2157">
        <w:rPr>
          <w:rFonts w:asciiTheme="minorHAnsi" w:hAnsiTheme="minorHAnsi" w:cstheme="minorHAnsi"/>
          <w:sz w:val="22"/>
          <w:szCs w:val="22"/>
        </w:rPr>
        <w:t>Ann Baker (Clerk)</w:t>
      </w:r>
      <w:r w:rsidR="00A02EBD">
        <w:rPr>
          <w:rFonts w:asciiTheme="minorHAnsi" w:hAnsiTheme="minorHAnsi" w:cstheme="minorHAnsi"/>
          <w:sz w:val="22"/>
          <w:szCs w:val="22"/>
        </w:rPr>
        <w:t>, Matt Hill (RFO)</w:t>
      </w:r>
    </w:p>
    <w:p w:rsidR="00D9676B" w:rsidRPr="001D2157" w:rsidRDefault="000B1F20" w:rsidP="004C279E">
      <w:pPr>
        <w:spacing w:after="0"/>
        <w:ind w:left="284" w:right="260"/>
        <w:jc w:val="left"/>
        <w:rPr>
          <w:rFonts w:asciiTheme="minorHAnsi" w:hAnsiTheme="minorHAnsi" w:cstheme="minorHAnsi"/>
          <w:sz w:val="22"/>
          <w:szCs w:val="22"/>
        </w:rPr>
      </w:pPr>
      <w:r w:rsidRPr="001D2157">
        <w:rPr>
          <w:rStyle w:val="Heading1Char"/>
          <w:rFonts w:asciiTheme="minorHAnsi" w:hAnsiTheme="minorHAnsi" w:cstheme="minorHAnsi"/>
          <w:b/>
          <w:sz w:val="22"/>
          <w:szCs w:val="22"/>
        </w:rPr>
        <w:t xml:space="preserve">            </w:t>
      </w:r>
      <w:r w:rsidR="00534705" w:rsidRPr="001D2157">
        <w:rPr>
          <w:rStyle w:val="Heading1Char"/>
          <w:rFonts w:asciiTheme="minorHAnsi" w:hAnsiTheme="minorHAnsi" w:cstheme="minorHAnsi"/>
          <w:b/>
          <w:sz w:val="22"/>
          <w:szCs w:val="22"/>
        </w:rPr>
        <w:t xml:space="preserve">                   </w:t>
      </w:r>
    </w:p>
    <w:p w:rsidR="008F4BD0" w:rsidRDefault="004C279E" w:rsidP="00DF4ED1">
      <w:pPr>
        <w:spacing w:after="0"/>
        <w:ind w:left="284" w:hanging="284"/>
        <w:jc w:val="left"/>
        <w:rPr>
          <w:rFonts w:asciiTheme="minorHAnsi" w:hAnsiTheme="minorHAnsi" w:cstheme="minorHAnsi"/>
          <w:sz w:val="22"/>
          <w:szCs w:val="22"/>
        </w:rPr>
      </w:pPr>
      <w:r w:rsidRPr="001D2157">
        <w:rPr>
          <w:rStyle w:val="Heading1Char"/>
          <w:rFonts w:asciiTheme="minorHAnsi" w:hAnsiTheme="minorHAnsi" w:cstheme="minorHAnsi"/>
          <w:b/>
          <w:sz w:val="22"/>
          <w:szCs w:val="22"/>
        </w:rPr>
        <w:t xml:space="preserve">     </w:t>
      </w:r>
      <w:r w:rsidR="00BA69A1" w:rsidRPr="002A7A8C">
        <w:rPr>
          <w:rStyle w:val="Heading1Char"/>
          <w:rFonts w:ascii="Arial Nova Cond" w:hAnsi="Arial Nova Cond" w:cstheme="minorHAnsi"/>
          <w:sz w:val="24"/>
          <w:szCs w:val="24"/>
        </w:rPr>
        <w:t xml:space="preserve">    </w:t>
      </w:r>
      <w:r w:rsidR="007459A3">
        <w:rPr>
          <w:rStyle w:val="Heading1Char"/>
          <w:rFonts w:ascii="Arial Nova Cond" w:hAnsi="Arial Nova Cond" w:cstheme="minorHAnsi"/>
          <w:sz w:val="24"/>
          <w:szCs w:val="24"/>
        </w:rPr>
        <w:t xml:space="preserve"> </w:t>
      </w:r>
      <w:r w:rsidR="000A4B2E" w:rsidRPr="00BD524D">
        <w:rPr>
          <w:rStyle w:val="Heading1Char"/>
          <w:rFonts w:ascii="Arial Nova Cond" w:hAnsi="Arial Nova Cond" w:cstheme="minorHAnsi"/>
          <w:b/>
          <w:sz w:val="24"/>
          <w:szCs w:val="24"/>
        </w:rPr>
        <w:t>Members of the Public</w:t>
      </w:r>
      <w:r w:rsidR="000A4B2E" w:rsidRPr="00BD524D">
        <w:rPr>
          <w:rFonts w:ascii="Arial Nova Cond" w:hAnsi="Arial Nova Cond" w:cstheme="minorHAnsi"/>
          <w:b/>
          <w:sz w:val="24"/>
          <w:szCs w:val="24"/>
        </w:rPr>
        <w:t>:</w:t>
      </w:r>
      <w:r w:rsidR="00567D5F">
        <w:rPr>
          <w:rFonts w:asciiTheme="minorHAnsi" w:hAnsiTheme="minorHAnsi" w:cstheme="minorHAnsi"/>
          <w:sz w:val="22"/>
          <w:szCs w:val="22"/>
        </w:rPr>
        <w:t xml:space="preserve"> </w:t>
      </w:r>
      <w:r w:rsidR="001307BC">
        <w:rPr>
          <w:rFonts w:asciiTheme="minorHAnsi" w:hAnsiTheme="minorHAnsi" w:cstheme="minorHAnsi"/>
          <w:sz w:val="22"/>
          <w:szCs w:val="22"/>
        </w:rPr>
        <w:t xml:space="preserve"> </w:t>
      </w:r>
      <w:r w:rsidR="003F26FB">
        <w:rPr>
          <w:rFonts w:asciiTheme="minorHAnsi" w:hAnsiTheme="minorHAnsi" w:cstheme="minorHAnsi"/>
          <w:sz w:val="22"/>
          <w:szCs w:val="22"/>
        </w:rPr>
        <w:t>resident</w:t>
      </w:r>
      <w:r w:rsidR="000A1410">
        <w:rPr>
          <w:rFonts w:asciiTheme="minorHAnsi" w:hAnsiTheme="minorHAnsi" w:cstheme="minorHAnsi"/>
          <w:sz w:val="22"/>
          <w:szCs w:val="22"/>
        </w:rPr>
        <w:t xml:space="preserve"> Lisa Buck</w:t>
      </w:r>
    </w:p>
    <w:p w:rsidR="00E21845" w:rsidRPr="00DD4698" w:rsidRDefault="00E21845" w:rsidP="001307BC">
      <w:pPr>
        <w:pStyle w:val="ListParagraph"/>
        <w:numPr>
          <w:ilvl w:val="0"/>
          <w:numId w:val="2"/>
        </w:numPr>
        <w:overflowPunct w:val="0"/>
        <w:autoSpaceDE w:val="0"/>
        <w:autoSpaceDN w:val="0"/>
        <w:adjustRightInd w:val="0"/>
        <w:spacing w:before="240" w:after="0" w:line="240" w:lineRule="auto"/>
        <w:ind w:left="851" w:hanging="567"/>
        <w:jc w:val="left"/>
        <w:textAlignment w:val="baseline"/>
        <w:rPr>
          <w:rFonts w:asciiTheme="minorHAnsi" w:hAnsiTheme="minorHAnsi" w:cstheme="minorHAnsi"/>
          <w:sz w:val="22"/>
          <w:szCs w:val="22"/>
        </w:rPr>
      </w:pPr>
      <w:r w:rsidRPr="00DD4698">
        <w:rPr>
          <w:rStyle w:val="Heading1Char"/>
          <w:rFonts w:ascii="Arial Nova Cond" w:hAnsi="Arial Nova Cond" w:cstheme="minorHAnsi"/>
          <w:b/>
          <w:sz w:val="24"/>
          <w:szCs w:val="24"/>
        </w:rPr>
        <w:t>Acceptance of Apologies</w:t>
      </w:r>
      <w:r w:rsidRPr="00DD4698">
        <w:rPr>
          <w:rFonts w:asciiTheme="minorHAnsi" w:hAnsiTheme="minorHAnsi" w:cstheme="minorHAnsi"/>
          <w:b/>
          <w:sz w:val="22"/>
          <w:szCs w:val="22"/>
        </w:rPr>
        <w:t xml:space="preserve">  - </w:t>
      </w:r>
      <w:r w:rsidRPr="00DD4698">
        <w:rPr>
          <w:rFonts w:asciiTheme="minorHAnsi" w:hAnsiTheme="minorHAnsi" w:cstheme="minorHAnsi"/>
          <w:sz w:val="22"/>
          <w:szCs w:val="22"/>
        </w:rPr>
        <w:t xml:space="preserve"> </w:t>
      </w:r>
      <w:r w:rsidR="000B66C0">
        <w:rPr>
          <w:rFonts w:asciiTheme="minorHAnsi" w:hAnsiTheme="minorHAnsi" w:cstheme="minorHAnsi"/>
          <w:sz w:val="22"/>
          <w:szCs w:val="22"/>
        </w:rPr>
        <w:t xml:space="preserve"> </w:t>
      </w:r>
      <w:r w:rsidR="001307BC">
        <w:rPr>
          <w:rFonts w:asciiTheme="minorHAnsi" w:hAnsiTheme="minorHAnsi" w:cstheme="minorHAnsi"/>
          <w:sz w:val="22"/>
          <w:szCs w:val="22"/>
        </w:rPr>
        <w:t xml:space="preserve">Cllr. P. Reekie, Co. Cllr. Dr. </w:t>
      </w:r>
      <w:r w:rsidR="008507F5">
        <w:rPr>
          <w:rFonts w:asciiTheme="minorHAnsi" w:hAnsiTheme="minorHAnsi" w:cstheme="minorHAnsi"/>
          <w:sz w:val="22"/>
          <w:szCs w:val="22"/>
        </w:rPr>
        <w:t xml:space="preserve">C. </w:t>
      </w:r>
      <w:r w:rsidR="001307BC">
        <w:rPr>
          <w:rFonts w:asciiTheme="minorHAnsi" w:hAnsiTheme="minorHAnsi" w:cstheme="minorHAnsi"/>
          <w:sz w:val="22"/>
          <w:szCs w:val="22"/>
        </w:rPr>
        <w:t>Rowett</w:t>
      </w:r>
      <w:r w:rsidR="004616D5" w:rsidRPr="00DD4698">
        <w:rPr>
          <w:rFonts w:asciiTheme="minorHAnsi" w:hAnsiTheme="minorHAnsi" w:cstheme="minorHAnsi"/>
          <w:sz w:val="22"/>
          <w:szCs w:val="22"/>
        </w:rPr>
        <w:t xml:space="preserve"> -  accepted</w:t>
      </w:r>
      <w:r w:rsidR="00FE5EB6" w:rsidRPr="00DD4698">
        <w:rPr>
          <w:rFonts w:asciiTheme="minorHAnsi" w:hAnsiTheme="minorHAnsi" w:cstheme="minorHAnsi"/>
          <w:sz w:val="22"/>
          <w:szCs w:val="22"/>
        </w:rPr>
        <w:t xml:space="preserve"> </w:t>
      </w:r>
      <w:r w:rsidRPr="00DD4698">
        <w:rPr>
          <w:rFonts w:asciiTheme="minorHAnsi" w:hAnsiTheme="minorHAnsi" w:cstheme="minorHAnsi"/>
          <w:sz w:val="22"/>
          <w:szCs w:val="22"/>
        </w:rPr>
        <w:t xml:space="preserve">            </w:t>
      </w:r>
    </w:p>
    <w:p w:rsidR="00E21845" w:rsidRPr="001D2157" w:rsidRDefault="00E21845" w:rsidP="00E21845">
      <w:pPr>
        <w:overflowPunct w:val="0"/>
        <w:autoSpaceDE w:val="0"/>
        <w:autoSpaceDN w:val="0"/>
        <w:adjustRightInd w:val="0"/>
        <w:spacing w:after="0" w:line="240" w:lineRule="auto"/>
        <w:ind w:left="567" w:hanging="283"/>
        <w:jc w:val="left"/>
        <w:textAlignment w:val="baseline"/>
        <w:rPr>
          <w:rFonts w:asciiTheme="minorHAnsi" w:hAnsiTheme="minorHAnsi" w:cstheme="minorHAnsi"/>
          <w:b/>
          <w:sz w:val="22"/>
          <w:szCs w:val="22"/>
        </w:rPr>
      </w:pPr>
      <w:r w:rsidRPr="001D2157">
        <w:rPr>
          <w:rFonts w:asciiTheme="minorHAnsi" w:hAnsiTheme="minorHAnsi" w:cstheme="minorHAnsi"/>
          <w:sz w:val="22"/>
          <w:szCs w:val="22"/>
        </w:rPr>
        <w:t xml:space="preserve">      </w:t>
      </w:r>
    </w:p>
    <w:p w:rsidR="00E21845" w:rsidRPr="00E21845" w:rsidRDefault="00E21845" w:rsidP="00295600">
      <w:pPr>
        <w:pStyle w:val="ListParagraph"/>
        <w:numPr>
          <w:ilvl w:val="0"/>
          <w:numId w:val="2"/>
        </w:numPr>
        <w:overflowPunct w:val="0"/>
        <w:autoSpaceDE w:val="0"/>
        <w:autoSpaceDN w:val="0"/>
        <w:adjustRightInd w:val="0"/>
        <w:spacing w:after="0" w:line="240" w:lineRule="auto"/>
        <w:ind w:left="851" w:hanging="567"/>
        <w:jc w:val="left"/>
        <w:textAlignment w:val="baseline"/>
        <w:rPr>
          <w:rFonts w:asciiTheme="minorHAnsi" w:hAnsiTheme="minorHAnsi" w:cstheme="minorHAnsi"/>
          <w:sz w:val="22"/>
          <w:szCs w:val="22"/>
        </w:rPr>
      </w:pPr>
      <w:r w:rsidRPr="00E21845">
        <w:rPr>
          <w:rStyle w:val="Heading1Char"/>
          <w:rFonts w:ascii="Arial Nova Cond" w:hAnsi="Arial Nova Cond" w:cstheme="minorHAnsi"/>
          <w:b/>
          <w:sz w:val="24"/>
          <w:szCs w:val="24"/>
        </w:rPr>
        <w:t>Declarations of pecuniary and other interests from members on any item to be discussed</w:t>
      </w:r>
      <w:r w:rsidRPr="00E21845">
        <w:rPr>
          <w:rFonts w:asciiTheme="minorHAnsi" w:hAnsiTheme="minorHAnsi" w:cstheme="minorHAnsi"/>
          <w:sz w:val="22"/>
          <w:szCs w:val="22"/>
        </w:rPr>
        <w:t xml:space="preserve"> </w:t>
      </w:r>
      <w:r w:rsidR="00146F6A">
        <w:rPr>
          <w:rFonts w:asciiTheme="minorHAnsi" w:hAnsiTheme="minorHAnsi" w:cstheme="minorHAnsi"/>
          <w:sz w:val="22"/>
          <w:szCs w:val="22"/>
        </w:rPr>
        <w:t xml:space="preserve">– </w:t>
      </w:r>
      <w:r w:rsidR="00A45C17">
        <w:rPr>
          <w:rFonts w:asciiTheme="minorHAnsi" w:hAnsiTheme="minorHAnsi" w:cstheme="minorHAnsi"/>
          <w:sz w:val="22"/>
          <w:szCs w:val="22"/>
        </w:rPr>
        <w:t xml:space="preserve"> </w:t>
      </w:r>
      <w:r w:rsidR="00E66D7E">
        <w:rPr>
          <w:rFonts w:asciiTheme="minorHAnsi" w:hAnsiTheme="minorHAnsi" w:cstheme="minorHAnsi"/>
          <w:sz w:val="22"/>
          <w:szCs w:val="22"/>
        </w:rPr>
        <w:t>RT 87d</w:t>
      </w:r>
    </w:p>
    <w:p w:rsidR="003F26FB" w:rsidRDefault="003F26FB" w:rsidP="003F26FB">
      <w:pPr>
        <w:overflowPunct w:val="0"/>
        <w:autoSpaceDE w:val="0"/>
        <w:autoSpaceDN w:val="0"/>
        <w:adjustRightInd w:val="0"/>
        <w:spacing w:after="0" w:line="240" w:lineRule="auto"/>
        <w:ind w:left="851"/>
        <w:jc w:val="left"/>
        <w:textAlignment w:val="baseline"/>
        <w:rPr>
          <w:rFonts w:asciiTheme="minorHAnsi" w:hAnsiTheme="minorHAnsi" w:cstheme="minorHAnsi"/>
          <w:sz w:val="22"/>
          <w:szCs w:val="22"/>
        </w:rPr>
      </w:pPr>
      <w:r>
        <w:rPr>
          <w:rFonts w:asciiTheme="minorHAnsi" w:hAnsiTheme="minorHAnsi" w:cstheme="minorHAnsi"/>
          <w:sz w:val="22"/>
          <w:szCs w:val="22"/>
        </w:rPr>
        <w:t>The Chair welcomed Lisa Buck, as a prospective co-option candidate, inviting her to speak during the meeting.</w:t>
      </w:r>
    </w:p>
    <w:p w:rsidR="00E21845" w:rsidRPr="001D2157" w:rsidRDefault="003F26FB" w:rsidP="003F26FB">
      <w:pPr>
        <w:overflowPunct w:val="0"/>
        <w:autoSpaceDE w:val="0"/>
        <w:autoSpaceDN w:val="0"/>
        <w:adjustRightInd w:val="0"/>
        <w:spacing w:after="0" w:line="240" w:lineRule="auto"/>
        <w:ind w:left="851"/>
        <w:jc w:val="left"/>
        <w:textAlignment w:val="baseline"/>
        <w:rPr>
          <w:rFonts w:asciiTheme="minorHAnsi" w:hAnsiTheme="minorHAnsi" w:cstheme="minorHAnsi"/>
          <w:b/>
          <w:sz w:val="22"/>
          <w:szCs w:val="22"/>
        </w:rPr>
      </w:pPr>
      <w:r>
        <w:rPr>
          <w:rFonts w:asciiTheme="minorHAnsi" w:hAnsiTheme="minorHAnsi" w:cstheme="minorHAnsi"/>
          <w:sz w:val="22"/>
          <w:szCs w:val="22"/>
        </w:rPr>
        <w:t xml:space="preserve">  </w:t>
      </w:r>
    </w:p>
    <w:p w:rsidR="00076799" w:rsidRPr="00076799" w:rsidRDefault="00403FA9" w:rsidP="00621E43">
      <w:pPr>
        <w:pStyle w:val="ListParagraph"/>
        <w:numPr>
          <w:ilvl w:val="0"/>
          <w:numId w:val="2"/>
        </w:numPr>
        <w:spacing w:after="0" w:line="240" w:lineRule="auto"/>
        <w:ind w:left="851" w:hanging="567"/>
        <w:rPr>
          <w:rStyle w:val="Heading1Char"/>
          <w:rFonts w:asciiTheme="minorHAnsi" w:hAnsiTheme="minorHAnsi" w:cstheme="minorHAnsi"/>
          <w:i/>
          <w:smallCaps w:val="0"/>
          <w:spacing w:val="0"/>
          <w:sz w:val="22"/>
          <w:szCs w:val="22"/>
        </w:rPr>
      </w:pPr>
      <w:r w:rsidRPr="002A7A8C">
        <w:rPr>
          <w:rStyle w:val="Heading1Char"/>
          <w:rFonts w:ascii="Arial Nova Cond" w:hAnsi="Arial Nova Cond" w:cstheme="minorHAnsi"/>
          <w:b/>
          <w:sz w:val="24"/>
          <w:szCs w:val="24"/>
        </w:rPr>
        <w:t>Adjournment of the meeting for Public participation, County and District Councillors</w:t>
      </w:r>
      <w:r w:rsidRPr="001D2157">
        <w:rPr>
          <w:rStyle w:val="Heading1Char"/>
          <w:rFonts w:asciiTheme="minorHAnsi" w:hAnsiTheme="minorHAnsi" w:cstheme="minorHAnsi"/>
          <w:b/>
          <w:sz w:val="22"/>
          <w:szCs w:val="22"/>
        </w:rPr>
        <w:t xml:space="preserve">  - </w:t>
      </w:r>
    </w:p>
    <w:p w:rsidR="0025196C" w:rsidRDefault="00076799" w:rsidP="00F213CA">
      <w:pPr>
        <w:overflowPunct w:val="0"/>
        <w:autoSpaceDE w:val="0"/>
        <w:autoSpaceDN w:val="0"/>
        <w:adjustRightInd w:val="0"/>
        <w:spacing w:after="0" w:line="240" w:lineRule="auto"/>
        <w:ind w:left="567" w:hanging="567"/>
        <w:jc w:val="left"/>
        <w:textAlignment w:val="baseline"/>
        <w:rPr>
          <w:rFonts w:asciiTheme="minorHAnsi" w:hAnsiTheme="minorHAnsi" w:cstheme="minorHAnsi"/>
          <w:sz w:val="22"/>
          <w:szCs w:val="22"/>
        </w:rPr>
      </w:pPr>
      <w:r>
        <w:rPr>
          <w:rFonts w:ascii="Arial Nova Cond" w:hAnsi="Arial Nova Cond"/>
          <w:b/>
          <w:sz w:val="24"/>
          <w:szCs w:val="24"/>
        </w:rPr>
        <w:t xml:space="preserve">         </w:t>
      </w:r>
      <w:r w:rsidRPr="00375CDB">
        <w:rPr>
          <w:rFonts w:ascii="Arial Nova Cond" w:hAnsi="Arial Nova Cond" w:cstheme="minorHAnsi"/>
          <w:b/>
          <w:sz w:val="22"/>
          <w:szCs w:val="22"/>
        </w:rPr>
        <w:t>Co. Cllr. C. Rowett</w:t>
      </w:r>
      <w:r>
        <w:rPr>
          <w:rFonts w:asciiTheme="minorHAnsi" w:hAnsiTheme="minorHAnsi" w:cstheme="minorHAnsi"/>
          <w:sz w:val="22"/>
          <w:szCs w:val="22"/>
        </w:rPr>
        <w:t xml:space="preserve">  - </w:t>
      </w:r>
      <w:r w:rsidR="007D2706">
        <w:rPr>
          <w:rFonts w:asciiTheme="minorHAnsi" w:hAnsiTheme="minorHAnsi" w:cstheme="minorHAnsi"/>
          <w:sz w:val="22"/>
          <w:szCs w:val="22"/>
        </w:rPr>
        <w:t xml:space="preserve"> </w:t>
      </w:r>
      <w:r w:rsidR="00F61A48">
        <w:rPr>
          <w:rFonts w:asciiTheme="minorHAnsi" w:hAnsiTheme="minorHAnsi" w:cstheme="minorHAnsi"/>
          <w:sz w:val="22"/>
          <w:szCs w:val="22"/>
        </w:rPr>
        <w:t>had sent apologies and a copy of her report had been circulated to all C</w:t>
      </w:r>
      <w:r w:rsidR="00E66D7E">
        <w:rPr>
          <w:rFonts w:asciiTheme="minorHAnsi" w:hAnsiTheme="minorHAnsi" w:cstheme="minorHAnsi"/>
          <w:sz w:val="22"/>
          <w:szCs w:val="22"/>
        </w:rPr>
        <w:t>l</w:t>
      </w:r>
      <w:r w:rsidR="00F61A48">
        <w:rPr>
          <w:rFonts w:asciiTheme="minorHAnsi" w:hAnsiTheme="minorHAnsi" w:cstheme="minorHAnsi"/>
          <w:sz w:val="22"/>
          <w:szCs w:val="22"/>
        </w:rPr>
        <w:t xml:space="preserve">lrs. </w:t>
      </w:r>
      <w:r w:rsidR="00E50F1B" w:rsidRPr="00E50F1B">
        <w:rPr>
          <w:rFonts w:asciiTheme="minorHAnsi" w:hAnsiTheme="minorHAnsi" w:cstheme="minorHAnsi"/>
          <w:b/>
          <w:sz w:val="22"/>
          <w:szCs w:val="22"/>
        </w:rPr>
        <w:t>ACTION</w:t>
      </w:r>
      <w:r w:rsidR="00E50F1B">
        <w:rPr>
          <w:rFonts w:asciiTheme="minorHAnsi" w:hAnsiTheme="minorHAnsi" w:cstheme="minorHAnsi"/>
          <w:sz w:val="22"/>
          <w:szCs w:val="22"/>
        </w:rPr>
        <w:t xml:space="preserve"> – </w:t>
      </w:r>
      <w:r w:rsidR="00464A2E">
        <w:rPr>
          <w:rFonts w:asciiTheme="minorHAnsi" w:hAnsiTheme="minorHAnsi" w:cstheme="minorHAnsi"/>
          <w:sz w:val="22"/>
          <w:szCs w:val="22"/>
        </w:rPr>
        <w:t xml:space="preserve">Clerk to </w:t>
      </w:r>
      <w:r w:rsidR="00E50F1B">
        <w:rPr>
          <w:rFonts w:asciiTheme="minorHAnsi" w:hAnsiTheme="minorHAnsi" w:cstheme="minorHAnsi"/>
          <w:sz w:val="22"/>
          <w:szCs w:val="22"/>
        </w:rPr>
        <w:t xml:space="preserve">find a copy of the </w:t>
      </w:r>
      <w:r w:rsidR="004E3DF0">
        <w:rPr>
          <w:rFonts w:asciiTheme="minorHAnsi" w:hAnsiTheme="minorHAnsi" w:cstheme="minorHAnsi"/>
          <w:sz w:val="22"/>
          <w:szCs w:val="22"/>
        </w:rPr>
        <w:t xml:space="preserve">bus </w:t>
      </w:r>
      <w:r w:rsidR="00E50F1B">
        <w:rPr>
          <w:rFonts w:asciiTheme="minorHAnsi" w:hAnsiTheme="minorHAnsi" w:cstheme="minorHAnsi"/>
          <w:sz w:val="22"/>
          <w:szCs w:val="22"/>
        </w:rPr>
        <w:t xml:space="preserve">timetable and advertise on the website and in the Parish News.  </w:t>
      </w:r>
    </w:p>
    <w:p w:rsidR="004D09EA" w:rsidRDefault="004D09EA" w:rsidP="00414BE3">
      <w:pPr>
        <w:spacing w:after="0" w:line="240" w:lineRule="auto"/>
        <w:ind w:left="567" w:hanging="567"/>
        <w:rPr>
          <w:rFonts w:asciiTheme="minorHAnsi" w:hAnsiTheme="minorHAnsi" w:cstheme="minorHAnsi"/>
          <w:sz w:val="22"/>
          <w:szCs w:val="22"/>
        </w:rPr>
      </w:pPr>
      <w:r>
        <w:rPr>
          <w:rFonts w:ascii="Arial Nova Cond" w:hAnsi="Arial Nova Cond" w:cstheme="minorHAnsi"/>
          <w:b/>
          <w:sz w:val="22"/>
          <w:szCs w:val="22"/>
        </w:rPr>
        <w:t xml:space="preserve">          Dist</w:t>
      </w:r>
      <w:r w:rsidRPr="004D09EA">
        <w:rPr>
          <w:rFonts w:asciiTheme="minorHAnsi" w:hAnsiTheme="minorHAnsi" w:cstheme="minorHAnsi"/>
          <w:sz w:val="22"/>
          <w:szCs w:val="22"/>
        </w:rPr>
        <w:t>.</w:t>
      </w:r>
      <w:r>
        <w:rPr>
          <w:rFonts w:asciiTheme="minorHAnsi" w:hAnsiTheme="minorHAnsi" w:cstheme="minorHAnsi"/>
          <w:sz w:val="22"/>
          <w:szCs w:val="22"/>
        </w:rPr>
        <w:t xml:space="preserve"> </w:t>
      </w:r>
      <w:r w:rsidRPr="004D09EA">
        <w:rPr>
          <w:rFonts w:ascii="Arial Nova Cond Light" w:hAnsi="Arial Nova Cond Light" w:cstheme="minorHAnsi"/>
          <w:b/>
          <w:sz w:val="22"/>
          <w:szCs w:val="22"/>
        </w:rPr>
        <w:t>Cllr. C. Hudson</w:t>
      </w:r>
      <w:r>
        <w:rPr>
          <w:rFonts w:asciiTheme="minorHAnsi" w:hAnsiTheme="minorHAnsi" w:cstheme="minorHAnsi"/>
          <w:sz w:val="22"/>
          <w:szCs w:val="22"/>
        </w:rPr>
        <w:t xml:space="preserve">  -  </w:t>
      </w:r>
      <w:r w:rsidR="00E66D7E">
        <w:rPr>
          <w:rFonts w:asciiTheme="minorHAnsi" w:hAnsiTheme="minorHAnsi" w:cstheme="minorHAnsi"/>
          <w:sz w:val="22"/>
          <w:szCs w:val="22"/>
        </w:rPr>
        <w:t xml:space="preserve">local matters – </w:t>
      </w:r>
      <w:r w:rsidR="00464A2E">
        <w:rPr>
          <w:rFonts w:asciiTheme="minorHAnsi" w:hAnsiTheme="minorHAnsi" w:cstheme="minorHAnsi"/>
          <w:sz w:val="22"/>
          <w:szCs w:val="22"/>
        </w:rPr>
        <w:t xml:space="preserve"> Issues around the Waveney Valley Caravan Park have progressed. Dist. Cllr. C. Hudson had been in discussion with the planning department regarding any form of </w:t>
      </w:r>
      <w:r w:rsidR="00E66D7E">
        <w:rPr>
          <w:rFonts w:asciiTheme="minorHAnsi" w:hAnsiTheme="minorHAnsi" w:cstheme="minorHAnsi"/>
          <w:sz w:val="22"/>
          <w:szCs w:val="22"/>
        </w:rPr>
        <w:t xml:space="preserve">residency </w:t>
      </w:r>
      <w:r w:rsidR="00464A2E">
        <w:rPr>
          <w:rFonts w:asciiTheme="minorHAnsi" w:hAnsiTheme="minorHAnsi" w:cstheme="minorHAnsi"/>
          <w:sz w:val="22"/>
          <w:szCs w:val="22"/>
        </w:rPr>
        <w:t xml:space="preserve"> </w:t>
      </w:r>
      <w:r w:rsidR="00E66D7E">
        <w:rPr>
          <w:rFonts w:asciiTheme="minorHAnsi" w:hAnsiTheme="minorHAnsi" w:cstheme="minorHAnsi"/>
          <w:sz w:val="22"/>
          <w:szCs w:val="22"/>
        </w:rPr>
        <w:t xml:space="preserve">on </w:t>
      </w:r>
      <w:r w:rsidR="00464A2E">
        <w:rPr>
          <w:rFonts w:asciiTheme="minorHAnsi" w:hAnsiTheme="minorHAnsi" w:cstheme="minorHAnsi"/>
          <w:sz w:val="22"/>
          <w:szCs w:val="22"/>
        </w:rPr>
        <w:t xml:space="preserve">the </w:t>
      </w:r>
      <w:r w:rsidR="00E66D7E">
        <w:rPr>
          <w:rFonts w:asciiTheme="minorHAnsi" w:hAnsiTheme="minorHAnsi" w:cstheme="minorHAnsi"/>
          <w:sz w:val="22"/>
          <w:szCs w:val="22"/>
        </w:rPr>
        <w:t>site</w:t>
      </w:r>
      <w:r w:rsidR="00464A2E">
        <w:rPr>
          <w:rFonts w:asciiTheme="minorHAnsi" w:hAnsiTheme="minorHAnsi" w:cstheme="minorHAnsi"/>
          <w:sz w:val="22"/>
          <w:szCs w:val="22"/>
        </w:rPr>
        <w:t>.  Currently there are no year round residents nor postal addresses.  The</w:t>
      </w:r>
      <w:r w:rsidR="00E66D7E">
        <w:rPr>
          <w:rFonts w:asciiTheme="minorHAnsi" w:hAnsiTheme="minorHAnsi" w:cstheme="minorHAnsi"/>
          <w:sz w:val="22"/>
          <w:szCs w:val="22"/>
        </w:rPr>
        <w:t xml:space="preserve"> Enforcement team visited </w:t>
      </w:r>
      <w:r w:rsidR="00464A2E">
        <w:rPr>
          <w:rFonts w:asciiTheme="minorHAnsi" w:hAnsiTheme="minorHAnsi" w:cstheme="minorHAnsi"/>
          <w:sz w:val="22"/>
          <w:szCs w:val="22"/>
        </w:rPr>
        <w:t>and are</w:t>
      </w:r>
      <w:r w:rsidR="00E66D7E">
        <w:rPr>
          <w:rFonts w:asciiTheme="minorHAnsi" w:hAnsiTheme="minorHAnsi" w:cstheme="minorHAnsi"/>
          <w:sz w:val="22"/>
          <w:szCs w:val="22"/>
        </w:rPr>
        <w:t xml:space="preserve"> monitoring, </w:t>
      </w:r>
      <w:r w:rsidR="00464A2E">
        <w:rPr>
          <w:rFonts w:asciiTheme="minorHAnsi" w:hAnsiTheme="minorHAnsi" w:cstheme="minorHAnsi"/>
          <w:sz w:val="22"/>
          <w:szCs w:val="22"/>
        </w:rPr>
        <w:t xml:space="preserve">the owners have been </w:t>
      </w:r>
      <w:r w:rsidR="00E66D7E">
        <w:rPr>
          <w:rFonts w:asciiTheme="minorHAnsi" w:hAnsiTheme="minorHAnsi" w:cstheme="minorHAnsi"/>
          <w:sz w:val="22"/>
          <w:szCs w:val="22"/>
        </w:rPr>
        <w:t>request</w:t>
      </w:r>
      <w:r w:rsidR="00464A2E">
        <w:rPr>
          <w:rFonts w:asciiTheme="minorHAnsi" w:hAnsiTheme="minorHAnsi" w:cstheme="minorHAnsi"/>
          <w:sz w:val="22"/>
          <w:szCs w:val="22"/>
        </w:rPr>
        <w:t xml:space="preserve">ed to apply for </w:t>
      </w:r>
      <w:r w:rsidR="00E66D7E">
        <w:rPr>
          <w:rFonts w:asciiTheme="minorHAnsi" w:hAnsiTheme="minorHAnsi" w:cstheme="minorHAnsi"/>
          <w:sz w:val="22"/>
          <w:szCs w:val="22"/>
        </w:rPr>
        <w:t>planning</w:t>
      </w:r>
      <w:r w:rsidR="00464A2E">
        <w:rPr>
          <w:rFonts w:asciiTheme="minorHAnsi" w:hAnsiTheme="minorHAnsi" w:cstheme="minorHAnsi"/>
          <w:sz w:val="22"/>
          <w:szCs w:val="22"/>
        </w:rPr>
        <w:t xml:space="preserve"> permissions</w:t>
      </w:r>
      <w:r w:rsidR="00E66D7E">
        <w:rPr>
          <w:rFonts w:asciiTheme="minorHAnsi" w:hAnsiTheme="minorHAnsi" w:cstheme="minorHAnsi"/>
          <w:sz w:val="22"/>
          <w:szCs w:val="22"/>
        </w:rPr>
        <w:t xml:space="preserve"> for </w:t>
      </w:r>
      <w:r w:rsidR="00464A2E">
        <w:rPr>
          <w:rFonts w:asciiTheme="minorHAnsi" w:hAnsiTheme="minorHAnsi" w:cstheme="minorHAnsi"/>
          <w:sz w:val="22"/>
          <w:szCs w:val="22"/>
        </w:rPr>
        <w:t xml:space="preserve">the </w:t>
      </w:r>
      <w:r w:rsidR="00E66D7E">
        <w:rPr>
          <w:rFonts w:asciiTheme="minorHAnsi" w:hAnsiTheme="minorHAnsi" w:cstheme="minorHAnsi"/>
          <w:sz w:val="22"/>
          <w:szCs w:val="22"/>
        </w:rPr>
        <w:t>hard standing</w:t>
      </w:r>
      <w:r w:rsidR="00464A2E">
        <w:rPr>
          <w:rFonts w:asciiTheme="minorHAnsi" w:hAnsiTheme="minorHAnsi" w:cstheme="minorHAnsi"/>
          <w:sz w:val="22"/>
          <w:szCs w:val="22"/>
        </w:rPr>
        <w:t xml:space="preserve"> areas already in situ. A</w:t>
      </w:r>
      <w:r w:rsidR="00E66D7E">
        <w:rPr>
          <w:rFonts w:asciiTheme="minorHAnsi" w:hAnsiTheme="minorHAnsi" w:cstheme="minorHAnsi"/>
          <w:sz w:val="22"/>
          <w:szCs w:val="22"/>
        </w:rPr>
        <w:t xml:space="preserve"> local person </w:t>
      </w:r>
      <w:r w:rsidR="00464A2E">
        <w:rPr>
          <w:rFonts w:asciiTheme="minorHAnsi" w:hAnsiTheme="minorHAnsi" w:cstheme="minorHAnsi"/>
          <w:sz w:val="22"/>
          <w:szCs w:val="22"/>
        </w:rPr>
        <w:t xml:space="preserve">has </w:t>
      </w:r>
      <w:r w:rsidR="00E66D7E">
        <w:rPr>
          <w:rFonts w:asciiTheme="minorHAnsi" w:hAnsiTheme="minorHAnsi" w:cstheme="minorHAnsi"/>
          <w:sz w:val="22"/>
          <w:szCs w:val="22"/>
        </w:rPr>
        <w:t>suggest</w:t>
      </w:r>
      <w:r w:rsidR="00464A2E">
        <w:rPr>
          <w:rFonts w:asciiTheme="minorHAnsi" w:hAnsiTheme="minorHAnsi" w:cstheme="minorHAnsi"/>
          <w:sz w:val="22"/>
          <w:szCs w:val="22"/>
        </w:rPr>
        <w:t xml:space="preserve">ed the </w:t>
      </w:r>
      <w:r w:rsidR="00E66D7E">
        <w:rPr>
          <w:rFonts w:asciiTheme="minorHAnsi" w:hAnsiTheme="minorHAnsi" w:cstheme="minorHAnsi"/>
          <w:sz w:val="22"/>
          <w:szCs w:val="22"/>
        </w:rPr>
        <w:t xml:space="preserve">whole site </w:t>
      </w:r>
      <w:r w:rsidR="00464A2E">
        <w:rPr>
          <w:rFonts w:asciiTheme="minorHAnsi" w:hAnsiTheme="minorHAnsi" w:cstheme="minorHAnsi"/>
          <w:sz w:val="22"/>
          <w:szCs w:val="22"/>
        </w:rPr>
        <w:t>is now up for sale.  Dist. Cllr. C. Hudson would encourage people to report (to the Enforcement team) any activity</w:t>
      </w:r>
      <w:r w:rsidR="00F620DC">
        <w:rPr>
          <w:rFonts w:asciiTheme="minorHAnsi" w:hAnsiTheme="minorHAnsi" w:cstheme="minorHAnsi"/>
          <w:sz w:val="22"/>
          <w:szCs w:val="22"/>
        </w:rPr>
        <w:t xml:space="preserve"> or</w:t>
      </w:r>
      <w:r w:rsidR="00E66D7E">
        <w:rPr>
          <w:rFonts w:asciiTheme="minorHAnsi" w:hAnsiTheme="minorHAnsi" w:cstheme="minorHAnsi"/>
          <w:sz w:val="22"/>
          <w:szCs w:val="22"/>
        </w:rPr>
        <w:t xml:space="preserve"> intimidation</w:t>
      </w:r>
      <w:r w:rsidR="00F02523">
        <w:rPr>
          <w:rFonts w:asciiTheme="minorHAnsi" w:hAnsiTheme="minorHAnsi" w:cstheme="minorHAnsi"/>
          <w:sz w:val="22"/>
          <w:szCs w:val="22"/>
        </w:rPr>
        <w:t>;</w:t>
      </w:r>
      <w:r w:rsidR="00E66D7E">
        <w:rPr>
          <w:rFonts w:asciiTheme="minorHAnsi" w:hAnsiTheme="minorHAnsi" w:cstheme="minorHAnsi"/>
          <w:sz w:val="22"/>
          <w:szCs w:val="22"/>
        </w:rPr>
        <w:t xml:space="preserve">  </w:t>
      </w:r>
      <w:r w:rsidR="00F620DC">
        <w:rPr>
          <w:rFonts w:asciiTheme="minorHAnsi" w:hAnsiTheme="minorHAnsi" w:cstheme="minorHAnsi"/>
          <w:sz w:val="22"/>
          <w:szCs w:val="22"/>
        </w:rPr>
        <w:t xml:space="preserve">Dist. Cllr. C. Hudson is unclear as to  the value of any Neighbourhood Plan in light of proposed changes in the planning process </w:t>
      </w:r>
      <w:r w:rsidR="00F02523">
        <w:rPr>
          <w:rFonts w:asciiTheme="minorHAnsi" w:hAnsiTheme="minorHAnsi" w:cstheme="minorHAnsi"/>
          <w:sz w:val="22"/>
          <w:szCs w:val="22"/>
        </w:rPr>
        <w:t xml:space="preserve">that </w:t>
      </w:r>
      <w:r w:rsidR="00F620DC">
        <w:rPr>
          <w:rFonts w:asciiTheme="minorHAnsi" w:hAnsiTheme="minorHAnsi" w:cstheme="minorHAnsi"/>
          <w:sz w:val="22"/>
          <w:szCs w:val="22"/>
        </w:rPr>
        <w:t>the Government is considering.</w:t>
      </w:r>
      <w:r w:rsidR="00E66D7E">
        <w:rPr>
          <w:rFonts w:asciiTheme="minorHAnsi" w:hAnsiTheme="minorHAnsi" w:cstheme="minorHAnsi"/>
          <w:sz w:val="22"/>
          <w:szCs w:val="22"/>
        </w:rPr>
        <w:t xml:space="preserve">  </w:t>
      </w:r>
      <w:r w:rsidR="00345F6A">
        <w:rPr>
          <w:rFonts w:asciiTheme="minorHAnsi" w:hAnsiTheme="minorHAnsi" w:cstheme="minorHAnsi"/>
          <w:sz w:val="22"/>
          <w:szCs w:val="22"/>
        </w:rPr>
        <w:t>The Chenery site – Dist. Cllr. Hudson indicated that as the heritage hedge was on private land that there would be no actions taken.</w:t>
      </w:r>
    </w:p>
    <w:p w:rsidR="00C34938" w:rsidRDefault="009D1CF8" w:rsidP="00EF3164">
      <w:pPr>
        <w:spacing w:after="0" w:line="240" w:lineRule="auto"/>
        <w:ind w:left="567" w:hanging="283"/>
        <w:rPr>
          <w:rFonts w:ascii="Arial Nova Cond" w:hAnsi="Arial Nova Cond" w:cstheme="minorHAnsi"/>
          <w:sz w:val="22"/>
          <w:szCs w:val="22"/>
        </w:rPr>
      </w:pPr>
      <w:r>
        <w:rPr>
          <w:rFonts w:ascii="Arial Nova Cond" w:hAnsi="Arial Nova Cond" w:cstheme="minorHAnsi"/>
          <w:b/>
          <w:sz w:val="22"/>
          <w:szCs w:val="22"/>
        </w:rPr>
        <w:t xml:space="preserve">     Dist</w:t>
      </w:r>
      <w:r w:rsidRPr="009D1CF8">
        <w:rPr>
          <w:rFonts w:asciiTheme="minorHAnsi" w:hAnsiTheme="minorHAnsi" w:cstheme="minorHAnsi"/>
          <w:sz w:val="22"/>
          <w:szCs w:val="22"/>
        </w:rPr>
        <w:t>.</w:t>
      </w:r>
      <w:r>
        <w:rPr>
          <w:rFonts w:asciiTheme="minorHAnsi" w:hAnsiTheme="minorHAnsi" w:cstheme="minorHAnsi"/>
          <w:sz w:val="22"/>
          <w:szCs w:val="22"/>
        </w:rPr>
        <w:t xml:space="preserve"> </w:t>
      </w:r>
      <w:r w:rsidRPr="00F00AD2">
        <w:rPr>
          <w:rFonts w:asciiTheme="minorHAnsi" w:hAnsiTheme="minorHAnsi" w:cstheme="minorHAnsi"/>
          <w:b/>
          <w:sz w:val="22"/>
          <w:szCs w:val="22"/>
        </w:rPr>
        <w:t>Cllr. D. Thompson</w:t>
      </w:r>
      <w:r>
        <w:rPr>
          <w:rFonts w:asciiTheme="minorHAnsi" w:hAnsiTheme="minorHAnsi" w:cstheme="minorHAnsi"/>
          <w:sz w:val="22"/>
          <w:szCs w:val="22"/>
        </w:rPr>
        <w:t xml:space="preserve"> - </w:t>
      </w:r>
      <w:r w:rsidR="00E66D7E">
        <w:rPr>
          <w:rFonts w:asciiTheme="minorHAnsi" w:hAnsiTheme="minorHAnsi" w:cstheme="minorHAnsi"/>
          <w:sz w:val="22"/>
          <w:szCs w:val="22"/>
        </w:rPr>
        <w:t xml:space="preserve"> </w:t>
      </w:r>
      <w:r w:rsidR="00F620DC">
        <w:rPr>
          <w:rFonts w:asciiTheme="minorHAnsi" w:hAnsiTheme="minorHAnsi" w:cstheme="minorHAnsi"/>
          <w:sz w:val="22"/>
          <w:szCs w:val="22"/>
        </w:rPr>
        <w:t xml:space="preserve">Within </w:t>
      </w:r>
      <w:r w:rsidR="00C10E04">
        <w:rPr>
          <w:rFonts w:asciiTheme="minorHAnsi" w:hAnsiTheme="minorHAnsi" w:cstheme="minorHAnsi"/>
          <w:sz w:val="22"/>
          <w:szCs w:val="22"/>
        </w:rPr>
        <w:t>his</w:t>
      </w:r>
      <w:r w:rsidR="00F620DC">
        <w:rPr>
          <w:rFonts w:asciiTheme="minorHAnsi" w:hAnsiTheme="minorHAnsi" w:cstheme="minorHAnsi"/>
          <w:sz w:val="22"/>
          <w:szCs w:val="22"/>
        </w:rPr>
        <w:t xml:space="preserve"> report he </w:t>
      </w:r>
      <w:r w:rsidR="00E66D7E">
        <w:rPr>
          <w:rFonts w:asciiTheme="minorHAnsi" w:hAnsiTheme="minorHAnsi" w:cstheme="minorHAnsi"/>
          <w:sz w:val="22"/>
          <w:szCs w:val="22"/>
        </w:rPr>
        <w:t>thank</w:t>
      </w:r>
      <w:r w:rsidR="00F620DC">
        <w:rPr>
          <w:rFonts w:asciiTheme="minorHAnsi" w:hAnsiTheme="minorHAnsi" w:cstheme="minorHAnsi"/>
          <w:sz w:val="22"/>
          <w:szCs w:val="22"/>
        </w:rPr>
        <w:t xml:space="preserve">ed </w:t>
      </w:r>
      <w:r w:rsidR="00E66D7E">
        <w:rPr>
          <w:rFonts w:asciiTheme="minorHAnsi" w:hAnsiTheme="minorHAnsi" w:cstheme="minorHAnsi"/>
          <w:sz w:val="22"/>
          <w:szCs w:val="22"/>
        </w:rPr>
        <w:t xml:space="preserve">all </w:t>
      </w:r>
      <w:r w:rsidR="00F620DC">
        <w:rPr>
          <w:rFonts w:asciiTheme="minorHAnsi" w:hAnsiTheme="minorHAnsi" w:cstheme="minorHAnsi"/>
          <w:sz w:val="22"/>
          <w:szCs w:val="22"/>
        </w:rPr>
        <w:t>who</w:t>
      </w:r>
      <w:r w:rsidR="00E66D7E">
        <w:rPr>
          <w:rFonts w:asciiTheme="minorHAnsi" w:hAnsiTheme="minorHAnsi" w:cstheme="minorHAnsi"/>
          <w:sz w:val="22"/>
          <w:szCs w:val="22"/>
        </w:rPr>
        <w:t xml:space="preserve"> partook </w:t>
      </w:r>
      <w:r w:rsidR="00F620DC">
        <w:rPr>
          <w:rFonts w:asciiTheme="minorHAnsi" w:hAnsiTheme="minorHAnsi" w:cstheme="minorHAnsi"/>
          <w:sz w:val="22"/>
          <w:szCs w:val="22"/>
        </w:rPr>
        <w:t xml:space="preserve">in </w:t>
      </w:r>
      <w:r w:rsidR="00E66D7E">
        <w:rPr>
          <w:rFonts w:asciiTheme="minorHAnsi" w:hAnsiTheme="minorHAnsi" w:cstheme="minorHAnsi"/>
          <w:sz w:val="22"/>
          <w:szCs w:val="22"/>
        </w:rPr>
        <w:t xml:space="preserve">the </w:t>
      </w:r>
      <w:r w:rsidR="00F620DC">
        <w:rPr>
          <w:rFonts w:asciiTheme="minorHAnsi" w:hAnsiTheme="minorHAnsi" w:cstheme="minorHAnsi"/>
          <w:sz w:val="22"/>
          <w:szCs w:val="22"/>
        </w:rPr>
        <w:t>Remembrance Service and assisted with the organizations</w:t>
      </w:r>
      <w:r w:rsidR="003A6814">
        <w:rPr>
          <w:rFonts w:asciiTheme="minorHAnsi" w:hAnsiTheme="minorHAnsi" w:cstheme="minorHAnsi"/>
          <w:sz w:val="22"/>
          <w:szCs w:val="22"/>
        </w:rPr>
        <w:t xml:space="preserve">, the road closure was effective </w:t>
      </w:r>
      <w:r w:rsidR="00EB540D">
        <w:rPr>
          <w:rFonts w:asciiTheme="minorHAnsi" w:hAnsiTheme="minorHAnsi" w:cstheme="minorHAnsi"/>
          <w:sz w:val="22"/>
          <w:szCs w:val="22"/>
        </w:rPr>
        <w:t xml:space="preserve">and </w:t>
      </w:r>
      <w:bookmarkStart w:id="0" w:name="_GoBack"/>
      <w:bookmarkEnd w:id="0"/>
      <w:r w:rsidR="003A6814">
        <w:rPr>
          <w:rFonts w:asciiTheme="minorHAnsi" w:hAnsiTheme="minorHAnsi" w:cstheme="minorHAnsi"/>
          <w:sz w:val="22"/>
          <w:szCs w:val="22"/>
        </w:rPr>
        <w:t>appreciated by all</w:t>
      </w:r>
      <w:r w:rsidR="00F620DC">
        <w:rPr>
          <w:rFonts w:asciiTheme="minorHAnsi" w:hAnsiTheme="minorHAnsi" w:cstheme="minorHAnsi"/>
          <w:sz w:val="22"/>
          <w:szCs w:val="22"/>
        </w:rPr>
        <w:t>. The</w:t>
      </w:r>
      <w:r w:rsidR="00E66D7E">
        <w:rPr>
          <w:rFonts w:asciiTheme="minorHAnsi" w:hAnsiTheme="minorHAnsi" w:cstheme="minorHAnsi"/>
          <w:sz w:val="22"/>
          <w:szCs w:val="22"/>
        </w:rPr>
        <w:t xml:space="preserve"> T</w:t>
      </w:r>
      <w:r w:rsidR="00F620DC">
        <w:rPr>
          <w:rFonts w:asciiTheme="minorHAnsi" w:hAnsiTheme="minorHAnsi" w:cstheme="minorHAnsi"/>
          <w:sz w:val="22"/>
          <w:szCs w:val="22"/>
        </w:rPr>
        <w:t>own</w:t>
      </w:r>
      <w:r w:rsidR="00E66D7E">
        <w:rPr>
          <w:rFonts w:asciiTheme="minorHAnsi" w:hAnsiTheme="minorHAnsi" w:cstheme="minorHAnsi"/>
          <w:sz w:val="22"/>
          <w:szCs w:val="22"/>
        </w:rPr>
        <w:t xml:space="preserve"> &amp; </w:t>
      </w:r>
      <w:r w:rsidR="0063290D">
        <w:rPr>
          <w:rFonts w:asciiTheme="minorHAnsi" w:hAnsiTheme="minorHAnsi" w:cstheme="minorHAnsi"/>
          <w:sz w:val="22"/>
          <w:szCs w:val="22"/>
        </w:rPr>
        <w:t>Council Forum</w:t>
      </w:r>
      <w:r w:rsidR="00F620DC">
        <w:rPr>
          <w:rFonts w:asciiTheme="minorHAnsi" w:hAnsiTheme="minorHAnsi" w:cstheme="minorHAnsi"/>
          <w:sz w:val="22"/>
          <w:szCs w:val="22"/>
        </w:rPr>
        <w:t xml:space="preserve"> at the SN Offices, Norwich happen</w:t>
      </w:r>
      <w:r w:rsidR="003A6814">
        <w:rPr>
          <w:rFonts w:asciiTheme="minorHAnsi" w:hAnsiTheme="minorHAnsi" w:cstheme="minorHAnsi"/>
          <w:sz w:val="22"/>
          <w:szCs w:val="22"/>
        </w:rPr>
        <w:t>ed</w:t>
      </w:r>
      <w:r w:rsidR="00F620DC">
        <w:rPr>
          <w:rFonts w:asciiTheme="minorHAnsi" w:hAnsiTheme="minorHAnsi" w:cstheme="minorHAnsi"/>
          <w:sz w:val="22"/>
          <w:szCs w:val="22"/>
        </w:rPr>
        <w:t xml:space="preserve"> later in the week, slides of the presentations will be circulated to all councils</w:t>
      </w:r>
      <w:r w:rsidR="003A6814">
        <w:rPr>
          <w:rFonts w:asciiTheme="minorHAnsi" w:hAnsiTheme="minorHAnsi" w:cstheme="minorHAnsi"/>
          <w:sz w:val="22"/>
          <w:szCs w:val="22"/>
        </w:rPr>
        <w:t xml:space="preserve"> when they become available</w:t>
      </w:r>
      <w:r w:rsidR="00F620DC">
        <w:rPr>
          <w:rFonts w:asciiTheme="minorHAnsi" w:hAnsiTheme="minorHAnsi" w:cstheme="minorHAnsi"/>
          <w:sz w:val="22"/>
          <w:szCs w:val="22"/>
        </w:rPr>
        <w:t xml:space="preserve">. </w:t>
      </w:r>
      <w:r w:rsidR="00E66D7E">
        <w:rPr>
          <w:rFonts w:asciiTheme="minorHAnsi" w:hAnsiTheme="minorHAnsi" w:cstheme="minorHAnsi"/>
          <w:sz w:val="22"/>
          <w:szCs w:val="22"/>
        </w:rPr>
        <w:t xml:space="preserve"> </w:t>
      </w:r>
      <w:r w:rsidR="00F620DC">
        <w:rPr>
          <w:rFonts w:asciiTheme="minorHAnsi" w:hAnsiTheme="minorHAnsi" w:cstheme="minorHAnsi"/>
          <w:sz w:val="22"/>
          <w:szCs w:val="22"/>
        </w:rPr>
        <w:t xml:space="preserve">There was a reminder that the </w:t>
      </w:r>
      <w:r w:rsidR="00E66D7E">
        <w:rPr>
          <w:rFonts w:asciiTheme="minorHAnsi" w:hAnsiTheme="minorHAnsi" w:cstheme="minorHAnsi"/>
          <w:sz w:val="22"/>
          <w:szCs w:val="22"/>
        </w:rPr>
        <w:t xml:space="preserve">Business </w:t>
      </w:r>
      <w:r w:rsidR="00F620DC">
        <w:rPr>
          <w:rFonts w:asciiTheme="minorHAnsi" w:hAnsiTheme="minorHAnsi" w:cstheme="minorHAnsi"/>
          <w:sz w:val="22"/>
          <w:szCs w:val="22"/>
        </w:rPr>
        <w:t>A</w:t>
      </w:r>
      <w:r w:rsidR="00E66D7E">
        <w:rPr>
          <w:rFonts w:asciiTheme="minorHAnsi" w:hAnsiTheme="minorHAnsi" w:cstheme="minorHAnsi"/>
          <w:sz w:val="22"/>
          <w:szCs w:val="22"/>
        </w:rPr>
        <w:t>wards</w:t>
      </w:r>
      <w:r w:rsidR="00F620DC">
        <w:rPr>
          <w:rFonts w:asciiTheme="minorHAnsi" w:hAnsiTheme="minorHAnsi" w:cstheme="minorHAnsi"/>
          <w:sz w:val="22"/>
          <w:szCs w:val="22"/>
        </w:rPr>
        <w:t xml:space="preserve"> nominations are open until the </w:t>
      </w:r>
      <w:r w:rsidR="00E66D7E">
        <w:rPr>
          <w:rFonts w:asciiTheme="minorHAnsi" w:hAnsiTheme="minorHAnsi" w:cstheme="minorHAnsi"/>
          <w:sz w:val="22"/>
          <w:szCs w:val="22"/>
        </w:rPr>
        <w:t>18</w:t>
      </w:r>
      <w:r w:rsidR="00E66D7E" w:rsidRPr="00E66D7E">
        <w:rPr>
          <w:rFonts w:asciiTheme="minorHAnsi" w:hAnsiTheme="minorHAnsi" w:cstheme="minorHAnsi"/>
          <w:sz w:val="22"/>
          <w:szCs w:val="22"/>
          <w:vertAlign w:val="superscript"/>
        </w:rPr>
        <w:t>th</w:t>
      </w:r>
      <w:r w:rsidR="00E66D7E">
        <w:rPr>
          <w:rFonts w:asciiTheme="minorHAnsi" w:hAnsiTheme="minorHAnsi" w:cstheme="minorHAnsi"/>
          <w:sz w:val="22"/>
          <w:szCs w:val="22"/>
        </w:rPr>
        <w:t xml:space="preserve"> Dec</w:t>
      </w:r>
      <w:r w:rsidR="00F620DC">
        <w:rPr>
          <w:rFonts w:asciiTheme="minorHAnsi" w:hAnsiTheme="minorHAnsi" w:cstheme="minorHAnsi"/>
          <w:sz w:val="22"/>
          <w:szCs w:val="22"/>
        </w:rPr>
        <w:t>ember. There is a B</w:t>
      </w:r>
      <w:r w:rsidR="00E66D7E">
        <w:rPr>
          <w:rFonts w:asciiTheme="minorHAnsi" w:hAnsiTheme="minorHAnsi" w:cstheme="minorHAnsi"/>
          <w:sz w:val="22"/>
          <w:szCs w:val="22"/>
        </w:rPr>
        <w:t xml:space="preserve">usiness </w:t>
      </w:r>
      <w:r w:rsidR="00F620DC">
        <w:rPr>
          <w:rFonts w:asciiTheme="minorHAnsi" w:hAnsiTheme="minorHAnsi" w:cstheme="minorHAnsi"/>
          <w:sz w:val="22"/>
          <w:szCs w:val="22"/>
        </w:rPr>
        <w:t>B</w:t>
      </w:r>
      <w:r w:rsidR="00E66D7E">
        <w:rPr>
          <w:rFonts w:asciiTheme="minorHAnsi" w:hAnsiTheme="minorHAnsi" w:cstheme="minorHAnsi"/>
          <w:sz w:val="22"/>
          <w:szCs w:val="22"/>
        </w:rPr>
        <w:t xml:space="preserve">reakfast </w:t>
      </w:r>
      <w:r w:rsidR="00F620DC">
        <w:rPr>
          <w:rFonts w:asciiTheme="minorHAnsi" w:hAnsiTheme="minorHAnsi" w:cstheme="minorHAnsi"/>
          <w:sz w:val="22"/>
          <w:szCs w:val="22"/>
        </w:rPr>
        <w:t>arranged at the SNC Offices, Norwich. He noted the</w:t>
      </w:r>
      <w:r w:rsidR="00E66D7E">
        <w:rPr>
          <w:rFonts w:asciiTheme="minorHAnsi" w:hAnsiTheme="minorHAnsi" w:cstheme="minorHAnsi"/>
          <w:sz w:val="22"/>
          <w:szCs w:val="22"/>
        </w:rPr>
        <w:t xml:space="preserve"> Asset of Com</w:t>
      </w:r>
      <w:r w:rsidR="00F620DC">
        <w:rPr>
          <w:rFonts w:asciiTheme="minorHAnsi" w:hAnsiTheme="minorHAnsi" w:cstheme="minorHAnsi"/>
          <w:sz w:val="22"/>
          <w:szCs w:val="22"/>
        </w:rPr>
        <w:t>munity</w:t>
      </w:r>
      <w:r w:rsidR="00E66D7E">
        <w:rPr>
          <w:rFonts w:asciiTheme="minorHAnsi" w:hAnsiTheme="minorHAnsi" w:cstheme="minorHAnsi"/>
          <w:sz w:val="22"/>
          <w:szCs w:val="22"/>
        </w:rPr>
        <w:t xml:space="preserve"> Value</w:t>
      </w:r>
      <w:r w:rsidR="00F620DC">
        <w:rPr>
          <w:rFonts w:asciiTheme="minorHAnsi" w:hAnsiTheme="minorHAnsi" w:cstheme="minorHAnsi"/>
          <w:sz w:val="22"/>
          <w:szCs w:val="22"/>
        </w:rPr>
        <w:t xml:space="preserve"> for The Half Moon had been submitted </w:t>
      </w:r>
      <w:proofErr w:type="gramStart"/>
      <w:r w:rsidR="00F620DC">
        <w:rPr>
          <w:rFonts w:asciiTheme="minorHAnsi" w:hAnsiTheme="minorHAnsi" w:cstheme="minorHAnsi"/>
          <w:sz w:val="22"/>
          <w:szCs w:val="22"/>
        </w:rPr>
        <w:t xml:space="preserve">recently </w:t>
      </w:r>
      <w:r w:rsidR="00E66D7E">
        <w:rPr>
          <w:rFonts w:asciiTheme="minorHAnsi" w:hAnsiTheme="minorHAnsi" w:cstheme="minorHAnsi"/>
          <w:sz w:val="22"/>
          <w:szCs w:val="22"/>
        </w:rPr>
        <w:t xml:space="preserve"> –</w:t>
      </w:r>
      <w:proofErr w:type="gramEnd"/>
      <w:r w:rsidR="00E66D7E">
        <w:rPr>
          <w:rFonts w:asciiTheme="minorHAnsi" w:hAnsiTheme="minorHAnsi" w:cstheme="minorHAnsi"/>
          <w:sz w:val="22"/>
          <w:szCs w:val="22"/>
        </w:rPr>
        <w:t xml:space="preserve"> </w:t>
      </w:r>
      <w:r w:rsidR="00F620DC">
        <w:rPr>
          <w:rFonts w:asciiTheme="minorHAnsi" w:hAnsiTheme="minorHAnsi" w:cstheme="minorHAnsi"/>
          <w:sz w:val="22"/>
          <w:szCs w:val="22"/>
        </w:rPr>
        <w:t xml:space="preserve">there is an eight week </w:t>
      </w:r>
      <w:r w:rsidR="00E66D7E">
        <w:rPr>
          <w:rFonts w:asciiTheme="minorHAnsi" w:hAnsiTheme="minorHAnsi" w:cstheme="minorHAnsi"/>
          <w:sz w:val="22"/>
          <w:szCs w:val="22"/>
        </w:rPr>
        <w:t>appeal period</w:t>
      </w:r>
      <w:r w:rsidR="00F620DC">
        <w:rPr>
          <w:rFonts w:asciiTheme="minorHAnsi" w:hAnsiTheme="minorHAnsi" w:cstheme="minorHAnsi"/>
          <w:sz w:val="22"/>
          <w:szCs w:val="22"/>
        </w:rPr>
        <w:t xml:space="preserve"> before it can be considered for the Register </w:t>
      </w:r>
      <w:r w:rsidR="00F02523">
        <w:rPr>
          <w:rFonts w:asciiTheme="minorHAnsi" w:hAnsiTheme="minorHAnsi" w:cstheme="minorHAnsi"/>
          <w:sz w:val="22"/>
          <w:szCs w:val="22"/>
        </w:rPr>
        <w:t xml:space="preserve">which is ‘live’ </w:t>
      </w:r>
      <w:r w:rsidR="00F620DC">
        <w:rPr>
          <w:rFonts w:asciiTheme="minorHAnsi" w:hAnsiTheme="minorHAnsi" w:cstheme="minorHAnsi"/>
          <w:sz w:val="22"/>
          <w:szCs w:val="22"/>
        </w:rPr>
        <w:t>for five years.</w:t>
      </w:r>
      <w:r w:rsidR="00E66D7E">
        <w:rPr>
          <w:rFonts w:asciiTheme="minorHAnsi" w:hAnsiTheme="minorHAnsi" w:cstheme="minorHAnsi"/>
          <w:sz w:val="22"/>
          <w:szCs w:val="22"/>
        </w:rPr>
        <w:t xml:space="preserve"> </w:t>
      </w:r>
    </w:p>
    <w:p w:rsidR="00567D5F" w:rsidRPr="00570902" w:rsidRDefault="00C34938" w:rsidP="00076799">
      <w:pPr>
        <w:spacing w:after="0" w:line="240" w:lineRule="auto"/>
        <w:ind w:left="851" w:hanging="567"/>
        <w:rPr>
          <w:rFonts w:asciiTheme="minorHAnsi" w:hAnsiTheme="minorHAnsi" w:cstheme="minorHAnsi"/>
          <w:sz w:val="22"/>
          <w:szCs w:val="22"/>
        </w:rPr>
      </w:pPr>
      <w:r>
        <w:rPr>
          <w:rFonts w:ascii="Arial Nova Cond" w:hAnsi="Arial Nova Cond" w:cstheme="minorHAnsi"/>
          <w:b/>
          <w:sz w:val="22"/>
          <w:szCs w:val="22"/>
        </w:rPr>
        <w:t xml:space="preserve">    </w:t>
      </w:r>
      <w:r w:rsidR="00876363">
        <w:rPr>
          <w:rFonts w:ascii="Arial Nova Cond" w:hAnsi="Arial Nova Cond" w:cstheme="minorHAnsi"/>
          <w:b/>
          <w:sz w:val="22"/>
          <w:szCs w:val="22"/>
        </w:rPr>
        <w:t xml:space="preserve">                 </w:t>
      </w:r>
      <w:r w:rsidR="00567D5F">
        <w:rPr>
          <w:rFonts w:ascii="Arial Nova Cond" w:hAnsi="Arial Nova Cond" w:cstheme="minorHAnsi"/>
          <w:b/>
          <w:sz w:val="22"/>
          <w:szCs w:val="22"/>
        </w:rPr>
        <w:t xml:space="preserve"> </w:t>
      </w:r>
    </w:p>
    <w:p w:rsidR="00686DA3" w:rsidRPr="00686DA3" w:rsidRDefault="00952573" w:rsidP="009D3487">
      <w:pPr>
        <w:spacing w:after="0" w:line="240" w:lineRule="auto"/>
        <w:ind w:left="709" w:hanging="709"/>
        <w:jc w:val="left"/>
        <w:rPr>
          <w:rFonts w:asciiTheme="minorHAnsi" w:hAnsiTheme="minorHAnsi" w:cstheme="minorHAnsi"/>
          <w:i/>
          <w:sz w:val="22"/>
          <w:szCs w:val="22"/>
        </w:rPr>
      </w:pPr>
      <w:r>
        <w:rPr>
          <w:rFonts w:asciiTheme="minorHAnsi" w:hAnsiTheme="minorHAnsi" w:cstheme="minorHAnsi"/>
          <w:i/>
          <w:sz w:val="22"/>
          <w:szCs w:val="22"/>
        </w:rPr>
        <w:t xml:space="preserve">      </w:t>
      </w:r>
      <w:r w:rsidR="00686DA3">
        <w:rPr>
          <w:rFonts w:asciiTheme="minorHAnsi" w:hAnsiTheme="minorHAnsi" w:cstheme="minorHAnsi"/>
          <w:i/>
          <w:sz w:val="22"/>
          <w:szCs w:val="22"/>
        </w:rPr>
        <w:t>The meeting resumed at 7.</w:t>
      </w:r>
      <w:r w:rsidR="000B66C0">
        <w:rPr>
          <w:rFonts w:asciiTheme="minorHAnsi" w:hAnsiTheme="minorHAnsi" w:cstheme="minorHAnsi"/>
          <w:i/>
          <w:sz w:val="22"/>
          <w:szCs w:val="22"/>
        </w:rPr>
        <w:t xml:space="preserve"> </w:t>
      </w:r>
      <w:r w:rsidR="000A1410">
        <w:rPr>
          <w:rFonts w:asciiTheme="minorHAnsi" w:hAnsiTheme="minorHAnsi" w:cstheme="minorHAnsi"/>
          <w:i/>
          <w:sz w:val="22"/>
          <w:szCs w:val="22"/>
        </w:rPr>
        <w:t>12</w:t>
      </w:r>
      <w:r w:rsidR="004D09EA">
        <w:rPr>
          <w:rFonts w:asciiTheme="minorHAnsi" w:hAnsiTheme="minorHAnsi" w:cstheme="minorHAnsi"/>
          <w:i/>
          <w:sz w:val="22"/>
          <w:szCs w:val="22"/>
        </w:rPr>
        <w:t>p</w:t>
      </w:r>
      <w:r w:rsidR="00686DA3">
        <w:rPr>
          <w:rFonts w:asciiTheme="minorHAnsi" w:hAnsiTheme="minorHAnsi" w:cstheme="minorHAnsi"/>
          <w:i/>
          <w:sz w:val="22"/>
          <w:szCs w:val="22"/>
        </w:rPr>
        <w:t>m</w:t>
      </w:r>
    </w:p>
    <w:p w:rsidR="000F344C" w:rsidRDefault="0056109B" w:rsidP="009D3487">
      <w:pPr>
        <w:spacing w:after="0"/>
        <w:ind w:left="709" w:hanging="283"/>
      </w:pPr>
      <w:r>
        <w:rPr>
          <w:rFonts w:ascii="Arial Nova Cond" w:hAnsi="Arial Nova Cond"/>
          <w:b/>
          <w:sz w:val="22"/>
          <w:szCs w:val="22"/>
        </w:rPr>
        <w:t xml:space="preserve">     </w:t>
      </w:r>
      <w:r w:rsidR="00185934">
        <w:t xml:space="preserve">           </w:t>
      </w:r>
    </w:p>
    <w:p w:rsidR="00E817A9" w:rsidRPr="005B785E" w:rsidRDefault="00620EFA" w:rsidP="00E817A9">
      <w:pPr>
        <w:pStyle w:val="NoSpacing"/>
        <w:numPr>
          <w:ilvl w:val="0"/>
          <w:numId w:val="2"/>
        </w:numPr>
        <w:ind w:left="851" w:hanging="567"/>
        <w:rPr>
          <w:sz w:val="22"/>
          <w:szCs w:val="22"/>
        </w:rPr>
      </w:pPr>
      <w:r w:rsidRPr="00570902">
        <w:rPr>
          <w:rStyle w:val="Heading1Char"/>
          <w:rFonts w:ascii="Arial Nova Cond" w:hAnsi="Arial Nova Cond" w:cstheme="minorHAnsi"/>
          <w:b/>
          <w:sz w:val="24"/>
          <w:szCs w:val="24"/>
        </w:rPr>
        <w:t>A</w:t>
      </w:r>
      <w:r w:rsidR="0034373D" w:rsidRPr="00570902">
        <w:rPr>
          <w:rStyle w:val="Heading1Char"/>
          <w:rFonts w:ascii="Arial Nova Cond" w:hAnsi="Arial Nova Cond" w:cstheme="minorHAnsi"/>
          <w:b/>
          <w:sz w:val="24"/>
          <w:szCs w:val="24"/>
        </w:rPr>
        <w:t xml:space="preserve">pproval of the </w:t>
      </w:r>
      <w:r w:rsidR="007A499A" w:rsidRPr="00570902">
        <w:rPr>
          <w:rStyle w:val="Heading1Char"/>
          <w:rFonts w:ascii="Arial Nova Cond" w:hAnsi="Arial Nova Cond" w:cstheme="minorHAnsi"/>
          <w:b/>
          <w:sz w:val="24"/>
          <w:szCs w:val="24"/>
        </w:rPr>
        <w:t xml:space="preserve">Minutes </w:t>
      </w:r>
      <w:r w:rsidR="004940BE" w:rsidRPr="00570902">
        <w:rPr>
          <w:rStyle w:val="Heading1Char"/>
          <w:rFonts w:ascii="Arial Nova Cond" w:hAnsi="Arial Nova Cond" w:cstheme="minorHAnsi"/>
          <w:b/>
          <w:sz w:val="24"/>
          <w:szCs w:val="24"/>
        </w:rPr>
        <w:t xml:space="preserve">of the </w:t>
      </w:r>
      <w:r w:rsidR="00C278CB" w:rsidRPr="00570902">
        <w:rPr>
          <w:rStyle w:val="Heading1Char"/>
          <w:rFonts w:ascii="Arial Nova Cond" w:hAnsi="Arial Nova Cond" w:cstheme="minorHAnsi"/>
          <w:b/>
          <w:sz w:val="24"/>
          <w:szCs w:val="24"/>
        </w:rPr>
        <w:t>Parish Council</w:t>
      </w:r>
      <w:r w:rsidR="00AB6DBC" w:rsidRPr="00570902">
        <w:rPr>
          <w:rStyle w:val="Heading1Char"/>
          <w:rFonts w:ascii="Arial Nova Cond" w:hAnsi="Arial Nova Cond" w:cstheme="minorHAnsi"/>
          <w:b/>
          <w:sz w:val="24"/>
          <w:szCs w:val="24"/>
        </w:rPr>
        <w:t xml:space="preserve"> </w:t>
      </w:r>
      <w:r w:rsidR="007A499A" w:rsidRPr="00570902">
        <w:rPr>
          <w:rStyle w:val="Heading1Char"/>
          <w:rFonts w:ascii="Arial Nova Cond" w:hAnsi="Arial Nova Cond" w:cstheme="minorHAnsi"/>
          <w:b/>
          <w:sz w:val="24"/>
          <w:szCs w:val="24"/>
        </w:rPr>
        <w:t xml:space="preserve">on </w:t>
      </w:r>
      <w:r w:rsidR="00C97CA7">
        <w:rPr>
          <w:rStyle w:val="Heading1Char"/>
          <w:rFonts w:ascii="Arial Nova Cond" w:hAnsi="Arial Nova Cond" w:cstheme="minorHAnsi"/>
          <w:b/>
          <w:sz w:val="24"/>
          <w:szCs w:val="24"/>
        </w:rPr>
        <w:t>14</w:t>
      </w:r>
      <w:r w:rsidR="00C97CA7" w:rsidRPr="00C97CA7">
        <w:rPr>
          <w:rStyle w:val="Heading1Char"/>
          <w:rFonts w:ascii="Arial Nova Cond" w:hAnsi="Arial Nova Cond" w:cstheme="minorHAnsi"/>
          <w:b/>
          <w:sz w:val="24"/>
          <w:szCs w:val="24"/>
          <w:vertAlign w:val="superscript"/>
        </w:rPr>
        <w:t>th</w:t>
      </w:r>
      <w:r w:rsidR="00C97CA7">
        <w:rPr>
          <w:rStyle w:val="Heading1Char"/>
          <w:rFonts w:ascii="Arial Nova Cond" w:hAnsi="Arial Nova Cond" w:cstheme="minorHAnsi"/>
          <w:b/>
          <w:sz w:val="24"/>
          <w:szCs w:val="24"/>
        </w:rPr>
        <w:t xml:space="preserve"> Octob</w:t>
      </w:r>
      <w:r w:rsidR="004D09EA">
        <w:rPr>
          <w:rStyle w:val="Heading1Char"/>
          <w:rFonts w:ascii="Arial Nova Cond" w:hAnsi="Arial Nova Cond" w:cstheme="minorHAnsi"/>
          <w:b/>
          <w:sz w:val="24"/>
          <w:szCs w:val="24"/>
        </w:rPr>
        <w:t>er</w:t>
      </w:r>
      <w:r w:rsidR="00E817A9">
        <w:rPr>
          <w:rStyle w:val="Heading1Char"/>
          <w:rFonts w:ascii="Arial Nova Cond" w:hAnsi="Arial Nova Cond" w:cstheme="minorHAnsi"/>
          <w:b/>
          <w:sz w:val="24"/>
          <w:szCs w:val="24"/>
        </w:rPr>
        <w:t xml:space="preserve">  2024  </w:t>
      </w:r>
    </w:p>
    <w:p w:rsidR="00D93CAE" w:rsidRDefault="005B785E" w:rsidP="00E817A9">
      <w:pPr>
        <w:pStyle w:val="NoSpacing"/>
        <w:spacing w:after="240"/>
        <w:ind w:left="851"/>
        <w:rPr>
          <w:rFonts w:asciiTheme="minorHAnsi" w:hAnsiTheme="minorHAnsi"/>
          <w:sz w:val="22"/>
          <w:szCs w:val="22"/>
        </w:rPr>
      </w:pPr>
      <w:r w:rsidRPr="005B785E">
        <w:rPr>
          <w:sz w:val="22"/>
          <w:szCs w:val="22"/>
        </w:rPr>
        <w:t xml:space="preserve"> </w:t>
      </w:r>
      <w:r w:rsidR="0001690B">
        <w:rPr>
          <w:rFonts w:asciiTheme="minorHAnsi" w:hAnsiTheme="minorHAnsi" w:cstheme="minorHAnsi"/>
          <w:sz w:val="22"/>
          <w:szCs w:val="22"/>
        </w:rPr>
        <w:t xml:space="preserve">The minutes of </w:t>
      </w:r>
      <w:r>
        <w:rPr>
          <w:rFonts w:asciiTheme="minorHAnsi" w:hAnsiTheme="minorHAnsi" w:cstheme="minorHAnsi"/>
          <w:sz w:val="22"/>
          <w:szCs w:val="22"/>
        </w:rPr>
        <w:t>the</w:t>
      </w:r>
      <w:r w:rsidR="0001690B">
        <w:rPr>
          <w:rFonts w:asciiTheme="minorHAnsi" w:hAnsiTheme="minorHAnsi" w:cstheme="minorHAnsi"/>
          <w:sz w:val="22"/>
          <w:szCs w:val="22"/>
        </w:rPr>
        <w:t xml:space="preserve"> meeting were accepted as a true and accurate record.  It was resolved to</w:t>
      </w:r>
      <w:r w:rsidR="00E817A9">
        <w:rPr>
          <w:rFonts w:asciiTheme="minorHAnsi" w:hAnsiTheme="minorHAnsi" w:cstheme="minorHAnsi"/>
          <w:sz w:val="22"/>
          <w:szCs w:val="22"/>
        </w:rPr>
        <w:t xml:space="preserve"> </w:t>
      </w:r>
      <w:r w:rsidR="0001690B">
        <w:rPr>
          <w:rFonts w:asciiTheme="minorHAnsi" w:hAnsiTheme="minorHAnsi" w:cstheme="minorHAnsi"/>
          <w:sz w:val="22"/>
          <w:szCs w:val="22"/>
        </w:rPr>
        <w:t xml:space="preserve">approve them, proposed </w:t>
      </w:r>
      <w:r w:rsidR="00621E43">
        <w:rPr>
          <w:rFonts w:asciiTheme="minorHAnsi" w:hAnsiTheme="minorHAnsi" w:cstheme="minorHAnsi"/>
          <w:sz w:val="22"/>
          <w:szCs w:val="22"/>
        </w:rPr>
        <w:t>C</w:t>
      </w:r>
      <w:r w:rsidR="0001690B">
        <w:rPr>
          <w:rFonts w:asciiTheme="minorHAnsi" w:hAnsiTheme="minorHAnsi" w:cstheme="minorHAnsi"/>
          <w:sz w:val="22"/>
          <w:szCs w:val="22"/>
        </w:rPr>
        <w:t>llr.</w:t>
      </w:r>
      <w:r w:rsidR="000A1410">
        <w:rPr>
          <w:rFonts w:asciiTheme="minorHAnsi" w:hAnsiTheme="minorHAnsi" w:cstheme="minorHAnsi"/>
          <w:sz w:val="22"/>
          <w:szCs w:val="22"/>
        </w:rPr>
        <w:t xml:space="preserve"> D</w:t>
      </w:r>
      <w:r w:rsidR="00CB6820">
        <w:rPr>
          <w:rFonts w:asciiTheme="minorHAnsi" w:hAnsiTheme="minorHAnsi" w:cstheme="minorHAnsi"/>
          <w:sz w:val="22"/>
          <w:szCs w:val="22"/>
        </w:rPr>
        <w:t xml:space="preserve">. </w:t>
      </w:r>
      <w:r w:rsidR="000A1410">
        <w:rPr>
          <w:rFonts w:asciiTheme="minorHAnsi" w:hAnsiTheme="minorHAnsi" w:cstheme="minorHAnsi"/>
          <w:sz w:val="22"/>
          <w:szCs w:val="22"/>
        </w:rPr>
        <w:t>L</w:t>
      </w:r>
      <w:r w:rsidR="00CB6820">
        <w:rPr>
          <w:rFonts w:asciiTheme="minorHAnsi" w:hAnsiTheme="minorHAnsi" w:cstheme="minorHAnsi"/>
          <w:sz w:val="22"/>
          <w:szCs w:val="22"/>
        </w:rPr>
        <w:t>eyserman</w:t>
      </w:r>
      <w:r w:rsidR="00686DA3">
        <w:rPr>
          <w:rFonts w:asciiTheme="minorHAnsi" w:hAnsiTheme="minorHAnsi"/>
          <w:sz w:val="22"/>
          <w:szCs w:val="22"/>
        </w:rPr>
        <w:t xml:space="preserve">, </w:t>
      </w:r>
      <w:r w:rsidR="0001690B">
        <w:rPr>
          <w:rFonts w:asciiTheme="minorHAnsi" w:hAnsiTheme="minorHAnsi"/>
          <w:sz w:val="22"/>
          <w:szCs w:val="22"/>
        </w:rPr>
        <w:t xml:space="preserve">seconded </w:t>
      </w:r>
      <w:r w:rsidR="00C02568" w:rsidRPr="001D2157">
        <w:rPr>
          <w:rFonts w:asciiTheme="minorHAnsi" w:hAnsiTheme="minorHAnsi"/>
          <w:sz w:val="22"/>
          <w:szCs w:val="22"/>
        </w:rPr>
        <w:t>Cllr.</w:t>
      </w:r>
      <w:r w:rsidR="00BB12E1">
        <w:rPr>
          <w:rFonts w:asciiTheme="minorHAnsi" w:hAnsiTheme="minorHAnsi"/>
          <w:sz w:val="22"/>
          <w:szCs w:val="22"/>
        </w:rPr>
        <w:t xml:space="preserve"> </w:t>
      </w:r>
      <w:r w:rsidR="000A1410">
        <w:rPr>
          <w:rFonts w:asciiTheme="minorHAnsi" w:hAnsiTheme="minorHAnsi"/>
          <w:sz w:val="22"/>
          <w:szCs w:val="22"/>
        </w:rPr>
        <w:t>J</w:t>
      </w:r>
      <w:r w:rsidR="00CB6820">
        <w:rPr>
          <w:rFonts w:asciiTheme="minorHAnsi" w:hAnsiTheme="minorHAnsi"/>
          <w:sz w:val="22"/>
          <w:szCs w:val="22"/>
        </w:rPr>
        <w:t xml:space="preserve">. </w:t>
      </w:r>
      <w:r w:rsidR="000A1410">
        <w:rPr>
          <w:rFonts w:asciiTheme="minorHAnsi" w:hAnsiTheme="minorHAnsi"/>
          <w:sz w:val="22"/>
          <w:szCs w:val="22"/>
        </w:rPr>
        <w:t>K</w:t>
      </w:r>
      <w:r w:rsidR="00CB6820">
        <w:rPr>
          <w:rFonts w:asciiTheme="minorHAnsi" w:hAnsiTheme="minorHAnsi"/>
          <w:sz w:val="22"/>
          <w:szCs w:val="22"/>
        </w:rPr>
        <w:t>err</w:t>
      </w:r>
      <w:r w:rsidR="00BC0859" w:rsidRPr="001D2157">
        <w:rPr>
          <w:rFonts w:asciiTheme="minorHAnsi" w:hAnsiTheme="minorHAnsi"/>
          <w:sz w:val="22"/>
          <w:szCs w:val="22"/>
        </w:rPr>
        <w:t xml:space="preserve">, </w:t>
      </w:r>
      <w:r w:rsidR="00637BAF" w:rsidRPr="001D2157">
        <w:rPr>
          <w:rFonts w:asciiTheme="minorHAnsi" w:hAnsiTheme="minorHAnsi"/>
          <w:sz w:val="22"/>
          <w:szCs w:val="22"/>
        </w:rPr>
        <w:t>unanimous</w:t>
      </w:r>
      <w:r w:rsidR="000B66C0">
        <w:rPr>
          <w:rFonts w:asciiTheme="minorHAnsi" w:hAnsiTheme="minorHAnsi"/>
          <w:sz w:val="22"/>
          <w:szCs w:val="22"/>
        </w:rPr>
        <w:t xml:space="preserve"> approval</w:t>
      </w:r>
      <w:r w:rsidR="00D93CAE">
        <w:rPr>
          <w:rFonts w:asciiTheme="minorHAnsi" w:hAnsiTheme="minorHAnsi"/>
          <w:sz w:val="22"/>
          <w:szCs w:val="22"/>
        </w:rPr>
        <w:t>.</w:t>
      </w:r>
    </w:p>
    <w:p w:rsidR="00F05957" w:rsidRPr="001D2157" w:rsidRDefault="00FB7F32" w:rsidP="00F05957">
      <w:pPr>
        <w:numPr>
          <w:ilvl w:val="0"/>
          <w:numId w:val="2"/>
        </w:numPr>
        <w:overflowPunct w:val="0"/>
        <w:autoSpaceDE w:val="0"/>
        <w:autoSpaceDN w:val="0"/>
        <w:adjustRightInd w:val="0"/>
        <w:spacing w:after="0" w:line="240" w:lineRule="auto"/>
        <w:ind w:left="851" w:hanging="567"/>
        <w:jc w:val="left"/>
        <w:textAlignment w:val="baseline"/>
        <w:rPr>
          <w:rStyle w:val="Heading1Char"/>
          <w:rFonts w:asciiTheme="minorHAnsi" w:hAnsiTheme="minorHAnsi" w:cstheme="minorHAnsi"/>
          <w:i/>
          <w:smallCaps w:val="0"/>
          <w:spacing w:val="0"/>
          <w:sz w:val="22"/>
          <w:szCs w:val="22"/>
        </w:rPr>
      </w:pPr>
      <w:r w:rsidRPr="00403FA9">
        <w:rPr>
          <w:rStyle w:val="Heading1Char"/>
          <w:rFonts w:ascii="Arial Nova Cond" w:hAnsi="Arial Nova Cond" w:cstheme="minorHAnsi"/>
          <w:b/>
          <w:sz w:val="24"/>
          <w:szCs w:val="24"/>
        </w:rPr>
        <w:t xml:space="preserve">Matters Arising from the minutes of </w:t>
      </w:r>
      <w:r w:rsidR="00C97CA7">
        <w:rPr>
          <w:rStyle w:val="Heading1Char"/>
          <w:rFonts w:ascii="Arial Nova Cond" w:hAnsi="Arial Nova Cond" w:cstheme="minorHAnsi"/>
          <w:b/>
          <w:sz w:val="24"/>
          <w:szCs w:val="24"/>
        </w:rPr>
        <w:t>14</w:t>
      </w:r>
      <w:r w:rsidR="00797052" w:rsidRPr="00797052">
        <w:rPr>
          <w:rStyle w:val="Heading1Char"/>
          <w:rFonts w:ascii="Arial Nova Cond" w:hAnsi="Arial Nova Cond" w:cstheme="minorHAnsi"/>
          <w:b/>
          <w:sz w:val="24"/>
          <w:szCs w:val="24"/>
          <w:vertAlign w:val="superscript"/>
        </w:rPr>
        <w:t>th</w:t>
      </w:r>
      <w:r w:rsidR="00797052">
        <w:rPr>
          <w:rStyle w:val="Heading1Char"/>
          <w:rFonts w:ascii="Arial Nova Cond" w:hAnsi="Arial Nova Cond" w:cstheme="minorHAnsi"/>
          <w:b/>
          <w:sz w:val="24"/>
          <w:szCs w:val="24"/>
        </w:rPr>
        <w:t xml:space="preserve"> </w:t>
      </w:r>
      <w:r w:rsidR="00C97CA7">
        <w:rPr>
          <w:rStyle w:val="Heading1Char"/>
          <w:rFonts w:ascii="Arial Nova Cond" w:hAnsi="Arial Nova Cond" w:cstheme="minorHAnsi"/>
          <w:b/>
          <w:sz w:val="24"/>
          <w:szCs w:val="24"/>
        </w:rPr>
        <w:t>Octo</w:t>
      </w:r>
      <w:r w:rsidR="004D09EA">
        <w:rPr>
          <w:rStyle w:val="Heading1Char"/>
          <w:rFonts w:ascii="Arial Nova Cond" w:hAnsi="Arial Nova Cond" w:cstheme="minorHAnsi"/>
          <w:b/>
          <w:sz w:val="24"/>
          <w:szCs w:val="24"/>
        </w:rPr>
        <w:t>ber</w:t>
      </w:r>
      <w:r w:rsidRPr="00403FA9">
        <w:rPr>
          <w:rStyle w:val="Heading1Char"/>
          <w:rFonts w:ascii="Arial Nova Cond" w:hAnsi="Arial Nova Cond" w:cstheme="minorHAnsi"/>
          <w:b/>
          <w:sz w:val="24"/>
          <w:szCs w:val="24"/>
        </w:rPr>
        <w:t xml:space="preserve"> 202</w:t>
      </w:r>
      <w:r w:rsidR="00E817A9">
        <w:rPr>
          <w:rStyle w:val="Heading1Char"/>
          <w:rFonts w:ascii="Arial Nova Cond" w:hAnsi="Arial Nova Cond" w:cstheme="minorHAnsi"/>
          <w:b/>
          <w:sz w:val="24"/>
          <w:szCs w:val="24"/>
        </w:rPr>
        <w:t>4</w:t>
      </w:r>
      <w:r w:rsidRPr="00403FA9">
        <w:rPr>
          <w:rStyle w:val="Heading1Char"/>
          <w:rFonts w:ascii="Arial Nova Cond" w:hAnsi="Arial Nova Cond" w:cstheme="minorHAnsi"/>
          <w:b/>
          <w:sz w:val="24"/>
          <w:szCs w:val="24"/>
        </w:rPr>
        <w:t>,</w:t>
      </w:r>
      <w:r w:rsidRPr="00D37DF6">
        <w:rPr>
          <w:rStyle w:val="Heading1Char"/>
          <w:rFonts w:asciiTheme="minorHAnsi" w:hAnsiTheme="minorHAnsi" w:cstheme="minorHAnsi"/>
          <w:b/>
          <w:sz w:val="24"/>
          <w:szCs w:val="24"/>
        </w:rPr>
        <w:t xml:space="preserve"> for information purposes only</w:t>
      </w:r>
      <w:r w:rsidRPr="001D2157">
        <w:rPr>
          <w:rStyle w:val="Heading1Char"/>
          <w:rFonts w:asciiTheme="minorHAnsi" w:hAnsiTheme="minorHAnsi" w:cstheme="minorHAnsi"/>
          <w:b/>
          <w:sz w:val="22"/>
          <w:szCs w:val="22"/>
        </w:rPr>
        <w:t>:</w:t>
      </w:r>
      <w:r w:rsidRPr="001D2157">
        <w:rPr>
          <w:rStyle w:val="Heading1Char"/>
          <w:rFonts w:asciiTheme="minorHAnsi" w:hAnsiTheme="minorHAnsi" w:cstheme="minorHAnsi"/>
          <w:smallCaps w:val="0"/>
          <w:spacing w:val="0"/>
          <w:sz w:val="22"/>
          <w:szCs w:val="22"/>
        </w:rPr>
        <w:t xml:space="preserve">  </w:t>
      </w:r>
    </w:p>
    <w:p w:rsidR="00797052" w:rsidRPr="00C34F29" w:rsidRDefault="00797052" w:rsidP="00691FFA">
      <w:pPr>
        <w:pStyle w:val="ListParagraph"/>
        <w:numPr>
          <w:ilvl w:val="0"/>
          <w:numId w:val="20"/>
        </w:numPr>
        <w:overflowPunct w:val="0"/>
        <w:autoSpaceDE w:val="0"/>
        <w:autoSpaceDN w:val="0"/>
        <w:adjustRightInd w:val="0"/>
        <w:spacing w:after="0" w:line="240" w:lineRule="auto"/>
        <w:jc w:val="left"/>
        <w:textAlignment w:val="baseline"/>
        <w:rPr>
          <w:rStyle w:val="Heading1Char"/>
          <w:rFonts w:ascii="Arial Nova Cond" w:hAnsi="Arial Nova Cond" w:cstheme="minorHAnsi"/>
          <w:smallCaps w:val="0"/>
          <w:spacing w:val="0"/>
          <w:sz w:val="22"/>
          <w:szCs w:val="22"/>
        </w:rPr>
      </w:pPr>
      <w:r>
        <w:rPr>
          <w:rStyle w:val="Heading1Char"/>
          <w:rFonts w:ascii="Arial Nova Cond" w:hAnsi="Arial Nova Cond" w:cstheme="minorHAnsi"/>
          <w:b/>
          <w:smallCaps w:val="0"/>
          <w:spacing w:val="0"/>
          <w:sz w:val="22"/>
          <w:szCs w:val="22"/>
        </w:rPr>
        <w:t>Community Assets update</w:t>
      </w:r>
      <w:r w:rsidR="004D09EA">
        <w:rPr>
          <w:rStyle w:val="Heading1Char"/>
          <w:rFonts w:ascii="Arial Nova Cond" w:hAnsi="Arial Nova Cond" w:cstheme="minorHAnsi"/>
          <w:b/>
          <w:smallCaps w:val="0"/>
          <w:spacing w:val="0"/>
          <w:sz w:val="22"/>
          <w:szCs w:val="22"/>
        </w:rPr>
        <w:t xml:space="preserve"> </w:t>
      </w:r>
      <w:r w:rsidR="004D09EA" w:rsidRPr="004D09EA">
        <w:rPr>
          <w:rStyle w:val="Heading1Char"/>
          <w:rFonts w:ascii="Arial Nova Cond" w:hAnsi="Arial Nova Cond" w:cstheme="minorHAnsi"/>
          <w:smallCaps w:val="0"/>
          <w:spacing w:val="0"/>
          <w:sz w:val="22"/>
          <w:szCs w:val="22"/>
        </w:rPr>
        <w:t xml:space="preserve">(min. </w:t>
      </w:r>
      <w:r w:rsidR="00C97CA7">
        <w:rPr>
          <w:rStyle w:val="Heading1Char"/>
          <w:rFonts w:ascii="Arial Nova Cond" w:hAnsi="Arial Nova Cond" w:cstheme="minorHAnsi"/>
          <w:smallCaps w:val="0"/>
          <w:spacing w:val="0"/>
          <w:sz w:val="22"/>
          <w:szCs w:val="22"/>
        </w:rPr>
        <w:t>65</w:t>
      </w:r>
      <w:r w:rsidR="004D09EA" w:rsidRPr="004D09EA">
        <w:rPr>
          <w:rStyle w:val="Heading1Char"/>
          <w:rFonts w:ascii="Arial Nova Cond" w:hAnsi="Arial Nova Cond" w:cstheme="minorHAnsi"/>
          <w:smallCaps w:val="0"/>
          <w:spacing w:val="0"/>
          <w:sz w:val="22"/>
          <w:szCs w:val="22"/>
        </w:rPr>
        <w:t>a)</w:t>
      </w:r>
      <w:r>
        <w:rPr>
          <w:rStyle w:val="Heading1Char"/>
          <w:rFonts w:ascii="Arial Nova Cond" w:hAnsi="Arial Nova Cond" w:cstheme="minorHAnsi"/>
          <w:b/>
          <w:smallCaps w:val="0"/>
          <w:spacing w:val="0"/>
          <w:sz w:val="22"/>
          <w:szCs w:val="22"/>
        </w:rPr>
        <w:t xml:space="preserve">  - </w:t>
      </w:r>
      <w:r w:rsidR="002F28C9">
        <w:rPr>
          <w:rStyle w:val="Heading1Char"/>
          <w:rFonts w:ascii="Arial Nova Cond" w:hAnsi="Arial Nova Cond" w:cstheme="minorHAnsi"/>
          <w:b/>
          <w:smallCaps w:val="0"/>
          <w:spacing w:val="0"/>
          <w:sz w:val="22"/>
          <w:szCs w:val="22"/>
        </w:rPr>
        <w:t xml:space="preserve"> </w:t>
      </w:r>
      <w:r w:rsidR="00390610">
        <w:rPr>
          <w:rStyle w:val="Heading1Char"/>
          <w:rFonts w:asciiTheme="minorHAnsi" w:hAnsiTheme="minorHAnsi" w:cstheme="minorHAnsi"/>
          <w:smallCaps w:val="0"/>
          <w:spacing w:val="0"/>
          <w:sz w:val="22"/>
          <w:szCs w:val="22"/>
        </w:rPr>
        <w:t>the Clerk</w:t>
      </w:r>
      <w:r w:rsidR="00C97CA7">
        <w:rPr>
          <w:rStyle w:val="Heading1Char"/>
          <w:rFonts w:asciiTheme="minorHAnsi" w:hAnsiTheme="minorHAnsi" w:cstheme="minorHAnsi"/>
          <w:smallCaps w:val="0"/>
          <w:spacing w:val="0"/>
          <w:sz w:val="22"/>
          <w:szCs w:val="22"/>
        </w:rPr>
        <w:t xml:space="preserve"> has received confirmation from SNC that The Half Moon Inn will be listed as a Community Asset for the next five years</w:t>
      </w:r>
      <w:r w:rsidR="000A1410">
        <w:rPr>
          <w:rStyle w:val="Heading1Char"/>
          <w:rFonts w:asciiTheme="minorHAnsi" w:hAnsiTheme="minorHAnsi" w:cstheme="minorHAnsi"/>
          <w:smallCaps w:val="0"/>
          <w:spacing w:val="0"/>
          <w:sz w:val="22"/>
          <w:szCs w:val="22"/>
        </w:rPr>
        <w:t>,</w:t>
      </w:r>
      <w:r w:rsidR="004E3DF0">
        <w:rPr>
          <w:rStyle w:val="Heading1Char"/>
          <w:rFonts w:asciiTheme="minorHAnsi" w:hAnsiTheme="minorHAnsi" w:cstheme="minorHAnsi"/>
          <w:smallCaps w:val="0"/>
          <w:spacing w:val="0"/>
          <w:sz w:val="22"/>
          <w:szCs w:val="22"/>
        </w:rPr>
        <w:t xml:space="preserve"> pending any appeals</w:t>
      </w:r>
      <w:r w:rsidR="007C6559">
        <w:rPr>
          <w:rStyle w:val="Heading1Char"/>
          <w:rFonts w:asciiTheme="minorHAnsi" w:hAnsiTheme="minorHAnsi" w:cstheme="minorHAnsi"/>
          <w:smallCaps w:val="0"/>
          <w:spacing w:val="0"/>
          <w:sz w:val="22"/>
          <w:szCs w:val="22"/>
        </w:rPr>
        <w:t xml:space="preserve"> during the next eight weeks</w:t>
      </w:r>
      <w:r w:rsidR="00C97CA7">
        <w:rPr>
          <w:rStyle w:val="Heading1Char"/>
          <w:rFonts w:asciiTheme="minorHAnsi" w:hAnsiTheme="minorHAnsi" w:cstheme="minorHAnsi"/>
          <w:smallCaps w:val="0"/>
          <w:spacing w:val="0"/>
          <w:sz w:val="22"/>
          <w:szCs w:val="22"/>
        </w:rPr>
        <w:t xml:space="preserve">.  </w:t>
      </w:r>
    </w:p>
    <w:p w:rsidR="00BA09C0" w:rsidRPr="00C97CA7" w:rsidRDefault="00BA09C0" w:rsidP="00C97CA7">
      <w:pPr>
        <w:pStyle w:val="ListParagraph"/>
        <w:numPr>
          <w:ilvl w:val="0"/>
          <w:numId w:val="20"/>
        </w:numPr>
        <w:overflowPunct w:val="0"/>
        <w:autoSpaceDE w:val="0"/>
        <w:autoSpaceDN w:val="0"/>
        <w:adjustRightInd w:val="0"/>
        <w:spacing w:after="0" w:line="240" w:lineRule="auto"/>
        <w:ind w:left="993" w:hanging="426"/>
        <w:jc w:val="left"/>
        <w:textAlignment w:val="baseline"/>
        <w:rPr>
          <w:rFonts w:ascii="Arial Nova Cond" w:hAnsi="Arial Nova Cond" w:cs="Arial"/>
          <w:sz w:val="22"/>
          <w:szCs w:val="22"/>
        </w:rPr>
      </w:pPr>
      <w:r w:rsidRPr="00BA09C0">
        <w:rPr>
          <w:rFonts w:ascii="Arial Nova Cond" w:hAnsi="Arial Nova Cond" w:cs="Arial"/>
          <w:b/>
          <w:sz w:val="22"/>
          <w:szCs w:val="22"/>
        </w:rPr>
        <w:lastRenderedPageBreak/>
        <w:t>Remembrance Service</w:t>
      </w:r>
      <w:r>
        <w:rPr>
          <w:rFonts w:ascii="Arial Nova Cond" w:hAnsi="Arial Nova Cond" w:cs="Arial"/>
          <w:sz w:val="22"/>
          <w:szCs w:val="22"/>
        </w:rPr>
        <w:t xml:space="preserve"> (min. 6</w:t>
      </w:r>
      <w:r w:rsidR="00C97CA7">
        <w:rPr>
          <w:rFonts w:ascii="Arial Nova Cond" w:hAnsi="Arial Nova Cond" w:cs="Arial"/>
          <w:sz w:val="22"/>
          <w:szCs w:val="22"/>
        </w:rPr>
        <w:t>5e</w:t>
      </w:r>
      <w:r>
        <w:rPr>
          <w:rFonts w:ascii="Arial Nova Cond" w:hAnsi="Arial Nova Cond" w:cs="Arial"/>
          <w:sz w:val="22"/>
          <w:szCs w:val="22"/>
        </w:rPr>
        <w:t xml:space="preserve">)  -  </w:t>
      </w:r>
      <w:r w:rsidR="00C97CA7">
        <w:rPr>
          <w:rFonts w:ascii="Arial Nova Cond" w:hAnsi="Arial Nova Cond" w:cs="Arial"/>
          <w:sz w:val="22"/>
          <w:szCs w:val="22"/>
        </w:rPr>
        <w:t>Confirmation of the road closure was received and displayed on the Village Shop noticeboard</w:t>
      </w:r>
      <w:r>
        <w:rPr>
          <w:rFonts w:asciiTheme="minorHAnsi" w:hAnsiTheme="minorHAnsi" w:cstheme="minorHAnsi"/>
          <w:sz w:val="22"/>
          <w:szCs w:val="22"/>
        </w:rPr>
        <w:t>.</w:t>
      </w:r>
      <w:r w:rsidR="00C97CA7">
        <w:rPr>
          <w:rFonts w:asciiTheme="minorHAnsi" w:hAnsiTheme="minorHAnsi" w:cstheme="minorHAnsi"/>
          <w:sz w:val="22"/>
          <w:szCs w:val="22"/>
        </w:rPr>
        <w:t xml:space="preserve">  Two marshals from Discreet Security attended the service, there were no issues.  Clerk thanked them for attending. </w:t>
      </w:r>
      <w:r w:rsidR="00390610">
        <w:rPr>
          <w:rFonts w:asciiTheme="minorHAnsi" w:hAnsiTheme="minorHAnsi" w:cstheme="minorHAnsi"/>
          <w:sz w:val="22"/>
          <w:szCs w:val="22"/>
        </w:rPr>
        <w:t xml:space="preserve"> </w:t>
      </w:r>
    </w:p>
    <w:p w:rsidR="00C97CA7" w:rsidRPr="00C97CA7" w:rsidRDefault="00C97CA7" w:rsidP="00C97CA7">
      <w:pPr>
        <w:pStyle w:val="ListParagraph"/>
        <w:numPr>
          <w:ilvl w:val="0"/>
          <w:numId w:val="20"/>
        </w:numPr>
        <w:overflowPunct w:val="0"/>
        <w:autoSpaceDE w:val="0"/>
        <w:autoSpaceDN w:val="0"/>
        <w:adjustRightInd w:val="0"/>
        <w:spacing w:after="0" w:line="240" w:lineRule="auto"/>
        <w:ind w:left="993" w:hanging="426"/>
        <w:jc w:val="left"/>
        <w:textAlignment w:val="baseline"/>
        <w:rPr>
          <w:rFonts w:ascii="Arial Nova Cond" w:hAnsi="Arial Nova Cond" w:cs="Arial"/>
          <w:b/>
          <w:sz w:val="22"/>
          <w:szCs w:val="22"/>
        </w:rPr>
      </w:pPr>
      <w:r w:rsidRPr="00C97CA7">
        <w:rPr>
          <w:rFonts w:ascii="Arial Nova Cond" w:hAnsi="Arial Nova Cond" w:cs="Arial"/>
          <w:b/>
          <w:sz w:val="22"/>
          <w:szCs w:val="22"/>
        </w:rPr>
        <w:t>Winter Pressures Grant</w:t>
      </w:r>
      <w:r>
        <w:rPr>
          <w:rFonts w:ascii="Arial Nova Cond" w:hAnsi="Arial Nova Cond" w:cs="Arial"/>
          <w:b/>
          <w:sz w:val="22"/>
          <w:szCs w:val="22"/>
        </w:rPr>
        <w:t xml:space="preserve">  -  </w:t>
      </w:r>
      <w:r w:rsidRPr="00C97CA7">
        <w:rPr>
          <w:rFonts w:asciiTheme="minorHAnsi" w:hAnsiTheme="minorHAnsi" w:cstheme="minorHAnsi"/>
          <w:sz w:val="22"/>
          <w:szCs w:val="22"/>
        </w:rPr>
        <w:t>Cllr. P. Reekie submitted a grant form</w:t>
      </w:r>
      <w:r>
        <w:rPr>
          <w:rFonts w:asciiTheme="minorHAnsi" w:hAnsiTheme="minorHAnsi" w:cstheme="minorHAnsi"/>
          <w:sz w:val="22"/>
          <w:szCs w:val="22"/>
        </w:rPr>
        <w:t>, however the grant</w:t>
      </w:r>
      <w:r w:rsidR="007C6559">
        <w:rPr>
          <w:rFonts w:asciiTheme="minorHAnsi" w:hAnsiTheme="minorHAnsi" w:cstheme="minorHAnsi"/>
          <w:sz w:val="22"/>
          <w:szCs w:val="22"/>
        </w:rPr>
        <w:t xml:space="preserve"> application was unsuccessful as</w:t>
      </w:r>
      <w:r>
        <w:rPr>
          <w:rFonts w:asciiTheme="minorHAnsi" w:hAnsiTheme="minorHAnsi" w:cstheme="minorHAnsi"/>
          <w:sz w:val="22"/>
          <w:szCs w:val="22"/>
        </w:rPr>
        <w:t xml:space="preserve"> the monies </w:t>
      </w:r>
      <w:r w:rsidR="007C6559">
        <w:rPr>
          <w:rFonts w:asciiTheme="minorHAnsi" w:hAnsiTheme="minorHAnsi" w:cstheme="minorHAnsi"/>
          <w:sz w:val="22"/>
          <w:szCs w:val="22"/>
        </w:rPr>
        <w:t xml:space="preserve">had already been </w:t>
      </w:r>
      <w:r>
        <w:rPr>
          <w:rFonts w:asciiTheme="minorHAnsi" w:hAnsiTheme="minorHAnsi" w:cstheme="minorHAnsi"/>
          <w:sz w:val="22"/>
          <w:szCs w:val="22"/>
        </w:rPr>
        <w:t>allocated.  Cllr. P. Reekie has applied for a Community Awards grant.</w:t>
      </w:r>
    </w:p>
    <w:p w:rsidR="00C97CA7" w:rsidRPr="00E77BD2" w:rsidRDefault="00C97CA7" w:rsidP="00C97CA7">
      <w:pPr>
        <w:pStyle w:val="ListParagraph"/>
        <w:numPr>
          <w:ilvl w:val="0"/>
          <w:numId w:val="20"/>
        </w:numPr>
        <w:overflowPunct w:val="0"/>
        <w:autoSpaceDE w:val="0"/>
        <w:autoSpaceDN w:val="0"/>
        <w:adjustRightInd w:val="0"/>
        <w:spacing w:after="0" w:line="240" w:lineRule="auto"/>
        <w:ind w:left="993" w:hanging="426"/>
        <w:jc w:val="left"/>
        <w:textAlignment w:val="baseline"/>
        <w:rPr>
          <w:rFonts w:ascii="Arial Nova Cond" w:hAnsi="Arial Nova Cond" w:cs="Arial"/>
          <w:b/>
          <w:sz w:val="22"/>
          <w:szCs w:val="22"/>
        </w:rPr>
      </w:pPr>
      <w:r>
        <w:rPr>
          <w:rFonts w:ascii="Arial Nova Cond" w:hAnsi="Arial Nova Cond" w:cs="Arial"/>
          <w:b/>
          <w:sz w:val="22"/>
          <w:szCs w:val="22"/>
        </w:rPr>
        <w:t>Highways Rangers  -</w:t>
      </w:r>
      <w:r>
        <w:rPr>
          <w:rFonts w:asciiTheme="minorHAnsi" w:hAnsiTheme="minorHAnsi" w:cstheme="minorHAnsi"/>
          <w:sz w:val="22"/>
          <w:szCs w:val="22"/>
        </w:rPr>
        <w:t xml:space="preserve">  Clerk notified them of the issues</w:t>
      </w:r>
      <w:r w:rsidR="00E77BD2">
        <w:rPr>
          <w:rFonts w:asciiTheme="minorHAnsi" w:hAnsiTheme="minorHAnsi" w:cstheme="minorHAnsi"/>
          <w:sz w:val="22"/>
          <w:szCs w:val="22"/>
        </w:rPr>
        <w:t xml:space="preserve"> – unclear as to </w:t>
      </w:r>
      <w:r w:rsidR="0063290D">
        <w:rPr>
          <w:rFonts w:asciiTheme="minorHAnsi" w:hAnsiTheme="minorHAnsi" w:cstheme="minorHAnsi"/>
          <w:sz w:val="22"/>
          <w:szCs w:val="22"/>
        </w:rPr>
        <w:t>whether works</w:t>
      </w:r>
      <w:r w:rsidR="00E77BD2">
        <w:rPr>
          <w:rFonts w:asciiTheme="minorHAnsi" w:hAnsiTheme="minorHAnsi" w:cstheme="minorHAnsi"/>
          <w:sz w:val="22"/>
          <w:szCs w:val="22"/>
        </w:rPr>
        <w:t xml:space="preserve"> has occurred as yet</w:t>
      </w:r>
      <w:r>
        <w:rPr>
          <w:rFonts w:asciiTheme="minorHAnsi" w:hAnsiTheme="minorHAnsi" w:cstheme="minorHAnsi"/>
          <w:sz w:val="22"/>
          <w:szCs w:val="22"/>
        </w:rPr>
        <w:t>, information has also been sent to Kim Styles regarding the street signs</w:t>
      </w:r>
      <w:r w:rsidR="00E77BD2">
        <w:rPr>
          <w:rFonts w:asciiTheme="minorHAnsi" w:hAnsiTheme="minorHAnsi" w:cstheme="minorHAnsi"/>
          <w:sz w:val="22"/>
          <w:szCs w:val="22"/>
        </w:rPr>
        <w:t>.</w:t>
      </w:r>
      <w:r>
        <w:rPr>
          <w:rFonts w:asciiTheme="minorHAnsi" w:hAnsiTheme="minorHAnsi" w:cstheme="minorHAnsi"/>
          <w:sz w:val="22"/>
          <w:szCs w:val="22"/>
        </w:rPr>
        <w:t xml:space="preserve"> </w:t>
      </w:r>
      <w:r>
        <w:rPr>
          <w:rFonts w:ascii="Arial Nova Cond" w:hAnsi="Arial Nova Cond" w:cs="Arial"/>
          <w:sz w:val="22"/>
          <w:szCs w:val="22"/>
        </w:rPr>
        <w:t xml:space="preserve"> </w:t>
      </w:r>
    </w:p>
    <w:p w:rsidR="00E77BD2" w:rsidRPr="00C97CA7" w:rsidRDefault="00E77BD2" w:rsidP="00C97CA7">
      <w:pPr>
        <w:pStyle w:val="ListParagraph"/>
        <w:numPr>
          <w:ilvl w:val="0"/>
          <w:numId w:val="20"/>
        </w:numPr>
        <w:overflowPunct w:val="0"/>
        <w:autoSpaceDE w:val="0"/>
        <w:autoSpaceDN w:val="0"/>
        <w:adjustRightInd w:val="0"/>
        <w:spacing w:after="0" w:line="240" w:lineRule="auto"/>
        <w:ind w:left="993" w:hanging="426"/>
        <w:jc w:val="left"/>
        <w:textAlignment w:val="baseline"/>
        <w:rPr>
          <w:rFonts w:ascii="Arial Nova Cond" w:hAnsi="Arial Nova Cond" w:cs="Arial"/>
          <w:b/>
          <w:sz w:val="22"/>
          <w:szCs w:val="22"/>
        </w:rPr>
      </w:pPr>
      <w:r>
        <w:rPr>
          <w:rFonts w:ascii="Arial Nova Cond" w:hAnsi="Arial Nova Cond" w:cs="Arial"/>
          <w:b/>
          <w:sz w:val="22"/>
          <w:szCs w:val="22"/>
        </w:rPr>
        <w:t xml:space="preserve">Website and domain changes  -  </w:t>
      </w:r>
      <w:r>
        <w:rPr>
          <w:rFonts w:asciiTheme="minorHAnsi" w:hAnsiTheme="minorHAnsi" w:cstheme="minorHAnsi"/>
          <w:sz w:val="22"/>
          <w:szCs w:val="22"/>
        </w:rPr>
        <w:t>the domain name is in the process of being registered – a change was indicated which hyphenates the word pc after the council name. This will be amended once the domain has been confirmed. The website is currently being worked on.</w:t>
      </w:r>
    </w:p>
    <w:p w:rsidR="000C2C1A" w:rsidRPr="001D2157" w:rsidRDefault="00C46318" w:rsidP="00C50B87">
      <w:pPr>
        <w:overflowPunct w:val="0"/>
        <w:autoSpaceDE w:val="0"/>
        <w:autoSpaceDN w:val="0"/>
        <w:adjustRightInd w:val="0"/>
        <w:spacing w:after="0" w:line="240" w:lineRule="auto"/>
        <w:ind w:left="993"/>
        <w:jc w:val="left"/>
        <w:textAlignment w:val="baseline"/>
        <w:rPr>
          <w:rStyle w:val="Heading1Char"/>
          <w:rFonts w:asciiTheme="minorHAnsi" w:hAnsiTheme="minorHAnsi" w:cstheme="minorHAnsi"/>
          <w:i/>
          <w:smallCaps w:val="0"/>
          <w:spacing w:val="0"/>
          <w:sz w:val="22"/>
          <w:szCs w:val="22"/>
        </w:rPr>
      </w:pPr>
      <w:r w:rsidRPr="001D2157">
        <w:rPr>
          <w:rStyle w:val="Heading1Char"/>
          <w:rFonts w:asciiTheme="minorHAnsi" w:hAnsiTheme="minorHAnsi" w:cstheme="minorHAnsi"/>
          <w:smallCaps w:val="0"/>
          <w:spacing w:val="0"/>
          <w:sz w:val="22"/>
          <w:szCs w:val="22"/>
        </w:rPr>
        <w:t xml:space="preserve"> </w:t>
      </w:r>
    </w:p>
    <w:p w:rsidR="00E045DE" w:rsidRPr="001D2157" w:rsidRDefault="00E045DE" w:rsidP="00FD7A94">
      <w:pPr>
        <w:numPr>
          <w:ilvl w:val="0"/>
          <w:numId w:val="2"/>
        </w:numPr>
        <w:overflowPunct w:val="0"/>
        <w:autoSpaceDE w:val="0"/>
        <w:autoSpaceDN w:val="0"/>
        <w:adjustRightInd w:val="0"/>
        <w:spacing w:after="0" w:line="240" w:lineRule="auto"/>
        <w:ind w:left="851" w:hanging="567"/>
        <w:jc w:val="left"/>
        <w:textAlignment w:val="baseline"/>
        <w:rPr>
          <w:rFonts w:asciiTheme="minorHAnsi" w:hAnsiTheme="minorHAnsi" w:cstheme="minorHAnsi"/>
          <w:i/>
          <w:sz w:val="22"/>
          <w:szCs w:val="22"/>
        </w:rPr>
      </w:pPr>
      <w:r w:rsidRPr="00570902">
        <w:rPr>
          <w:rStyle w:val="Heading1Char"/>
          <w:rFonts w:ascii="Arial Nova Cond" w:hAnsi="Arial Nova Cond" w:cstheme="minorHAnsi"/>
          <w:b/>
          <w:sz w:val="24"/>
          <w:szCs w:val="24"/>
        </w:rPr>
        <w:t>The Monthly Financial Report from the RFO,</w:t>
      </w:r>
      <w:r w:rsidRPr="001D2157">
        <w:rPr>
          <w:rStyle w:val="Heading1Char"/>
          <w:rFonts w:asciiTheme="minorHAnsi" w:hAnsiTheme="minorHAnsi" w:cstheme="minorHAnsi"/>
          <w:b/>
          <w:sz w:val="22"/>
          <w:szCs w:val="22"/>
        </w:rPr>
        <w:t xml:space="preserve"> </w:t>
      </w:r>
      <w:r w:rsidRPr="001D2157">
        <w:rPr>
          <w:rFonts w:asciiTheme="minorHAnsi" w:hAnsiTheme="minorHAnsi" w:cstheme="minorHAnsi"/>
          <w:sz w:val="22"/>
          <w:szCs w:val="22"/>
        </w:rPr>
        <w:t>including notification of payments made over the last month:</w:t>
      </w:r>
    </w:p>
    <w:p w:rsidR="009C265A" w:rsidRPr="0077085F" w:rsidRDefault="00E045DE" w:rsidP="003A57A1">
      <w:pPr>
        <w:numPr>
          <w:ilvl w:val="0"/>
          <w:numId w:val="1"/>
        </w:numPr>
        <w:tabs>
          <w:tab w:val="left" w:pos="851"/>
          <w:tab w:val="left" w:pos="1276"/>
        </w:tabs>
        <w:overflowPunct w:val="0"/>
        <w:autoSpaceDE w:val="0"/>
        <w:autoSpaceDN w:val="0"/>
        <w:adjustRightInd w:val="0"/>
        <w:spacing w:after="0" w:line="240" w:lineRule="auto"/>
        <w:ind w:left="990" w:right="260" w:hanging="1"/>
        <w:jc w:val="left"/>
        <w:textAlignment w:val="baseline"/>
        <w:rPr>
          <w:rFonts w:asciiTheme="minorHAnsi" w:hAnsiTheme="minorHAnsi" w:cstheme="minorHAnsi"/>
          <w:sz w:val="22"/>
          <w:szCs w:val="22"/>
        </w:rPr>
      </w:pPr>
      <w:r w:rsidRPr="009B0F75">
        <w:rPr>
          <w:rFonts w:ascii="Arial Nova Cond" w:hAnsi="Arial Nova Cond"/>
          <w:b/>
          <w:sz w:val="22"/>
          <w:szCs w:val="22"/>
        </w:rPr>
        <w:t>Payments &amp; receipts</w:t>
      </w:r>
      <w:r w:rsidRPr="0077085F">
        <w:rPr>
          <w:rFonts w:asciiTheme="minorHAnsi" w:hAnsiTheme="minorHAnsi" w:cstheme="minorHAnsi"/>
          <w:b/>
          <w:sz w:val="22"/>
          <w:szCs w:val="22"/>
        </w:rPr>
        <w:t xml:space="preserve"> –  </w:t>
      </w:r>
      <w:r w:rsidRPr="0077085F">
        <w:rPr>
          <w:rFonts w:asciiTheme="minorHAnsi" w:hAnsiTheme="minorHAnsi" w:cstheme="minorHAnsi"/>
          <w:sz w:val="22"/>
          <w:szCs w:val="22"/>
        </w:rPr>
        <w:t xml:space="preserve"> </w:t>
      </w:r>
      <w:r w:rsidR="00BD4767">
        <w:rPr>
          <w:rFonts w:asciiTheme="minorHAnsi" w:hAnsiTheme="minorHAnsi" w:cstheme="minorHAnsi"/>
          <w:sz w:val="22"/>
          <w:szCs w:val="22"/>
        </w:rPr>
        <w:t>the</w:t>
      </w:r>
      <w:r w:rsidRPr="0077085F">
        <w:rPr>
          <w:rFonts w:asciiTheme="minorHAnsi" w:hAnsiTheme="minorHAnsi" w:cstheme="minorHAnsi"/>
          <w:color w:val="0070C0"/>
          <w:sz w:val="22"/>
          <w:szCs w:val="22"/>
        </w:rPr>
        <w:t xml:space="preserve"> </w:t>
      </w:r>
      <w:r w:rsidRPr="0077085F">
        <w:rPr>
          <w:rFonts w:asciiTheme="minorHAnsi" w:hAnsiTheme="minorHAnsi" w:cstheme="minorHAnsi"/>
          <w:sz w:val="22"/>
          <w:szCs w:val="22"/>
        </w:rPr>
        <w:t>list of payments and receipts</w:t>
      </w:r>
      <w:r w:rsidR="00674639">
        <w:rPr>
          <w:rFonts w:asciiTheme="minorHAnsi" w:hAnsiTheme="minorHAnsi" w:cstheme="minorHAnsi"/>
          <w:sz w:val="22"/>
          <w:szCs w:val="22"/>
        </w:rPr>
        <w:t xml:space="preserve"> </w:t>
      </w:r>
      <w:r w:rsidR="003D0EFF">
        <w:rPr>
          <w:rFonts w:asciiTheme="minorHAnsi" w:hAnsiTheme="minorHAnsi" w:cstheme="minorHAnsi"/>
          <w:sz w:val="22"/>
          <w:szCs w:val="22"/>
        </w:rPr>
        <w:t xml:space="preserve"> -</w:t>
      </w:r>
      <w:r w:rsidR="004470FB" w:rsidRPr="0077085F">
        <w:rPr>
          <w:rFonts w:asciiTheme="minorHAnsi" w:hAnsiTheme="minorHAnsi" w:cstheme="minorHAnsi"/>
          <w:sz w:val="22"/>
          <w:szCs w:val="22"/>
        </w:rPr>
        <w:t xml:space="preserve"> </w:t>
      </w:r>
      <w:r w:rsidR="00186D2A">
        <w:rPr>
          <w:rFonts w:asciiTheme="minorHAnsi" w:hAnsiTheme="minorHAnsi" w:cstheme="minorHAnsi"/>
          <w:sz w:val="22"/>
          <w:szCs w:val="22"/>
        </w:rPr>
        <w:t>The information</w:t>
      </w:r>
      <w:r w:rsidR="00186D2A" w:rsidRPr="0077085F">
        <w:rPr>
          <w:rFonts w:asciiTheme="minorHAnsi" w:hAnsiTheme="minorHAnsi" w:cstheme="minorHAnsi"/>
          <w:sz w:val="22"/>
          <w:szCs w:val="22"/>
        </w:rPr>
        <w:t xml:space="preserve"> had been circulated to all Councillors</w:t>
      </w:r>
      <w:r w:rsidR="00186D2A">
        <w:rPr>
          <w:rFonts w:asciiTheme="minorHAnsi" w:hAnsiTheme="minorHAnsi" w:cstheme="minorHAnsi"/>
          <w:sz w:val="22"/>
          <w:szCs w:val="22"/>
        </w:rPr>
        <w:t xml:space="preserve"> by the RFO. </w:t>
      </w:r>
      <w:r w:rsidR="00E77BD2">
        <w:rPr>
          <w:rFonts w:asciiTheme="minorHAnsi" w:hAnsiTheme="minorHAnsi" w:cstheme="minorHAnsi"/>
          <w:sz w:val="22"/>
          <w:szCs w:val="22"/>
        </w:rPr>
        <w:t>A</w:t>
      </w:r>
      <w:r w:rsidR="002C2083">
        <w:rPr>
          <w:rFonts w:asciiTheme="minorHAnsi" w:hAnsiTheme="minorHAnsi" w:cstheme="minorHAnsi"/>
          <w:sz w:val="22"/>
          <w:szCs w:val="22"/>
        </w:rPr>
        <w:t xml:space="preserve"> </w:t>
      </w:r>
      <w:r w:rsidR="00E77BD2">
        <w:rPr>
          <w:rFonts w:asciiTheme="minorHAnsi" w:hAnsiTheme="minorHAnsi" w:cstheme="minorHAnsi"/>
          <w:sz w:val="22"/>
          <w:szCs w:val="22"/>
        </w:rPr>
        <w:t>q</w:t>
      </w:r>
      <w:r w:rsidR="002C2083">
        <w:rPr>
          <w:rFonts w:asciiTheme="minorHAnsi" w:hAnsiTheme="minorHAnsi" w:cstheme="minorHAnsi"/>
          <w:sz w:val="22"/>
          <w:szCs w:val="22"/>
        </w:rPr>
        <w:t xml:space="preserve">uery raised over the invoice from </w:t>
      </w:r>
      <w:r w:rsidR="00FC4996">
        <w:rPr>
          <w:rFonts w:asciiTheme="minorHAnsi" w:hAnsiTheme="minorHAnsi" w:cstheme="minorHAnsi"/>
          <w:sz w:val="22"/>
          <w:szCs w:val="22"/>
        </w:rPr>
        <w:t xml:space="preserve">A.J. Crisp </w:t>
      </w:r>
      <w:r w:rsidR="00E77BD2">
        <w:rPr>
          <w:rFonts w:asciiTheme="minorHAnsi" w:hAnsiTheme="minorHAnsi" w:cstheme="minorHAnsi"/>
          <w:sz w:val="22"/>
          <w:szCs w:val="22"/>
        </w:rPr>
        <w:t>has been rectified and a new invoice received</w:t>
      </w:r>
      <w:r w:rsidR="00FC4996">
        <w:rPr>
          <w:rFonts w:asciiTheme="minorHAnsi" w:hAnsiTheme="minorHAnsi" w:cstheme="minorHAnsi"/>
          <w:sz w:val="22"/>
          <w:szCs w:val="22"/>
        </w:rPr>
        <w:t xml:space="preserve"> </w:t>
      </w:r>
    </w:p>
    <w:p w:rsidR="002F28C9" w:rsidRPr="00FC4996" w:rsidRDefault="00C21D38" w:rsidP="00FC4996">
      <w:pPr>
        <w:pStyle w:val="ListParagraph"/>
        <w:numPr>
          <w:ilvl w:val="0"/>
          <w:numId w:val="43"/>
        </w:numPr>
        <w:tabs>
          <w:tab w:val="left" w:pos="851"/>
          <w:tab w:val="left" w:pos="1276"/>
        </w:tabs>
        <w:overflowPunct w:val="0"/>
        <w:autoSpaceDE w:val="0"/>
        <w:autoSpaceDN w:val="0"/>
        <w:adjustRightInd w:val="0"/>
        <w:spacing w:after="0" w:line="240" w:lineRule="auto"/>
        <w:ind w:left="1418" w:right="260" w:hanging="284"/>
        <w:jc w:val="left"/>
        <w:textAlignment w:val="baseline"/>
        <w:rPr>
          <w:rFonts w:asciiTheme="minorHAnsi" w:hAnsiTheme="minorHAnsi" w:cstheme="minorHAnsi"/>
          <w:sz w:val="22"/>
          <w:szCs w:val="22"/>
        </w:rPr>
      </w:pPr>
      <w:r w:rsidRPr="00FC4996">
        <w:rPr>
          <w:rFonts w:asciiTheme="minorHAnsi" w:hAnsiTheme="minorHAnsi" w:cstheme="minorHAnsi"/>
          <w:sz w:val="22"/>
          <w:szCs w:val="22"/>
        </w:rPr>
        <w:t>It was resolved to accept the</w:t>
      </w:r>
      <w:r w:rsidR="00FD7A94" w:rsidRPr="00FC4996">
        <w:rPr>
          <w:rFonts w:asciiTheme="minorHAnsi" w:hAnsiTheme="minorHAnsi" w:cstheme="minorHAnsi"/>
          <w:sz w:val="22"/>
          <w:szCs w:val="22"/>
        </w:rPr>
        <w:t xml:space="preserve"> ‘Payments and </w:t>
      </w:r>
      <w:r w:rsidR="00354AA6" w:rsidRPr="00FC4996">
        <w:rPr>
          <w:rFonts w:asciiTheme="minorHAnsi" w:hAnsiTheme="minorHAnsi" w:cstheme="minorHAnsi"/>
          <w:sz w:val="22"/>
          <w:szCs w:val="22"/>
        </w:rPr>
        <w:t>Receipts’ and</w:t>
      </w:r>
      <w:r w:rsidR="002A724B" w:rsidRPr="00FC4996">
        <w:rPr>
          <w:rFonts w:asciiTheme="minorHAnsi" w:hAnsiTheme="minorHAnsi" w:cstheme="minorHAnsi"/>
          <w:sz w:val="22"/>
          <w:szCs w:val="22"/>
        </w:rPr>
        <w:t xml:space="preserve"> </w:t>
      </w:r>
      <w:r w:rsidR="0062251F" w:rsidRPr="00FC4996">
        <w:rPr>
          <w:rFonts w:asciiTheme="minorHAnsi" w:hAnsiTheme="minorHAnsi" w:cstheme="minorHAnsi"/>
          <w:sz w:val="22"/>
          <w:szCs w:val="22"/>
        </w:rPr>
        <w:t>‘the</w:t>
      </w:r>
      <w:r w:rsidR="003A75C6" w:rsidRPr="00FC4996">
        <w:rPr>
          <w:rFonts w:asciiTheme="minorHAnsi" w:hAnsiTheme="minorHAnsi" w:cstheme="minorHAnsi"/>
          <w:sz w:val="22"/>
          <w:szCs w:val="22"/>
        </w:rPr>
        <w:t xml:space="preserve"> year</w:t>
      </w:r>
      <w:r w:rsidR="002A724B" w:rsidRPr="00FC4996">
        <w:rPr>
          <w:rFonts w:asciiTheme="minorHAnsi" w:hAnsiTheme="minorHAnsi" w:cstheme="minorHAnsi"/>
          <w:sz w:val="22"/>
          <w:szCs w:val="22"/>
        </w:rPr>
        <w:t xml:space="preserve"> to</w:t>
      </w:r>
      <w:r w:rsidR="003A75C6" w:rsidRPr="00FC4996">
        <w:rPr>
          <w:rFonts w:asciiTheme="minorHAnsi" w:hAnsiTheme="minorHAnsi" w:cstheme="minorHAnsi"/>
          <w:sz w:val="22"/>
          <w:szCs w:val="22"/>
        </w:rPr>
        <w:t xml:space="preserve"> date</w:t>
      </w:r>
      <w:r w:rsidR="002A724B" w:rsidRPr="00FC4996">
        <w:rPr>
          <w:rFonts w:asciiTheme="minorHAnsi" w:hAnsiTheme="minorHAnsi" w:cstheme="minorHAnsi"/>
          <w:sz w:val="22"/>
          <w:szCs w:val="22"/>
        </w:rPr>
        <w:t xml:space="preserve">’ </w:t>
      </w:r>
      <w:r w:rsidR="0062251F" w:rsidRPr="00FC4996">
        <w:rPr>
          <w:rFonts w:asciiTheme="minorHAnsi" w:hAnsiTheme="minorHAnsi" w:cstheme="minorHAnsi"/>
          <w:sz w:val="22"/>
          <w:szCs w:val="22"/>
        </w:rPr>
        <w:t xml:space="preserve">spreadsheet - </w:t>
      </w:r>
      <w:r w:rsidR="00FC4996">
        <w:rPr>
          <w:rFonts w:asciiTheme="minorHAnsi" w:hAnsiTheme="minorHAnsi" w:cstheme="minorHAnsi"/>
          <w:sz w:val="22"/>
          <w:szCs w:val="22"/>
        </w:rPr>
        <w:t xml:space="preserve"> it was resolved to approve all, </w:t>
      </w:r>
      <w:r w:rsidR="0062251F" w:rsidRPr="00FC4996">
        <w:rPr>
          <w:rFonts w:asciiTheme="minorHAnsi" w:hAnsiTheme="minorHAnsi" w:cstheme="minorHAnsi"/>
          <w:sz w:val="22"/>
          <w:szCs w:val="22"/>
        </w:rPr>
        <w:t>proposed</w:t>
      </w:r>
      <w:r w:rsidRPr="00FC4996">
        <w:rPr>
          <w:rFonts w:asciiTheme="minorHAnsi" w:hAnsiTheme="minorHAnsi" w:cstheme="minorHAnsi"/>
          <w:sz w:val="22"/>
          <w:szCs w:val="22"/>
        </w:rPr>
        <w:t xml:space="preserve"> by Cllr.</w:t>
      </w:r>
      <w:r w:rsidR="00602D4B">
        <w:rPr>
          <w:rFonts w:asciiTheme="minorHAnsi" w:hAnsiTheme="minorHAnsi" w:cstheme="minorHAnsi"/>
          <w:sz w:val="22"/>
          <w:szCs w:val="22"/>
        </w:rPr>
        <w:t xml:space="preserve"> R</w:t>
      </w:r>
      <w:r w:rsidR="00142A4B">
        <w:rPr>
          <w:rFonts w:asciiTheme="minorHAnsi" w:hAnsiTheme="minorHAnsi" w:cstheme="minorHAnsi"/>
          <w:sz w:val="22"/>
          <w:szCs w:val="22"/>
        </w:rPr>
        <w:t xml:space="preserve">. </w:t>
      </w:r>
      <w:r w:rsidR="00602D4B">
        <w:rPr>
          <w:rFonts w:asciiTheme="minorHAnsi" w:hAnsiTheme="minorHAnsi" w:cstheme="minorHAnsi"/>
          <w:sz w:val="22"/>
          <w:szCs w:val="22"/>
        </w:rPr>
        <w:t>T</w:t>
      </w:r>
      <w:r w:rsidR="00142A4B">
        <w:rPr>
          <w:rFonts w:asciiTheme="minorHAnsi" w:hAnsiTheme="minorHAnsi" w:cstheme="minorHAnsi"/>
          <w:sz w:val="22"/>
          <w:szCs w:val="22"/>
        </w:rPr>
        <w:t>heobald</w:t>
      </w:r>
      <w:r w:rsidRPr="00FC4996">
        <w:rPr>
          <w:rFonts w:asciiTheme="minorHAnsi" w:hAnsiTheme="minorHAnsi" w:cstheme="minorHAnsi"/>
          <w:sz w:val="22"/>
          <w:szCs w:val="22"/>
        </w:rPr>
        <w:t xml:space="preserve">, seconded </w:t>
      </w:r>
      <w:r w:rsidR="00A47439" w:rsidRPr="00FC4996">
        <w:rPr>
          <w:rFonts w:asciiTheme="minorHAnsi" w:hAnsiTheme="minorHAnsi" w:cstheme="minorHAnsi"/>
          <w:sz w:val="22"/>
          <w:szCs w:val="22"/>
        </w:rPr>
        <w:t>Cllr.</w:t>
      </w:r>
      <w:r w:rsidR="00602D4B">
        <w:rPr>
          <w:rFonts w:asciiTheme="minorHAnsi" w:hAnsiTheme="minorHAnsi" w:cstheme="minorHAnsi"/>
          <w:sz w:val="22"/>
          <w:szCs w:val="22"/>
        </w:rPr>
        <w:t xml:space="preserve"> D</w:t>
      </w:r>
      <w:r w:rsidR="00142A4B">
        <w:rPr>
          <w:rFonts w:asciiTheme="minorHAnsi" w:hAnsiTheme="minorHAnsi" w:cstheme="minorHAnsi"/>
          <w:sz w:val="22"/>
          <w:szCs w:val="22"/>
        </w:rPr>
        <w:t xml:space="preserve">. </w:t>
      </w:r>
      <w:r w:rsidR="00602D4B">
        <w:rPr>
          <w:rFonts w:asciiTheme="minorHAnsi" w:hAnsiTheme="minorHAnsi" w:cstheme="minorHAnsi"/>
          <w:sz w:val="22"/>
          <w:szCs w:val="22"/>
        </w:rPr>
        <w:t>L</w:t>
      </w:r>
      <w:r w:rsidR="00142A4B">
        <w:rPr>
          <w:rFonts w:asciiTheme="minorHAnsi" w:hAnsiTheme="minorHAnsi" w:cstheme="minorHAnsi"/>
          <w:sz w:val="22"/>
          <w:szCs w:val="22"/>
        </w:rPr>
        <w:t>eyserman</w:t>
      </w:r>
      <w:r w:rsidR="00B04B6A" w:rsidRPr="00FC4996">
        <w:rPr>
          <w:rFonts w:asciiTheme="minorHAnsi" w:hAnsiTheme="minorHAnsi" w:cstheme="minorHAnsi"/>
          <w:sz w:val="22"/>
          <w:szCs w:val="22"/>
        </w:rPr>
        <w:t xml:space="preserve">, </w:t>
      </w:r>
      <w:r w:rsidRPr="00FC4996">
        <w:rPr>
          <w:rFonts w:asciiTheme="minorHAnsi" w:hAnsiTheme="minorHAnsi" w:cstheme="minorHAnsi"/>
          <w:sz w:val="22"/>
          <w:szCs w:val="22"/>
        </w:rPr>
        <w:t>all approved</w:t>
      </w:r>
    </w:p>
    <w:p w:rsidR="00B4558D" w:rsidRPr="009B2931" w:rsidRDefault="00B4558D" w:rsidP="009B2931">
      <w:pPr>
        <w:pStyle w:val="ListParagraph"/>
        <w:numPr>
          <w:ilvl w:val="0"/>
          <w:numId w:val="1"/>
        </w:numPr>
        <w:tabs>
          <w:tab w:val="left" w:pos="851"/>
          <w:tab w:val="left" w:pos="1276"/>
        </w:tabs>
        <w:overflowPunct w:val="0"/>
        <w:autoSpaceDE w:val="0"/>
        <w:autoSpaceDN w:val="0"/>
        <w:adjustRightInd w:val="0"/>
        <w:spacing w:after="0" w:line="240" w:lineRule="auto"/>
        <w:ind w:right="260" w:hanging="882"/>
        <w:jc w:val="left"/>
        <w:textAlignment w:val="baseline"/>
        <w:rPr>
          <w:rFonts w:ascii="Arial Nova Cond" w:hAnsi="Arial Nova Cond" w:cs="Arial"/>
          <w:b/>
          <w:sz w:val="22"/>
          <w:szCs w:val="22"/>
        </w:rPr>
      </w:pPr>
      <w:r w:rsidRPr="009B2931">
        <w:rPr>
          <w:rFonts w:ascii="Arial Nova Cond" w:hAnsi="Arial Nova Cond" w:cstheme="minorHAnsi"/>
          <w:b/>
          <w:sz w:val="22"/>
          <w:szCs w:val="22"/>
        </w:rPr>
        <w:t>Replacement lighting quote</w:t>
      </w:r>
      <w:r w:rsidRPr="009B2931">
        <w:rPr>
          <w:rFonts w:ascii="Arial Nova Cond" w:hAnsi="Arial Nova Cond" w:cs="Arial"/>
          <w:b/>
          <w:sz w:val="22"/>
          <w:szCs w:val="22"/>
        </w:rPr>
        <w:t xml:space="preserve">s -  </w:t>
      </w:r>
      <w:r w:rsidR="005C3067" w:rsidRPr="009B2931">
        <w:rPr>
          <w:rFonts w:asciiTheme="minorHAnsi" w:hAnsiTheme="minorHAnsi" w:cstheme="minorHAnsi"/>
          <w:sz w:val="22"/>
          <w:szCs w:val="22"/>
        </w:rPr>
        <w:t>a new quote has been received from</w:t>
      </w:r>
      <w:r w:rsidR="005C3067" w:rsidRPr="009B2931">
        <w:rPr>
          <w:rFonts w:ascii="Arial Nova Cond" w:hAnsi="Arial Nova Cond" w:cs="Arial"/>
          <w:b/>
          <w:sz w:val="22"/>
          <w:szCs w:val="22"/>
        </w:rPr>
        <w:t xml:space="preserve"> </w:t>
      </w:r>
      <w:r w:rsidR="005C3067" w:rsidRPr="009B2931">
        <w:rPr>
          <w:rFonts w:asciiTheme="minorHAnsi" w:hAnsiTheme="minorHAnsi" w:cstheme="minorHAnsi"/>
          <w:sz w:val="22"/>
          <w:szCs w:val="22"/>
        </w:rPr>
        <w:t>Aaron’s Electricals</w:t>
      </w:r>
      <w:r w:rsidR="00FB3D4A" w:rsidRPr="009B2931">
        <w:rPr>
          <w:rFonts w:asciiTheme="minorHAnsi" w:hAnsiTheme="minorHAnsi" w:cstheme="minorHAnsi"/>
          <w:sz w:val="22"/>
          <w:szCs w:val="22"/>
        </w:rPr>
        <w:t>, Marc Drury will respond following receipt of a phone call and repeated email</w:t>
      </w:r>
      <w:r w:rsidR="00142A4B">
        <w:rPr>
          <w:rFonts w:asciiTheme="minorHAnsi" w:hAnsiTheme="minorHAnsi" w:cstheme="minorHAnsi"/>
          <w:sz w:val="22"/>
          <w:szCs w:val="22"/>
        </w:rPr>
        <w:t>s</w:t>
      </w:r>
      <w:r w:rsidR="00FB3D4A" w:rsidRPr="009B2931">
        <w:rPr>
          <w:rFonts w:asciiTheme="minorHAnsi" w:hAnsiTheme="minorHAnsi" w:cstheme="minorHAnsi"/>
          <w:sz w:val="22"/>
          <w:szCs w:val="22"/>
        </w:rPr>
        <w:t xml:space="preserve"> requesting detailed information.</w:t>
      </w:r>
      <w:r w:rsidR="00FC4996" w:rsidRPr="009B2931">
        <w:rPr>
          <w:rFonts w:asciiTheme="minorHAnsi" w:hAnsiTheme="minorHAnsi" w:cstheme="minorHAnsi"/>
          <w:sz w:val="22"/>
          <w:szCs w:val="22"/>
        </w:rPr>
        <w:t xml:space="preserve">  </w:t>
      </w:r>
    </w:p>
    <w:p w:rsidR="00FB3D4A" w:rsidRDefault="00FB3D4A" w:rsidP="00FB3D4A">
      <w:pPr>
        <w:pStyle w:val="ListParagraph"/>
        <w:numPr>
          <w:ilvl w:val="0"/>
          <w:numId w:val="1"/>
        </w:numPr>
        <w:overflowPunct w:val="0"/>
        <w:autoSpaceDE w:val="0"/>
        <w:autoSpaceDN w:val="0"/>
        <w:adjustRightInd w:val="0"/>
        <w:spacing w:after="0" w:line="240" w:lineRule="auto"/>
        <w:ind w:left="1276" w:hanging="283"/>
        <w:contextualSpacing w:val="0"/>
        <w:jc w:val="left"/>
        <w:textAlignment w:val="baseline"/>
        <w:rPr>
          <w:rFonts w:asciiTheme="minorHAnsi" w:hAnsiTheme="minorHAnsi" w:cstheme="minorHAnsi"/>
          <w:sz w:val="22"/>
          <w:szCs w:val="22"/>
        </w:rPr>
      </w:pPr>
      <w:r>
        <w:rPr>
          <w:rFonts w:ascii="Arial Nova Cond" w:hAnsi="Arial Nova Cond" w:cstheme="minorHAnsi"/>
          <w:b/>
          <w:sz w:val="24"/>
          <w:szCs w:val="24"/>
        </w:rPr>
        <w:t xml:space="preserve">Approval of a donation to the RBL  </w:t>
      </w:r>
      <w:r w:rsidRPr="00142A4B">
        <w:rPr>
          <w:rFonts w:asciiTheme="minorHAnsi" w:hAnsiTheme="minorHAnsi" w:cstheme="minorHAnsi"/>
          <w:sz w:val="22"/>
          <w:szCs w:val="22"/>
        </w:rPr>
        <w:t xml:space="preserve">-  </w:t>
      </w:r>
      <w:r w:rsidR="00142A4B" w:rsidRPr="00142A4B">
        <w:rPr>
          <w:rFonts w:asciiTheme="minorHAnsi" w:hAnsiTheme="minorHAnsi" w:cstheme="minorHAnsi"/>
          <w:sz w:val="22"/>
          <w:szCs w:val="22"/>
        </w:rPr>
        <w:t>it was</w:t>
      </w:r>
      <w:r w:rsidR="00142A4B">
        <w:rPr>
          <w:rFonts w:ascii="Arial Nova Cond" w:hAnsi="Arial Nova Cond" w:cstheme="minorHAnsi"/>
          <w:b/>
          <w:sz w:val="24"/>
          <w:szCs w:val="24"/>
        </w:rPr>
        <w:t xml:space="preserve"> </w:t>
      </w:r>
      <w:r w:rsidR="00EA0B73" w:rsidRPr="00142A4B">
        <w:rPr>
          <w:rFonts w:asciiTheme="minorHAnsi" w:hAnsiTheme="minorHAnsi" w:cstheme="minorHAnsi"/>
          <w:sz w:val="22"/>
          <w:szCs w:val="22"/>
        </w:rPr>
        <w:t>propos</w:t>
      </w:r>
      <w:r w:rsidR="00142A4B">
        <w:rPr>
          <w:rFonts w:asciiTheme="minorHAnsi" w:hAnsiTheme="minorHAnsi" w:cstheme="minorHAnsi"/>
          <w:sz w:val="22"/>
          <w:szCs w:val="22"/>
        </w:rPr>
        <w:t xml:space="preserve">ed that a donation of </w:t>
      </w:r>
      <w:r w:rsidR="00EA0B73" w:rsidRPr="00142A4B">
        <w:rPr>
          <w:rFonts w:asciiTheme="minorHAnsi" w:hAnsiTheme="minorHAnsi" w:cstheme="minorHAnsi"/>
          <w:sz w:val="22"/>
          <w:szCs w:val="22"/>
        </w:rPr>
        <w:t xml:space="preserve">£70.00 </w:t>
      </w:r>
      <w:r w:rsidR="00142A4B">
        <w:rPr>
          <w:rFonts w:asciiTheme="minorHAnsi" w:hAnsiTheme="minorHAnsi" w:cstheme="minorHAnsi"/>
          <w:sz w:val="22"/>
          <w:szCs w:val="22"/>
        </w:rPr>
        <w:t xml:space="preserve">should be sent </w:t>
      </w:r>
      <w:r w:rsidR="00EA0B73" w:rsidRPr="00142A4B">
        <w:rPr>
          <w:rFonts w:asciiTheme="minorHAnsi" w:hAnsiTheme="minorHAnsi" w:cstheme="minorHAnsi"/>
          <w:sz w:val="22"/>
          <w:szCs w:val="22"/>
        </w:rPr>
        <w:t xml:space="preserve">to </w:t>
      </w:r>
      <w:r w:rsidR="00142A4B">
        <w:rPr>
          <w:rFonts w:asciiTheme="minorHAnsi" w:hAnsiTheme="minorHAnsi" w:cstheme="minorHAnsi"/>
          <w:sz w:val="22"/>
          <w:szCs w:val="22"/>
        </w:rPr>
        <w:t xml:space="preserve">the </w:t>
      </w:r>
      <w:r w:rsidR="00EA0B73" w:rsidRPr="00142A4B">
        <w:rPr>
          <w:rFonts w:asciiTheme="minorHAnsi" w:hAnsiTheme="minorHAnsi" w:cstheme="minorHAnsi"/>
          <w:sz w:val="22"/>
          <w:szCs w:val="22"/>
        </w:rPr>
        <w:t>RBL</w:t>
      </w:r>
      <w:r w:rsidR="00142A4B">
        <w:rPr>
          <w:rFonts w:asciiTheme="minorHAnsi" w:hAnsiTheme="minorHAnsi" w:cstheme="minorHAnsi"/>
          <w:sz w:val="22"/>
          <w:szCs w:val="22"/>
        </w:rPr>
        <w:t xml:space="preserve">  - </w:t>
      </w:r>
      <w:r w:rsidR="00EA0B73" w:rsidRPr="00142A4B">
        <w:rPr>
          <w:rFonts w:asciiTheme="minorHAnsi" w:hAnsiTheme="minorHAnsi" w:cstheme="minorHAnsi"/>
          <w:sz w:val="22"/>
          <w:szCs w:val="22"/>
        </w:rPr>
        <w:t xml:space="preserve"> </w:t>
      </w:r>
      <w:r w:rsidR="00142A4B">
        <w:rPr>
          <w:rFonts w:asciiTheme="minorHAnsi" w:hAnsiTheme="minorHAnsi" w:cstheme="minorHAnsi"/>
          <w:sz w:val="22"/>
          <w:szCs w:val="22"/>
        </w:rPr>
        <w:t xml:space="preserve"> </w:t>
      </w:r>
      <w:r w:rsidR="00EA0B73" w:rsidRPr="00142A4B">
        <w:rPr>
          <w:rFonts w:asciiTheme="minorHAnsi" w:hAnsiTheme="minorHAnsi" w:cstheme="minorHAnsi"/>
          <w:sz w:val="22"/>
          <w:szCs w:val="22"/>
        </w:rPr>
        <w:t>una</w:t>
      </w:r>
      <w:r w:rsidR="004E3DF0" w:rsidRPr="00142A4B">
        <w:rPr>
          <w:rFonts w:asciiTheme="minorHAnsi" w:hAnsiTheme="minorHAnsi" w:cstheme="minorHAnsi"/>
          <w:sz w:val="22"/>
          <w:szCs w:val="22"/>
        </w:rPr>
        <w:t>ni</w:t>
      </w:r>
      <w:r w:rsidR="00EA0B73" w:rsidRPr="00142A4B">
        <w:rPr>
          <w:rFonts w:asciiTheme="minorHAnsi" w:hAnsiTheme="minorHAnsi" w:cstheme="minorHAnsi"/>
          <w:sz w:val="22"/>
          <w:szCs w:val="22"/>
        </w:rPr>
        <w:t>mous</w:t>
      </w:r>
      <w:r w:rsidR="00142A4B">
        <w:rPr>
          <w:rFonts w:asciiTheme="minorHAnsi" w:hAnsiTheme="minorHAnsi" w:cstheme="minorHAnsi"/>
          <w:sz w:val="22"/>
          <w:szCs w:val="22"/>
        </w:rPr>
        <w:t xml:space="preserve"> approval.</w:t>
      </w:r>
    </w:p>
    <w:p w:rsidR="00142A4B" w:rsidRPr="000162E1" w:rsidRDefault="00142A4B" w:rsidP="00142A4B">
      <w:pPr>
        <w:overflowPunct w:val="0"/>
        <w:autoSpaceDE w:val="0"/>
        <w:autoSpaceDN w:val="0"/>
        <w:adjustRightInd w:val="0"/>
        <w:spacing w:after="0" w:line="240" w:lineRule="auto"/>
        <w:ind w:left="1276"/>
        <w:jc w:val="left"/>
        <w:textAlignment w:val="baseline"/>
        <w:rPr>
          <w:rFonts w:asciiTheme="minorHAnsi" w:hAnsiTheme="minorHAnsi" w:cstheme="minorHAnsi"/>
          <w:b/>
          <w:sz w:val="22"/>
          <w:szCs w:val="22"/>
        </w:rPr>
      </w:pPr>
      <w:r w:rsidRPr="000162E1">
        <w:rPr>
          <w:rFonts w:asciiTheme="minorHAnsi" w:hAnsiTheme="minorHAnsi" w:cstheme="minorHAnsi"/>
          <w:b/>
          <w:sz w:val="22"/>
          <w:szCs w:val="22"/>
        </w:rPr>
        <w:t xml:space="preserve">Dickleburgh &amp; Rushall PC have the power to approve this using the General Power of Competence and </w:t>
      </w:r>
      <w:r w:rsidR="000162E1">
        <w:rPr>
          <w:rFonts w:asciiTheme="minorHAnsi" w:hAnsiTheme="minorHAnsi" w:cstheme="minorHAnsi"/>
          <w:b/>
          <w:sz w:val="22"/>
          <w:szCs w:val="22"/>
        </w:rPr>
        <w:t>Local Government Act 1972, s</w:t>
      </w:r>
      <w:r w:rsidRPr="000162E1">
        <w:rPr>
          <w:rFonts w:asciiTheme="minorHAnsi" w:hAnsiTheme="minorHAnsi" w:cstheme="minorHAnsi"/>
          <w:b/>
          <w:sz w:val="22"/>
          <w:szCs w:val="22"/>
        </w:rPr>
        <w:t xml:space="preserve">137 allowance. </w:t>
      </w:r>
    </w:p>
    <w:p w:rsidR="00FB3D4A" w:rsidRPr="000162E1" w:rsidRDefault="00FB3D4A" w:rsidP="00FB3D4A">
      <w:pPr>
        <w:pStyle w:val="ListParagraph"/>
        <w:numPr>
          <w:ilvl w:val="0"/>
          <w:numId w:val="1"/>
        </w:numPr>
        <w:overflowPunct w:val="0"/>
        <w:autoSpaceDE w:val="0"/>
        <w:autoSpaceDN w:val="0"/>
        <w:adjustRightInd w:val="0"/>
        <w:spacing w:after="0" w:line="240" w:lineRule="auto"/>
        <w:ind w:left="1276" w:hanging="283"/>
        <w:contextualSpacing w:val="0"/>
        <w:jc w:val="left"/>
        <w:textAlignment w:val="baseline"/>
        <w:rPr>
          <w:rFonts w:ascii="Arial Nova Cond" w:hAnsi="Arial Nova Cond" w:cstheme="minorHAnsi"/>
          <w:b/>
          <w:sz w:val="24"/>
          <w:szCs w:val="24"/>
        </w:rPr>
      </w:pPr>
      <w:r>
        <w:rPr>
          <w:rFonts w:ascii="Arial Nova Cond" w:hAnsi="Arial Nova Cond" w:cstheme="minorHAnsi"/>
          <w:b/>
          <w:sz w:val="24"/>
          <w:szCs w:val="24"/>
        </w:rPr>
        <w:t xml:space="preserve">Approval of a grant to Dickleburgh Parachiol Church Council  -  </w:t>
      </w:r>
      <w:r>
        <w:rPr>
          <w:rFonts w:asciiTheme="minorHAnsi" w:hAnsiTheme="minorHAnsi" w:cstheme="minorHAnsi"/>
          <w:sz w:val="24"/>
          <w:szCs w:val="24"/>
        </w:rPr>
        <w:t>the grant form had been circulated to the Grants Working party and all Councillors.</w:t>
      </w:r>
      <w:r w:rsidR="00EA0B73">
        <w:rPr>
          <w:rFonts w:asciiTheme="minorHAnsi" w:hAnsiTheme="minorHAnsi" w:cstheme="minorHAnsi"/>
          <w:sz w:val="24"/>
          <w:szCs w:val="24"/>
        </w:rPr>
        <w:t xml:space="preserve"> </w:t>
      </w:r>
      <w:r w:rsidR="004E3DF0">
        <w:rPr>
          <w:rFonts w:asciiTheme="minorHAnsi" w:hAnsiTheme="minorHAnsi" w:cstheme="minorHAnsi"/>
          <w:sz w:val="24"/>
          <w:szCs w:val="24"/>
        </w:rPr>
        <w:t>Following a short discussion</w:t>
      </w:r>
      <w:r w:rsidR="000162E1">
        <w:rPr>
          <w:rFonts w:asciiTheme="minorHAnsi" w:hAnsiTheme="minorHAnsi" w:cstheme="minorHAnsi"/>
          <w:sz w:val="24"/>
          <w:szCs w:val="24"/>
        </w:rPr>
        <w:t xml:space="preserve"> it was agreed to approve the application. Proposed Cllrs.</w:t>
      </w:r>
      <w:r w:rsidR="00EA0B73">
        <w:rPr>
          <w:rFonts w:asciiTheme="minorHAnsi" w:hAnsiTheme="minorHAnsi" w:cstheme="minorHAnsi"/>
          <w:sz w:val="24"/>
          <w:szCs w:val="24"/>
        </w:rPr>
        <w:t xml:space="preserve"> </w:t>
      </w:r>
      <w:r w:rsidR="00EA58F1">
        <w:rPr>
          <w:rFonts w:asciiTheme="minorHAnsi" w:hAnsiTheme="minorHAnsi" w:cstheme="minorHAnsi"/>
          <w:sz w:val="24"/>
          <w:szCs w:val="24"/>
        </w:rPr>
        <w:t>J</w:t>
      </w:r>
      <w:r w:rsidR="000162E1">
        <w:rPr>
          <w:rFonts w:asciiTheme="minorHAnsi" w:hAnsiTheme="minorHAnsi" w:cstheme="minorHAnsi"/>
          <w:sz w:val="24"/>
          <w:szCs w:val="24"/>
        </w:rPr>
        <w:t xml:space="preserve">. </w:t>
      </w:r>
      <w:r w:rsidR="00EA58F1">
        <w:rPr>
          <w:rFonts w:asciiTheme="minorHAnsi" w:hAnsiTheme="minorHAnsi" w:cstheme="minorHAnsi"/>
          <w:sz w:val="24"/>
          <w:szCs w:val="24"/>
        </w:rPr>
        <w:t>K</w:t>
      </w:r>
      <w:r w:rsidR="000162E1">
        <w:rPr>
          <w:rFonts w:asciiTheme="minorHAnsi" w:hAnsiTheme="minorHAnsi" w:cstheme="minorHAnsi"/>
          <w:sz w:val="24"/>
          <w:szCs w:val="24"/>
        </w:rPr>
        <w:t>err</w:t>
      </w:r>
      <w:r w:rsidR="00EA58F1">
        <w:rPr>
          <w:rFonts w:asciiTheme="minorHAnsi" w:hAnsiTheme="minorHAnsi" w:cstheme="minorHAnsi"/>
          <w:sz w:val="24"/>
          <w:szCs w:val="24"/>
        </w:rPr>
        <w:t xml:space="preserve">, </w:t>
      </w:r>
      <w:r w:rsidR="000162E1">
        <w:rPr>
          <w:rFonts w:asciiTheme="minorHAnsi" w:hAnsiTheme="minorHAnsi" w:cstheme="minorHAnsi"/>
          <w:sz w:val="24"/>
          <w:szCs w:val="24"/>
        </w:rPr>
        <w:t xml:space="preserve">seconded Cllr. </w:t>
      </w:r>
      <w:r w:rsidR="00EA58F1">
        <w:rPr>
          <w:rFonts w:asciiTheme="minorHAnsi" w:hAnsiTheme="minorHAnsi" w:cstheme="minorHAnsi"/>
          <w:sz w:val="24"/>
          <w:szCs w:val="24"/>
        </w:rPr>
        <w:t>S</w:t>
      </w:r>
      <w:r w:rsidR="000162E1">
        <w:rPr>
          <w:rFonts w:asciiTheme="minorHAnsi" w:hAnsiTheme="minorHAnsi" w:cstheme="minorHAnsi"/>
          <w:sz w:val="24"/>
          <w:szCs w:val="24"/>
        </w:rPr>
        <w:t xml:space="preserve">. </w:t>
      </w:r>
      <w:r w:rsidR="00EA58F1">
        <w:rPr>
          <w:rFonts w:asciiTheme="minorHAnsi" w:hAnsiTheme="minorHAnsi" w:cstheme="minorHAnsi"/>
          <w:sz w:val="24"/>
          <w:szCs w:val="24"/>
        </w:rPr>
        <w:t>A</w:t>
      </w:r>
      <w:r w:rsidR="000162E1">
        <w:rPr>
          <w:rFonts w:asciiTheme="minorHAnsi" w:hAnsiTheme="minorHAnsi" w:cstheme="minorHAnsi"/>
          <w:sz w:val="24"/>
          <w:szCs w:val="24"/>
        </w:rPr>
        <w:t>dlam, all agreed</w:t>
      </w:r>
    </w:p>
    <w:p w:rsidR="000162E1" w:rsidRPr="000162E1" w:rsidRDefault="000162E1" w:rsidP="000162E1">
      <w:pPr>
        <w:overflowPunct w:val="0"/>
        <w:autoSpaceDE w:val="0"/>
        <w:autoSpaceDN w:val="0"/>
        <w:adjustRightInd w:val="0"/>
        <w:spacing w:after="0" w:line="240" w:lineRule="auto"/>
        <w:ind w:left="1276"/>
        <w:jc w:val="left"/>
        <w:textAlignment w:val="baseline"/>
        <w:rPr>
          <w:rFonts w:ascii="Arial Nova Cond" w:hAnsi="Arial Nova Cond" w:cstheme="minorHAnsi"/>
          <w:b/>
          <w:sz w:val="24"/>
          <w:szCs w:val="24"/>
        </w:rPr>
      </w:pPr>
      <w:r>
        <w:rPr>
          <w:rFonts w:ascii="Arial Nova Cond" w:hAnsi="Arial Nova Cond" w:cstheme="minorHAnsi"/>
          <w:b/>
          <w:sz w:val="24"/>
          <w:szCs w:val="24"/>
        </w:rPr>
        <w:t>Dickleburgh &amp; Rushall PC have the power to maintain churchyards under the Local G</w:t>
      </w:r>
      <w:r w:rsidR="00377CCD">
        <w:rPr>
          <w:rFonts w:ascii="Arial Nova Cond" w:hAnsi="Arial Nova Cond" w:cstheme="minorHAnsi"/>
          <w:b/>
          <w:sz w:val="24"/>
          <w:szCs w:val="24"/>
        </w:rPr>
        <w:t>o</w:t>
      </w:r>
      <w:r>
        <w:rPr>
          <w:rFonts w:ascii="Arial Nova Cond" w:hAnsi="Arial Nova Cond" w:cstheme="minorHAnsi"/>
          <w:b/>
          <w:sz w:val="24"/>
          <w:szCs w:val="24"/>
        </w:rPr>
        <w:t>vernme</w:t>
      </w:r>
      <w:r w:rsidR="00377CCD">
        <w:rPr>
          <w:rFonts w:ascii="Arial Nova Cond" w:hAnsi="Arial Nova Cond" w:cstheme="minorHAnsi"/>
          <w:b/>
          <w:sz w:val="24"/>
          <w:szCs w:val="24"/>
        </w:rPr>
        <w:t>n</w:t>
      </w:r>
      <w:r>
        <w:rPr>
          <w:rFonts w:ascii="Arial Nova Cond" w:hAnsi="Arial Nova Cond" w:cstheme="minorHAnsi"/>
          <w:b/>
          <w:sz w:val="24"/>
          <w:szCs w:val="24"/>
        </w:rPr>
        <w:t>t Act 1972, s.215</w:t>
      </w:r>
    </w:p>
    <w:p w:rsidR="00FB3D4A" w:rsidRPr="00FB3D4A" w:rsidRDefault="00FB3D4A" w:rsidP="00FB3D4A">
      <w:pPr>
        <w:pStyle w:val="ListParagraph"/>
        <w:numPr>
          <w:ilvl w:val="0"/>
          <w:numId w:val="1"/>
        </w:numPr>
        <w:overflowPunct w:val="0"/>
        <w:autoSpaceDE w:val="0"/>
        <w:autoSpaceDN w:val="0"/>
        <w:adjustRightInd w:val="0"/>
        <w:spacing w:after="0" w:line="240" w:lineRule="auto"/>
        <w:ind w:left="1276" w:hanging="283"/>
        <w:contextualSpacing w:val="0"/>
        <w:jc w:val="left"/>
        <w:textAlignment w:val="baseline"/>
        <w:rPr>
          <w:rFonts w:ascii="Arial Nova Cond" w:hAnsi="Arial Nova Cond" w:cstheme="minorHAnsi"/>
          <w:b/>
          <w:sz w:val="24"/>
          <w:szCs w:val="24"/>
        </w:rPr>
      </w:pPr>
      <w:r>
        <w:rPr>
          <w:rFonts w:ascii="Arial Nova Cond" w:hAnsi="Arial Nova Cond" w:cstheme="minorHAnsi"/>
          <w:b/>
          <w:sz w:val="24"/>
          <w:szCs w:val="24"/>
        </w:rPr>
        <w:t xml:space="preserve">Dog Bins -  </w:t>
      </w:r>
      <w:r>
        <w:rPr>
          <w:rFonts w:asciiTheme="minorHAnsi" w:hAnsiTheme="minorHAnsi" w:cstheme="minorHAnsi"/>
          <w:sz w:val="24"/>
          <w:szCs w:val="24"/>
        </w:rPr>
        <w:t xml:space="preserve">the bin for Harleston Road, Rushall has been purchased and needs to be installed.  However an order for an additional bin on Burston Road, Dickleburgh is required  -  </w:t>
      </w:r>
      <w:r w:rsidR="00EA58F1">
        <w:rPr>
          <w:rFonts w:asciiTheme="minorHAnsi" w:hAnsiTheme="minorHAnsi" w:cstheme="minorHAnsi"/>
          <w:sz w:val="24"/>
          <w:szCs w:val="24"/>
        </w:rPr>
        <w:t xml:space="preserve">cost £115.68, </w:t>
      </w:r>
      <w:r w:rsidR="00377CCD">
        <w:rPr>
          <w:rFonts w:asciiTheme="minorHAnsi" w:hAnsiTheme="minorHAnsi" w:cstheme="minorHAnsi"/>
          <w:sz w:val="24"/>
          <w:szCs w:val="24"/>
        </w:rPr>
        <w:t xml:space="preserve">proposed Cllr. </w:t>
      </w:r>
      <w:r w:rsidR="00EA58F1">
        <w:rPr>
          <w:rFonts w:asciiTheme="minorHAnsi" w:hAnsiTheme="minorHAnsi" w:cstheme="minorHAnsi"/>
          <w:sz w:val="24"/>
          <w:szCs w:val="24"/>
        </w:rPr>
        <w:t>D</w:t>
      </w:r>
      <w:r w:rsidR="00377CCD">
        <w:rPr>
          <w:rFonts w:asciiTheme="minorHAnsi" w:hAnsiTheme="minorHAnsi" w:cstheme="minorHAnsi"/>
          <w:sz w:val="24"/>
          <w:szCs w:val="24"/>
        </w:rPr>
        <w:t xml:space="preserve">. </w:t>
      </w:r>
      <w:r w:rsidR="00EA58F1">
        <w:rPr>
          <w:rFonts w:asciiTheme="minorHAnsi" w:hAnsiTheme="minorHAnsi" w:cstheme="minorHAnsi"/>
          <w:sz w:val="24"/>
          <w:szCs w:val="24"/>
        </w:rPr>
        <w:t>L</w:t>
      </w:r>
      <w:r w:rsidR="00377CCD">
        <w:rPr>
          <w:rFonts w:asciiTheme="minorHAnsi" w:hAnsiTheme="minorHAnsi" w:cstheme="minorHAnsi"/>
          <w:sz w:val="24"/>
          <w:szCs w:val="24"/>
        </w:rPr>
        <w:t>eyserman</w:t>
      </w:r>
      <w:r w:rsidR="00EA58F1">
        <w:rPr>
          <w:rFonts w:asciiTheme="minorHAnsi" w:hAnsiTheme="minorHAnsi" w:cstheme="minorHAnsi"/>
          <w:sz w:val="24"/>
          <w:szCs w:val="24"/>
        </w:rPr>
        <w:t>,</w:t>
      </w:r>
      <w:r w:rsidR="00377CCD">
        <w:rPr>
          <w:rFonts w:asciiTheme="minorHAnsi" w:hAnsiTheme="minorHAnsi" w:cstheme="minorHAnsi"/>
          <w:sz w:val="24"/>
          <w:szCs w:val="24"/>
        </w:rPr>
        <w:t xml:space="preserve"> seconded Cllrs. Cllr.</w:t>
      </w:r>
      <w:r w:rsidR="00EA58F1">
        <w:rPr>
          <w:rFonts w:asciiTheme="minorHAnsi" w:hAnsiTheme="minorHAnsi" w:cstheme="minorHAnsi"/>
          <w:sz w:val="24"/>
          <w:szCs w:val="24"/>
        </w:rPr>
        <w:t xml:space="preserve"> S</w:t>
      </w:r>
      <w:r w:rsidR="00377CCD">
        <w:rPr>
          <w:rFonts w:asciiTheme="minorHAnsi" w:hAnsiTheme="minorHAnsi" w:cstheme="minorHAnsi"/>
          <w:sz w:val="24"/>
          <w:szCs w:val="24"/>
        </w:rPr>
        <w:t xml:space="preserve">. </w:t>
      </w:r>
      <w:r w:rsidR="00EA58F1">
        <w:rPr>
          <w:rFonts w:asciiTheme="minorHAnsi" w:hAnsiTheme="minorHAnsi" w:cstheme="minorHAnsi"/>
          <w:sz w:val="24"/>
          <w:szCs w:val="24"/>
        </w:rPr>
        <w:t>A</w:t>
      </w:r>
      <w:r w:rsidR="00377CCD">
        <w:rPr>
          <w:rFonts w:asciiTheme="minorHAnsi" w:hAnsiTheme="minorHAnsi" w:cstheme="minorHAnsi"/>
          <w:sz w:val="24"/>
          <w:szCs w:val="24"/>
        </w:rPr>
        <w:t xml:space="preserve">dlam, all approved.  </w:t>
      </w:r>
      <w:r w:rsidR="00377CCD" w:rsidRPr="00377CCD">
        <w:rPr>
          <w:rFonts w:asciiTheme="minorHAnsi" w:hAnsiTheme="minorHAnsi" w:cstheme="minorHAnsi"/>
          <w:b/>
          <w:sz w:val="24"/>
          <w:szCs w:val="24"/>
        </w:rPr>
        <w:t>ACTION</w:t>
      </w:r>
      <w:r w:rsidR="00377CCD">
        <w:rPr>
          <w:rFonts w:asciiTheme="minorHAnsi" w:hAnsiTheme="minorHAnsi" w:cstheme="minorHAnsi"/>
          <w:sz w:val="24"/>
          <w:szCs w:val="24"/>
        </w:rPr>
        <w:t xml:space="preserve">   - Clerk to order b</w:t>
      </w:r>
      <w:r w:rsidR="008024AE">
        <w:rPr>
          <w:rFonts w:asciiTheme="minorHAnsi" w:hAnsiTheme="minorHAnsi" w:cstheme="minorHAnsi"/>
          <w:sz w:val="24"/>
          <w:szCs w:val="24"/>
        </w:rPr>
        <w:t>i</w:t>
      </w:r>
      <w:r w:rsidR="00377CCD">
        <w:rPr>
          <w:rFonts w:asciiTheme="minorHAnsi" w:hAnsiTheme="minorHAnsi" w:cstheme="minorHAnsi"/>
          <w:sz w:val="24"/>
          <w:szCs w:val="24"/>
        </w:rPr>
        <w:t xml:space="preserve">n from Glasdons and purchase posts, Postcrete for installation </w:t>
      </w:r>
      <w:r>
        <w:rPr>
          <w:rFonts w:asciiTheme="minorHAnsi" w:hAnsiTheme="minorHAnsi" w:cstheme="minorHAnsi"/>
          <w:sz w:val="24"/>
          <w:szCs w:val="24"/>
        </w:rPr>
        <w:t xml:space="preserve"> </w:t>
      </w:r>
    </w:p>
    <w:p w:rsidR="00B4558D" w:rsidRPr="003B33C5" w:rsidRDefault="00B4558D" w:rsidP="003B33C5">
      <w:pPr>
        <w:pStyle w:val="ListParagraph"/>
        <w:numPr>
          <w:ilvl w:val="0"/>
          <w:numId w:val="1"/>
        </w:numPr>
        <w:overflowPunct w:val="0"/>
        <w:autoSpaceDE w:val="0"/>
        <w:autoSpaceDN w:val="0"/>
        <w:adjustRightInd w:val="0"/>
        <w:spacing w:after="0" w:line="240" w:lineRule="auto"/>
        <w:ind w:left="1276" w:hanging="283"/>
        <w:contextualSpacing w:val="0"/>
        <w:jc w:val="left"/>
        <w:textAlignment w:val="baseline"/>
        <w:rPr>
          <w:rFonts w:ascii="Arial Nova Cond" w:hAnsi="Arial Nova Cond" w:cstheme="minorHAnsi"/>
          <w:b/>
          <w:sz w:val="24"/>
          <w:szCs w:val="24"/>
        </w:rPr>
      </w:pPr>
      <w:r>
        <w:rPr>
          <w:rFonts w:ascii="Arial Nova Cond" w:hAnsi="Arial Nova Cond" w:cs="Arial"/>
          <w:b/>
          <w:sz w:val="22"/>
          <w:szCs w:val="22"/>
        </w:rPr>
        <w:t xml:space="preserve">Renewal of the insurance for Financial Year 2024-2025  -  </w:t>
      </w:r>
      <w:r w:rsidR="00FB3D4A" w:rsidRPr="0063290D">
        <w:rPr>
          <w:rFonts w:asciiTheme="minorHAnsi" w:hAnsiTheme="minorHAnsi" w:cstheme="minorHAnsi"/>
          <w:sz w:val="22"/>
          <w:szCs w:val="22"/>
        </w:rPr>
        <w:t>the documentation and invoicing  from A J Gallaghers (the PC insurers)</w:t>
      </w:r>
      <w:r w:rsidR="00FB3D4A" w:rsidRPr="0063290D">
        <w:rPr>
          <w:rFonts w:ascii="Arial Nova Cond" w:hAnsi="Arial Nova Cond" w:cs="Arial"/>
          <w:b/>
          <w:sz w:val="22"/>
          <w:szCs w:val="22"/>
        </w:rPr>
        <w:t xml:space="preserve"> </w:t>
      </w:r>
      <w:r w:rsidR="00FB3D4A" w:rsidRPr="0063290D">
        <w:rPr>
          <w:rFonts w:asciiTheme="minorHAnsi" w:hAnsiTheme="minorHAnsi" w:cstheme="minorHAnsi"/>
          <w:sz w:val="22"/>
          <w:szCs w:val="22"/>
        </w:rPr>
        <w:t>and PremierLine Insurers (the Little Chippy)</w:t>
      </w:r>
      <w:r w:rsidR="00FB3D4A" w:rsidRPr="0063290D">
        <w:rPr>
          <w:rFonts w:ascii="Arial Nova Cond" w:hAnsi="Arial Nova Cond" w:cs="Arial"/>
          <w:b/>
          <w:sz w:val="22"/>
          <w:szCs w:val="22"/>
        </w:rPr>
        <w:t xml:space="preserve"> </w:t>
      </w:r>
      <w:r w:rsidR="00FB3D4A" w:rsidRPr="0063290D">
        <w:rPr>
          <w:rFonts w:asciiTheme="minorHAnsi" w:hAnsiTheme="minorHAnsi" w:cstheme="minorHAnsi"/>
          <w:sz w:val="22"/>
          <w:szCs w:val="22"/>
        </w:rPr>
        <w:t xml:space="preserve">have been received and settled. </w:t>
      </w:r>
      <w:r w:rsidR="007146A0" w:rsidRPr="007146A0">
        <w:rPr>
          <w:rFonts w:asciiTheme="minorHAnsi" w:hAnsiTheme="minorHAnsi" w:cstheme="minorHAnsi"/>
          <w:sz w:val="22"/>
          <w:szCs w:val="22"/>
        </w:rPr>
        <w:t>Following the reinstatement value of the Village Centre and Bowls Club an additional premium of £647.35 has been received from the insurance broker A J Gallagher and paid on the recommendation of the RFO</w:t>
      </w:r>
      <w:r w:rsidR="007146A0">
        <w:rPr>
          <w:rFonts w:asciiTheme="minorHAnsi" w:hAnsiTheme="minorHAnsi" w:cstheme="minorHAnsi"/>
          <w:sz w:val="22"/>
          <w:szCs w:val="22"/>
        </w:rPr>
        <w:t>,</w:t>
      </w:r>
      <w:r w:rsidR="007146A0" w:rsidRPr="007146A0">
        <w:rPr>
          <w:rFonts w:asciiTheme="minorHAnsi" w:hAnsiTheme="minorHAnsi" w:cstheme="minorHAnsi"/>
          <w:sz w:val="22"/>
          <w:szCs w:val="22"/>
        </w:rPr>
        <w:t xml:space="preserve"> </w:t>
      </w:r>
      <w:r w:rsidR="00DD7C21">
        <w:rPr>
          <w:rFonts w:asciiTheme="minorHAnsi" w:hAnsiTheme="minorHAnsi" w:cstheme="minorHAnsi"/>
          <w:sz w:val="22"/>
          <w:szCs w:val="22"/>
        </w:rPr>
        <w:t xml:space="preserve">proposed </w:t>
      </w:r>
      <w:r w:rsidR="00377CCD" w:rsidRPr="0063290D">
        <w:rPr>
          <w:rFonts w:asciiTheme="minorHAnsi" w:hAnsiTheme="minorHAnsi" w:cstheme="minorHAnsi"/>
          <w:sz w:val="22"/>
          <w:szCs w:val="22"/>
        </w:rPr>
        <w:t xml:space="preserve">Cllr. </w:t>
      </w:r>
      <w:r w:rsidR="00602D4B" w:rsidRPr="0063290D">
        <w:rPr>
          <w:rFonts w:asciiTheme="minorHAnsi" w:hAnsiTheme="minorHAnsi" w:cstheme="minorHAnsi"/>
          <w:sz w:val="22"/>
          <w:szCs w:val="22"/>
        </w:rPr>
        <w:t>J</w:t>
      </w:r>
      <w:r w:rsidR="00377CCD" w:rsidRPr="0063290D">
        <w:rPr>
          <w:rFonts w:asciiTheme="minorHAnsi" w:hAnsiTheme="minorHAnsi" w:cstheme="minorHAnsi"/>
          <w:sz w:val="22"/>
          <w:szCs w:val="22"/>
        </w:rPr>
        <w:t xml:space="preserve">. </w:t>
      </w:r>
      <w:r w:rsidR="00602D4B" w:rsidRPr="0063290D">
        <w:rPr>
          <w:rFonts w:asciiTheme="minorHAnsi" w:hAnsiTheme="minorHAnsi" w:cstheme="minorHAnsi"/>
          <w:sz w:val="22"/>
          <w:szCs w:val="22"/>
        </w:rPr>
        <w:t>K</w:t>
      </w:r>
      <w:r w:rsidR="00377CCD" w:rsidRPr="0063290D">
        <w:rPr>
          <w:rFonts w:asciiTheme="minorHAnsi" w:hAnsiTheme="minorHAnsi" w:cstheme="minorHAnsi"/>
          <w:sz w:val="22"/>
          <w:szCs w:val="22"/>
        </w:rPr>
        <w:t>err</w:t>
      </w:r>
      <w:r w:rsidR="00602D4B" w:rsidRPr="0063290D">
        <w:rPr>
          <w:rFonts w:asciiTheme="minorHAnsi" w:hAnsiTheme="minorHAnsi" w:cstheme="minorHAnsi"/>
          <w:sz w:val="22"/>
          <w:szCs w:val="22"/>
        </w:rPr>
        <w:t>,</w:t>
      </w:r>
      <w:r w:rsidR="00377CCD" w:rsidRPr="0063290D">
        <w:rPr>
          <w:rFonts w:asciiTheme="minorHAnsi" w:hAnsiTheme="minorHAnsi" w:cstheme="minorHAnsi"/>
          <w:sz w:val="22"/>
          <w:szCs w:val="22"/>
        </w:rPr>
        <w:t xml:space="preserve"> seconded Cllrs</w:t>
      </w:r>
      <w:r w:rsidR="00602D4B" w:rsidRPr="0063290D">
        <w:rPr>
          <w:rFonts w:asciiTheme="minorHAnsi" w:hAnsiTheme="minorHAnsi" w:cstheme="minorHAnsi"/>
          <w:sz w:val="22"/>
          <w:szCs w:val="22"/>
        </w:rPr>
        <w:t xml:space="preserve"> S</w:t>
      </w:r>
      <w:r w:rsidR="00377CCD" w:rsidRPr="0063290D">
        <w:rPr>
          <w:rFonts w:asciiTheme="minorHAnsi" w:hAnsiTheme="minorHAnsi" w:cstheme="minorHAnsi"/>
          <w:sz w:val="22"/>
          <w:szCs w:val="22"/>
        </w:rPr>
        <w:t xml:space="preserve">. </w:t>
      </w:r>
      <w:r w:rsidR="00602D4B" w:rsidRPr="0063290D">
        <w:rPr>
          <w:rFonts w:asciiTheme="minorHAnsi" w:hAnsiTheme="minorHAnsi" w:cstheme="minorHAnsi"/>
          <w:sz w:val="22"/>
          <w:szCs w:val="22"/>
        </w:rPr>
        <w:t>A</w:t>
      </w:r>
      <w:r w:rsidR="00377CCD" w:rsidRPr="0063290D">
        <w:rPr>
          <w:rFonts w:asciiTheme="minorHAnsi" w:hAnsiTheme="minorHAnsi" w:cstheme="minorHAnsi"/>
          <w:sz w:val="22"/>
          <w:szCs w:val="22"/>
        </w:rPr>
        <w:t>dlam</w:t>
      </w:r>
      <w:r w:rsidR="00602D4B" w:rsidRPr="0063290D">
        <w:rPr>
          <w:rFonts w:asciiTheme="minorHAnsi" w:hAnsiTheme="minorHAnsi" w:cstheme="minorHAnsi"/>
          <w:sz w:val="22"/>
          <w:szCs w:val="22"/>
        </w:rPr>
        <w:t>, all approved</w:t>
      </w:r>
      <w:r w:rsidR="004346CC" w:rsidRPr="00FB3D4A">
        <w:rPr>
          <w:rFonts w:asciiTheme="minorHAnsi" w:hAnsiTheme="minorHAnsi" w:cstheme="minorHAnsi"/>
          <w:sz w:val="22"/>
          <w:szCs w:val="22"/>
        </w:rPr>
        <w:t xml:space="preserve"> </w:t>
      </w:r>
    </w:p>
    <w:p w:rsidR="003B33C5" w:rsidRPr="00106309" w:rsidRDefault="003B33C5" w:rsidP="0039185B">
      <w:pPr>
        <w:pStyle w:val="ListParagraph"/>
        <w:numPr>
          <w:ilvl w:val="0"/>
          <w:numId w:val="1"/>
        </w:numPr>
        <w:overflowPunct w:val="0"/>
        <w:autoSpaceDE w:val="0"/>
        <w:autoSpaceDN w:val="0"/>
        <w:adjustRightInd w:val="0"/>
        <w:spacing w:line="240" w:lineRule="auto"/>
        <w:ind w:left="1276" w:hanging="283"/>
        <w:contextualSpacing w:val="0"/>
        <w:jc w:val="left"/>
        <w:textAlignment w:val="baseline"/>
        <w:rPr>
          <w:rFonts w:ascii="Arial Nova Cond" w:hAnsi="Arial Nova Cond" w:cstheme="minorHAnsi"/>
          <w:b/>
          <w:sz w:val="24"/>
          <w:szCs w:val="24"/>
        </w:rPr>
      </w:pPr>
      <w:r>
        <w:rPr>
          <w:rFonts w:ascii="Arial Nova Cond" w:hAnsi="Arial Nova Cond" w:cs="Arial"/>
          <w:b/>
          <w:sz w:val="22"/>
          <w:szCs w:val="22"/>
        </w:rPr>
        <w:t>Suggestions, projects, date for the Finance Working Party  -</w:t>
      </w:r>
      <w:r>
        <w:rPr>
          <w:rFonts w:ascii="Arial Nova Cond" w:hAnsi="Arial Nova Cond" w:cstheme="minorHAnsi"/>
          <w:b/>
          <w:sz w:val="24"/>
          <w:szCs w:val="24"/>
        </w:rPr>
        <w:t xml:space="preserve"> </w:t>
      </w:r>
      <w:r w:rsidR="00377CCD" w:rsidRPr="00377CCD">
        <w:rPr>
          <w:rFonts w:asciiTheme="minorHAnsi" w:hAnsiTheme="minorHAnsi" w:cstheme="minorHAnsi"/>
          <w:sz w:val="22"/>
          <w:szCs w:val="22"/>
        </w:rPr>
        <w:t>suggestions are welcome prior to the meeting – additional play equipment, a basketball net, with hard standing</w:t>
      </w:r>
      <w:r w:rsidR="00051342">
        <w:rPr>
          <w:rFonts w:asciiTheme="minorHAnsi" w:hAnsiTheme="minorHAnsi" w:cstheme="minorHAnsi"/>
          <w:sz w:val="22"/>
          <w:szCs w:val="22"/>
        </w:rPr>
        <w:t>.</w:t>
      </w:r>
      <w:r w:rsidR="00377CCD">
        <w:rPr>
          <w:rFonts w:ascii="Arial Nova Cond" w:hAnsi="Arial Nova Cond" w:cstheme="minorHAnsi"/>
          <w:b/>
          <w:sz w:val="24"/>
          <w:szCs w:val="24"/>
        </w:rPr>
        <w:t xml:space="preserve"> </w:t>
      </w:r>
      <w:r w:rsidR="00377CCD" w:rsidRPr="00377CCD">
        <w:rPr>
          <w:rFonts w:asciiTheme="minorHAnsi" w:hAnsiTheme="minorHAnsi" w:cstheme="minorHAnsi"/>
          <w:b/>
          <w:sz w:val="22"/>
          <w:szCs w:val="22"/>
        </w:rPr>
        <w:t xml:space="preserve">ACTION </w:t>
      </w:r>
      <w:r w:rsidR="00377CCD">
        <w:rPr>
          <w:rFonts w:ascii="Arial Nova Cond" w:hAnsi="Arial Nova Cond" w:cstheme="minorHAnsi"/>
          <w:b/>
          <w:sz w:val="24"/>
          <w:szCs w:val="24"/>
        </w:rPr>
        <w:t xml:space="preserve"> -  </w:t>
      </w:r>
      <w:r w:rsidR="00377CCD" w:rsidRPr="00377CCD">
        <w:rPr>
          <w:rFonts w:asciiTheme="minorHAnsi" w:hAnsiTheme="minorHAnsi" w:cstheme="minorHAnsi"/>
          <w:sz w:val="22"/>
          <w:szCs w:val="22"/>
        </w:rPr>
        <w:t>the RFO will circulate dates for the working party to meet</w:t>
      </w:r>
    </w:p>
    <w:p w:rsidR="00FB3D4A" w:rsidRPr="0063770D" w:rsidRDefault="00FB3D4A" w:rsidP="0063770D">
      <w:pPr>
        <w:pStyle w:val="NoSpacing"/>
        <w:numPr>
          <w:ilvl w:val="0"/>
          <w:numId w:val="2"/>
        </w:numPr>
        <w:spacing w:after="240"/>
        <w:ind w:left="709" w:hanging="567"/>
        <w:rPr>
          <w:rFonts w:ascii="Arial Nova Cond" w:hAnsi="Arial Nova Cond" w:cstheme="minorHAnsi"/>
          <w:b/>
          <w:sz w:val="24"/>
          <w:szCs w:val="24"/>
        </w:rPr>
      </w:pPr>
      <w:r w:rsidRPr="0063770D">
        <w:rPr>
          <w:rFonts w:ascii="Arial Nova Cond" w:hAnsi="Arial Nova Cond" w:cstheme="minorHAnsi"/>
          <w:b/>
          <w:sz w:val="22"/>
          <w:szCs w:val="22"/>
        </w:rPr>
        <w:t>Receipt of advice from the C</w:t>
      </w:r>
      <w:r w:rsidR="0063770D" w:rsidRPr="0063770D">
        <w:rPr>
          <w:rFonts w:ascii="Arial Nova Cond" w:hAnsi="Arial Nova Cond" w:cstheme="minorHAnsi"/>
          <w:b/>
          <w:sz w:val="22"/>
          <w:szCs w:val="22"/>
        </w:rPr>
        <w:t>h</w:t>
      </w:r>
      <w:r w:rsidRPr="0063770D">
        <w:rPr>
          <w:rFonts w:ascii="Arial Nova Cond" w:hAnsi="Arial Nova Cond" w:cstheme="minorHAnsi"/>
          <w:b/>
          <w:sz w:val="22"/>
          <w:szCs w:val="22"/>
        </w:rPr>
        <w:t>ar</w:t>
      </w:r>
      <w:r w:rsidR="0063770D" w:rsidRPr="0063770D">
        <w:rPr>
          <w:rFonts w:ascii="Arial Nova Cond" w:hAnsi="Arial Nova Cond" w:cstheme="minorHAnsi"/>
          <w:b/>
          <w:sz w:val="22"/>
          <w:szCs w:val="22"/>
        </w:rPr>
        <w:t>i</w:t>
      </w:r>
      <w:r w:rsidRPr="0063770D">
        <w:rPr>
          <w:rFonts w:ascii="Arial Nova Cond" w:hAnsi="Arial Nova Cond" w:cstheme="minorHAnsi"/>
          <w:b/>
          <w:sz w:val="22"/>
          <w:szCs w:val="22"/>
        </w:rPr>
        <w:t>ty Commission</w:t>
      </w:r>
      <w:r w:rsidR="0063770D">
        <w:rPr>
          <w:rFonts w:ascii="Arial Nova Cond" w:hAnsi="Arial Nova Cond" w:cstheme="minorHAnsi"/>
          <w:b/>
          <w:sz w:val="22"/>
          <w:szCs w:val="22"/>
        </w:rPr>
        <w:t xml:space="preserve">  - </w:t>
      </w:r>
      <w:r w:rsidR="00011690">
        <w:rPr>
          <w:rFonts w:ascii="Arial Nova Cond" w:hAnsi="Arial Nova Cond" w:cstheme="minorHAnsi"/>
          <w:b/>
          <w:sz w:val="22"/>
          <w:szCs w:val="22"/>
        </w:rPr>
        <w:t xml:space="preserve"> </w:t>
      </w:r>
      <w:r w:rsidR="00051342" w:rsidRPr="00051342">
        <w:rPr>
          <w:rFonts w:asciiTheme="minorHAnsi" w:hAnsiTheme="minorHAnsi" w:cstheme="minorHAnsi"/>
          <w:sz w:val="22"/>
          <w:szCs w:val="22"/>
        </w:rPr>
        <w:t>The Chair</w:t>
      </w:r>
      <w:r w:rsidR="00051342">
        <w:rPr>
          <w:rFonts w:asciiTheme="minorHAnsi" w:hAnsiTheme="minorHAnsi" w:cstheme="minorHAnsi"/>
          <w:sz w:val="22"/>
          <w:szCs w:val="22"/>
        </w:rPr>
        <w:t>, Cllr.</w:t>
      </w:r>
      <w:r w:rsidR="00051342" w:rsidRPr="00051342">
        <w:rPr>
          <w:rFonts w:asciiTheme="minorHAnsi" w:hAnsiTheme="minorHAnsi" w:cstheme="minorHAnsi"/>
          <w:sz w:val="22"/>
          <w:szCs w:val="22"/>
        </w:rPr>
        <w:t xml:space="preserve"> </w:t>
      </w:r>
      <w:r w:rsidR="00011690" w:rsidRPr="00011690">
        <w:rPr>
          <w:rFonts w:asciiTheme="minorHAnsi" w:hAnsiTheme="minorHAnsi" w:cstheme="minorHAnsi"/>
          <w:sz w:val="22"/>
          <w:szCs w:val="22"/>
        </w:rPr>
        <w:t>A</w:t>
      </w:r>
      <w:r w:rsidR="00051342">
        <w:rPr>
          <w:rFonts w:asciiTheme="minorHAnsi" w:hAnsiTheme="minorHAnsi" w:cstheme="minorHAnsi"/>
          <w:sz w:val="22"/>
          <w:szCs w:val="22"/>
        </w:rPr>
        <w:t xml:space="preserve">. </w:t>
      </w:r>
      <w:r w:rsidR="00011690" w:rsidRPr="00011690">
        <w:rPr>
          <w:rFonts w:asciiTheme="minorHAnsi" w:hAnsiTheme="minorHAnsi" w:cstheme="minorHAnsi"/>
          <w:sz w:val="22"/>
          <w:szCs w:val="22"/>
        </w:rPr>
        <w:t>G</w:t>
      </w:r>
      <w:r w:rsidR="00051342">
        <w:rPr>
          <w:rFonts w:asciiTheme="minorHAnsi" w:hAnsiTheme="minorHAnsi" w:cstheme="minorHAnsi"/>
          <w:sz w:val="22"/>
          <w:szCs w:val="22"/>
        </w:rPr>
        <w:t xml:space="preserve">oodman reported </w:t>
      </w:r>
      <w:r w:rsidR="00051342" w:rsidRPr="00051342">
        <w:rPr>
          <w:rFonts w:asciiTheme="minorHAnsi" w:hAnsiTheme="minorHAnsi" w:cstheme="minorHAnsi"/>
          <w:sz w:val="22"/>
          <w:szCs w:val="22"/>
        </w:rPr>
        <w:t xml:space="preserve">the Charity Commission’s advice was:  – the VC committee is the trustee and all members of the Committee should sign as trustees. </w:t>
      </w:r>
      <w:r w:rsidR="00051342">
        <w:rPr>
          <w:rFonts w:asciiTheme="minorHAnsi" w:hAnsiTheme="minorHAnsi" w:cstheme="minorHAnsi"/>
          <w:sz w:val="22"/>
          <w:szCs w:val="22"/>
        </w:rPr>
        <w:t>The Chair</w:t>
      </w:r>
      <w:r w:rsidR="00051342" w:rsidRPr="00051342">
        <w:rPr>
          <w:rFonts w:asciiTheme="minorHAnsi" w:hAnsiTheme="minorHAnsi" w:cstheme="minorHAnsi"/>
          <w:sz w:val="22"/>
          <w:szCs w:val="22"/>
        </w:rPr>
        <w:t xml:space="preserve"> advised that </w:t>
      </w:r>
      <w:r w:rsidR="00543360">
        <w:rPr>
          <w:rFonts w:asciiTheme="minorHAnsi" w:hAnsiTheme="minorHAnsi" w:cstheme="minorHAnsi"/>
          <w:sz w:val="22"/>
          <w:szCs w:val="22"/>
        </w:rPr>
        <w:t>t</w:t>
      </w:r>
      <w:r w:rsidR="00051342" w:rsidRPr="00051342">
        <w:rPr>
          <w:rFonts w:asciiTheme="minorHAnsi" w:hAnsiTheme="minorHAnsi" w:cstheme="minorHAnsi"/>
          <w:sz w:val="22"/>
          <w:szCs w:val="22"/>
        </w:rPr>
        <w:t>he V</w:t>
      </w:r>
      <w:r w:rsidR="00051342">
        <w:rPr>
          <w:rFonts w:asciiTheme="minorHAnsi" w:hAnsiTheme="minorHAnsi" w:cstheme="minorHAnsi"/>
          <w:sz w:val="22"/>
          <w:szCs w:val="22"/>
        </w:rPr>
        <w:t xml:space="preserve">illage </w:t>
      </w:r>
      <w:r w:rsidR="00051342" w:rsidRPr="00051342">
        <w:rPr>
          <w:rFonts w:asciiTheme="minorHAnsi" w:hAnsiTheme="minorHAnsi" w:cstheme="minorHAnsi"/>
          <w:sz w:val="22"/>
          <w:szCs w:val="22"/>
        </w:rPr>
        <w:t>C</w:t>
      </w:r>
      <w:r w:rsidR="00051342">
        <w:rPr>
          <w:rFonts w:asciiTheme="minorHAnsi" w:hAnsiTheme="minorHAnsi" w:cstheme="minorHAnsi"/>
          <w:sz w:val="22"/>
          <w:szCs w:val="22"/>
        </w:rPr>
        <w:t>entre (VC)</w:t>
      </w:r>
      <w:r w:rsidR="00051342" w:rsidRPr="00051342">
        <w:rPr>
          <w:rFonts w:asciiTheme="minorHAnsi" w:hAnsiTheme="minorHAnsi" w:cstheme="minorHAnsi"/>
          <w:sz w:val="22"/>
          <w:szCs w:val="22"/>
        </w:rPr>
        <w:t xml:space="preserve"> </w:t>
      </w:r>
      <w:r w:rsidR="00543360">
        <w:rPr>
          <w:rFonts w:asciiTheme="minorHAnsi" w:hAnsiTheme="minorHAnsi" w:cstheme="minorHAnsi"/>
          <w:sz w:val="22"/>
          <w:szCs w:val="22"/>
        </w:rPr>
        <w:t>is not in</w:t>
      </w:r>
      <w:r w:rsidR="00051342" w:rsidRPr="00051342">
        <w:rPr>
          <w:rFonts w:asciiTheme="minorHAnsi" w:hAnsiTheme="minorHAnsi" w:cstheme="minorHAnsi"/>
          <w:sz w:val="22"/>
          <w:szCs w:val="22"/>
        </w:rPr>
        <w:t xml:space="preserve"> debt</w:t>
      </w:r>
      <w:r w:rsidR="00543360">
        <w:rPr>
          <w:rFonts w:asciiTheme="minorHAnsi" w:hAnsiTheme="minorHAnsi" w:cstheme="minorHAnsi"/>
          <w:sz w:val="22"/>
          <w:szCs w:val="22"/>
        </w:rPr>
        <w:t xml:space="preserve"> (Mikeys Bar has arrears for utilities, which is being addressed). Until this has been cleared,</w:t>
      </w:r>
      <w:r w:rsidR="00051342" w:rsidRPr="00051342">
        <w:rPr>
          <w:rFonts w:asciiTheme="minorHAnsi" w:hAnsiTheme="minorHAnsi" w:cstheme="minorHAnsi"/>
          <w:sz w:val="22"/>
          <w:szCs w:val="22"/>
        </w:rPr>
        <w:t xml:space="preserve"> the members of the VC Committee </w:t>
      </w:r>
      <w:r w:rsidR="00FA769F">
        <w:rPr>
          <w:rFonts w:asciiTheme="minorHAnsi" w:hAnsiTheme="minorHAnsi" w:cstheme="minorHAnsi"/>
          <w:sz w:val="22"/>
          <w:szCs w:val="22"/>
        </w:rPr>
        <w:t>will be advised not to</w:t>
      </w:r>
      <w:r w:rsidR="00051342" w:rsidRPr="00051342">
        <w:rPr>
          <w:rFonts w:asciiTheme="minorHAnsi" w:hAnsiTheme="minorHAnsi" w:cstheme="minorHAnsi"/>
          <w:sz w:val="22"/>
          <w:szCs w:val="22"/>
        </w:rPr>
        <w:t xml:space="preserve"> sign until </w:t>
      </w:r>
      <w:r w:rsidR="00543360">
        <w:rPr>
          <w:rFonts w:asciiTheme="minorHAnsi" w:hAnsiTheme="minorHAnsi" w:cstheme="minorHAnsi"/>
          <w:sz w:val="22"/>
          <w:szCs w:val="22"/>
        </w:rPr>
        <w:t>this d</w:t>
      </w:r>
      <w:r w:rsidR="00051342" w:rsidRPr="00051342">
        <w:rPr>
          <w:rFonts w:asciiTheme="minorHAnsi" w:hAnsiTheme="minorHAnsi" w:cstheme="minorHAnsi"/>
          <w:sz w:val="22"/>
          <w:szCs w:val="22"/>
        </w:rPr>
        <w:t>ebt is cleared. It was agreed that going forward the P</w:t>
      </w:r>
      <w:r w:rsidR="00051342">
        <w:rPr>
          <w:rFonts w:asciiTheme="minorHAnsi" w:hAnsiTheme="minorHAnsi" w:cstheme="minorHAnsi"/>
          <w:sz w:val="22"/>
          <w:szCs w:val="22"/>
        </w:rPr>
        <w:t xml:space="preserve">arish </w:t>
      </w:r>
      <w:r w:rsidR="00051342" w:rsidRPr="00051342">
        <w:rPr>
          <w:rFonts w:asciiTheme="minorHAnsi" w:hAnsiTheme="minorHAnsi" w:cstheme="minorHAnsi"/>
          <w:sz w:val="22"/>
          <w:szCs w:val="22"/>
        </w:rPr>
        <w:t>C</w:t>
      </w:r>
      <w:r w:rsidR="00051342">
        <w:rPr>
          <w:rFonts w:asciiTheme="minorHAnsi" w:hAnsiTheme="minorHAnsi" w:cstheme="minorHAnsi"/>
          <w:sz w:val="22"/>
          <w:szCs w:val="22"/>
        </w:rPr>
        <w:t>ouncil (PC)</w:t>
      </w:r>
      <w:r w:rsidR="00051342" w:rsidRPr="00051342">
        <w:rPr>
          <w:rFonts w:asciiTheme="minorHAnsi" w:hAnsiTheme="minorHAnsi" w:cstheme="minorHAnsi"/>
          <w:sz w:val="22"/>
          <w:szCs w:val="22"/>
        </w:rPr>
        <w:t xml:space="preserve"> would not want to see the VC fail in its services to the community and would therefore likely underwrite any losses. </w:t>
      </w:r>
      <w:r w:rsidR="00051342" w:rsidRPr="00051342">
        <w:rPr>
          <w:rFonts w:asciiTheme="minorHAnsi" w:hAnsiTheme="minorHAnsi" w:cstheme="minorHAnsi"/>
          <w:b/>
          <w:sz w:val="22"/>
          <w:szCs w:val="22"/>
        </w:rPr>
        <w:t>ACTION</w:t>
      </w:r>
      <w:r w:rsidR="00051342">
        <w:rPr>
          <w:rFonts w:asciiTheme="minorHAnsi" w:hAnsiTheme="minorHAnsi" w:cstheme="minorHAnsi"/>
          <w:sz w:val="22"/>
          <w:szCs w:val="22"/>
        </w:rPr>
        <w:t xml:space="preserve">  - </w:t>
      </w:r>
      <w:r w:rsidR="00051342" w:rsidRPr="00051342">
        <w:rPr>
          <w:rFonts w:asciiTheme="minorHAnsi" w:hAnsiTheme="minorHAnsi" w:cstheme="minorHAnsi"/>
          <w:sz w:val="22"/>
          <w:szCs w:val="22"/>
        </w:rPr>
        <w:t>The issue will be discussed at the next VC meeting.</w:t>
      </w:r>
      <w:r w:rsidR="00011690" w:rsidRPr="00051342">
        <w:rPr>
          <w:rFonts w:ascii="Arial Nova Cond" w:hAnsi="Arial Nova Cond" w:cstheme="minorHAnsi"/>
          <w:b/>
          <w:sz w:val="22"/>
          <w:szCs w:val="22"/>
        </w:rPr>
        <w:t xml:space="preserve"> </w:t>
      </w:r>
      <w:r w:rsidR="00011690" w:rsidRPr="00051342">
        <w:rPr>
          <w:rFonts w:asciiTheme="minorHAnsi" w:hAnsiTheme="minorHAnsi" w:cstheme="minorHAnsi"/>
          <w:sz w:val="22"/>
          <w:szCs w:val="22"/>
        </w:rPr>
        <w:t xml:space="preserve"> </w:t>
      </w:r>
    </w:p>
    <w:p w:rsidR="0063770D" w:rsidRDefault="0063770D" w:rsidP="008024AE">
      <w:pPr>
        <w:pStyle w:val="NoSpacing"/>
        <w:numPr>
          <w:ilvl w:val="0"/>
          <w:numId w:val="2"/>
        </w:numPr>
        <w:spacing w:after="240"/>
        <w:ind w:left="567" w:hanging="425"/>
        <w:rPr>
          <w:rStyle w:val="Heading1Char"/>
          <w:rFonts w:ascii="Arial Nova Cond" w:hAnsi="Arial Nova Cond" w:cstheme="minorHAnsi"/>
          <w:b/>
          <w:smallCaps w:val="0"/>
          <w:spacing w:val="0"/>
          <w:sz w:val="24"/>
          <w:szCs w:val="24"/>
        </w:rPr>
      </w:pPr>
      <w:r>
        <w:rPr>
          <w:rStyle w:val="Heading1Char"/>
          <w:rFonts w:ascii="Arial Nova Cond" w:hAnsi="Arial Nova Cond" w:cstheme="minorHAnsi"/>
          <w:b/>
          <w:smallCaps w:val="0"/>
          <w:spacing w:val="0"/>
          <w:sz w:val="24"/>
          <w:szCs w:val="24"/>
        </w:rPr>
        <w:lastRenderedPageBreak/>
        <w:t xml:space="preserve">A review of the Roles and Responsibilities for 2024 - 2025  -  </w:t>
      </w:r>
      <w:r w:rsidR="00051342">
        <w:rPr>
          <w:rStyle w:val="Heading1Char"/>
          <w:rFonts w:asciiTheme="minorHAnsi" w:hAnsiTheme="minorHAnsi" w:cstheme="minorHAnsi"/>
          <w:smallCaps w:val="0"/>
          <w:spacing w:val="0"/>
          <w:sz w:val="22"/>
          <w:szCs w:val="22"/>
        </w:rPr>
        <w:t xml:space="preserve">all roles were considered and any changes to members were noted. </w:t>
      </w:r>
      <w:proofErr w:type="gramStart"/>
      <w:r w:rsidR="00051342" w:rsidRPr="00051342">
        <w:rPr>
          <w:rStyle w:val="Heading1Char"/>
          <w:rFonts w:asciiTheme="minorHAnsi" w:hAnsiTheme="minorHAnsi" w:cstheme="minorHAnsi"/>
          <w:b/>
          <w:smallCaps w:val="0"/>
          <w:spacing w:val="0"/>
          <w:sz w:val="22"/>
          <w:szCs w:val="22"/>
        </w:rPr>
        <w:t>ACTION</w:t>
      </w:r>
      <w:r w:rsidR="00051342">
        <w:rPr>
          <w:rStyle w:val="Heading1Char"/>
          <w:rFonts w:asciiTheme="minorHAnsi" w:hAnsiTheme="minorHAnsi" w:cstheme="minorHAnsi"/>
          <w:smallCaps w:val="0"/>
          <w:spacing w:val="0"/>
          <w:sz w:val="22"/>
          <w:szCs w:val="22"/>
        </w:rPr>
        <w:t xml:space="preserve">  -</w:t>
      </w:r>
      <w:proofErr w:type="gramEnd"/>
      <w:r w:rsidR="00051342">
        <w:rPr>
          <w:rStyle w:val="Heading1Char"/>
          <w:rFonts w:asciiTheme="minorHAnsi" w:hAnsiTheme="minorHAnsi" w:cstheme="minorHAnsi"/>
          <w:smallCaps w:val="0"/>
          <w:spacing w:val="0"/>
          <w:sz w:val="22"/>
          <w:szCs w:val="22"/>
        </w:rPr>
        <w:t xml:space="preserve"> A </w:t>
      </w:r>
      <w:r w:rsidR="00D95267">
        <w:rPr>
          <w:rStyle w:val="Heading1Char"/>
          <w:rFonts w:asciiTheme="minorHAnsi" w:hAnsiTheme="minorHAnsi" w:cstheme="minorHAnsi"/>
          <w:smallCaps w:val="0"/>
          <w:spacing w:val="0"/>
          <w:sz w:val="22"/>
          <w:szCs w:val="22"/>
        </w:rPr>
        <w:t xml:space="preserve">detailed </w:t>
      </w:r>
      <w:r w:rsidR="00051342">
        <w:rPr>
          <w:rStyle w:val="Heading1Char"/>
          <w:rFonts w:asciiTheme="minorHAnsi" w:hAnsiTheme="minorHAnsi" w:cstheme="minorHAnsi"/>
          <w:smallCaps w:val="0"/>
          <w:spacing w:val="0"/>
          <w:sz w:val="22"/>
          <w:szCs w:val="22"/>
        </w:rPr>
        <w:t xml:space="preserve">list of all </w:t>
      </w:r>
      <w:r w:rsidR="00D95267">
        <w:rPr>
          <w:rStyle w:val="Heading1Char"/>
          <w:rFonts w:asciiTheme="minorHAnsi" w:hAnsiTheme="minorHAnsi" w:cstheme="minorHAnsi"/>
          <w:smallCaps w:val="0"/>
          <w:spacing w:val="0"/>
          <w:sz w:val="22"/>
          <w:szCs w:val="22"/>
        </w:rPr>
        <w:t xml:space="preserve">those with their </w:t>
      </w:r>
      <w:r w:rsidR="00051342">
        <w:rPr>
          <w:rStyle w:val="Heading1Char"/>
          <w:rFonts w:asciiTheme="minorHAnsi" w:hAnsiTheme="minorHAnsi" w:cstheme="minorHAnsi"/>
          <w:smallCaps w:val="0"/>
          <w:spacing w:val="0"/>
          <w:sz w:val="22"/>
          <w:szCs w:val="22"/>
        </w:rPr>
        <w:t xml:space="preserve">responsibilities will be added to the </w:t>
      </w:r>
      <w:r w:rsidR="001F00B0">
        <w:rPr>
          <w:rStyle w:val="Heading1Char"/>
          <w:rFonts w:asciiTheme="minorHAnsi" w:hAnsiTheme="minorHAnsi" w:cstheme="minorHAnsi"/>
          <w:smallCaps w:val="0"/>
          <w:spacing w:val="0"/>
          <w:sz w:val="22"/>
          <w:szCs w:val="22"/>
        </w:rPr>
        <w:t>M</w:t>
      </w:r>
      <w:r w:rsidR="00051342">
        <w:rPr>
          <w:rStyle w:val="Heading1Char"/>
          <w:rFonts w:asciiTheme="minorHAnsi" w:hAnsiTheme="minorHAnsi" w:cstheme="minorHAnsi"/>
          <w:smallCaps w:val="0"/>
          <w:spacing w:val="0"/>
          <w:sz w:val="22"/>
          <w:szCs w:val="22"/>
        </w:rPr>
        <w:t xml:space="preserve">inutes </w:t>
      </w:r>
      <w:r w:rsidR="001F00B0">
        <w:rPr>
          <w:rStyle w:val="Heading1Char"/>
          <w:rFonts w:asciiTheme="minorHAnsi" w:hAnsiTheme="minorHAnsi" w:cstheme="minorHAnsi"/>
          <w:smallCaps w:val="0"/>
          <w:spacing w:val="0"/>
          <w:sz w:val="22"/>
          <w:szCs w:val="22"/>
        </w:rPr>
        <w:t xml:space="preserve">File </w:t>
      </w:r>
      <w:r w:rsidR="00051342">
        <w:rPr>
          <w:rStyle w:val="Heading1Char"/>
          <w:rFonts w:asciiTheme="minorHAnsi" w:hAnsiTheme="minorHAnsi" w:cstheme="minorHAnsi"/>
          <w:smallCaps w:val="0"/>
          <w:spacing w:val="0"/>
          <w:sz w:val="22"/>
          <w:szCs w:val="22"/>
        </w:rPr>
        <w:t>and website.</w:t>
      </w:r>
    </w:p>
    <w:p w:rsidR="0063770D" w:rsidRPr="0063770D" w:rsidRDefault="0063770D" w:rsidP="008024AE">
      <w:pPr>
        <w:pStyle w:val="NoSpacing"/>
        <w:numPr>
          <w:ilvl w:val="0"/>
          <w:numId w:val="2"/>
        </w:numPr>
        <w:spacing w:after="240"/>
        <w:ind w:left="567" w:hanging="425"/>
        <w:rPr>
          <w:rStyle w:val="Heading1Char"/>
          <w:rFonts w:ascii="Arial Nova Cond" w:hAnsi="Arial Nova Cond" w:cstheme="minorHAnsi"/>
          <w:b/>
          <w:smallCaps w:val="0"/>
          <w:spacing w:val="0"/>
          <w:sz w:val="24"/>
          <w:szCs w:val="24"/>
        </w:rPr>
      </w:pPr>
      <w:r>
        <w:rPr>
          <w:rStyle w:val="Heading1Char"/>
          <w:rFonts w:ascii="Arial Nova Cond" w:hAnsi="Arial Nova Cond" w:cstheme="minorHAnsi"/>
          <w:b/>
          <w:smallCaps w:val="0"/>
          <w:spacing w:val="0"/>
          <w:sz w:val="24"/>
          <w:szCs w:val="24"/>
        </w:rPr>
        <w:t xml:space="preserve">A review of current </w:t>
      </w:r>
      <w:proofErr w:type="gramStart"/>
      <w:r>
        <w:rPr>
          <w:rStyle w:val="Heading1Char"/>
          <w:rFonts w:ascii="Arial Nova Cond" w:hAnsi="Arial Nova Cond" w:cstheme="minorHAnsi"/>
          <w:b/>
          <w:smallCaps w:val="0"/>
          <w:spacing w:val="0"/>
          <w:sz w:val="24"/>
          <w:szCs w:val="24"/>
        </w:rPr>
        <w:t>policies  -</w:t>
      </w:r>
      <w:proofErr w:type="gramEnd"/>
      <w:r>
        <w:rPr>
          <w:rStyle w:val="Heading1Char"/>
          <w:rFonts w:ascii="Arial Nova Cond" w:hAnsi="Arial Nova Cond" w:cstheme="minorHAnsi"/>
          <w:b/>
          <w:smallCaps w:val="0"/>
          <w:spacing w:val="0"/>
          <w:sz w:val="24"/>
          <w:szCs w:val="24"/>
        </w:rPr>
        <w:t xml:space="preserve">  </w:t>
      </w:r>
      <w:r w:rsidR="00051342" w:rsidRPr="00051342">
        <w:rPr>
          <w:rStyle w:val="Heading1Char"/>
          <w:rFonts w:asciiTheme="minorHAnsi" w:hAnsiTheme="minorHAnsi" w:cstheme="minorHAnsi"/>
          <w:smallCaps w:val="0"/>
          <w:spacing w:val="0"/>
          <w:sz w:val="22"/>
          <w:szCs w:val="22"/>
        </w:rPr>
        <w:t>the Clerk had</w:t>
      </w:r>
      <w:r w:rsidR="00051342">
        <w:rPr>
          <w:rStyle w:val="Heading1Char"/>
          <w:rFonts w:ascii="Arial Nova Cond" w:hAnsi="Arial Nova Cond" w:cstheme="minorHAnsi"/>
          <w:b/>
          <w:smallCaps w:val="0"/>
          <w:spacing w:val="0"/>
          <w:sz w:val="24"/>
          <w:szCs w:val="24"/>
        </w:rPr>
        <w:t xml:space="preserve"> </w:t>
      </w:r>
      <w:r w:rsidR="00051342" w:rsidRPr="00051342">
        <w:rPr>
          <w:rStyle w:val="Heading1Char"/>
          <w:rFonts w:asciiTheme="minorHAnsi" w:hAnsiTheme="minorHAnsi" w:cstheme="minorHAnsi"/>
          <w:smallCaps w:val="0"/>
          <w:spacing w:val="0"/>
          <w:sz w:val="22"/>
          <w:szCs w:val="22"/>
        </w:rPr>
        <w:t>distributed</w:t>
      </w:r>
      <w:r w:rsidR="00051342">
        <w:rPr>
          <w:rStyle w:val="Heading1Char"/>
          <w:rFonts w:asciiTheme="minorHAnsi" w:hAnsiTheme="minorHAnsi" w:cstheme="minorHAnsi"/>
          <w:smallCaps w:val="0"/>
          <w:spacing w:val="0"/>
          <w:sz w:val="22"/>
          <w:szCs w:val="22"/>
        </w:rPr>
        <w:t xml:space="preserve"> (according to the roles and responsibilities)</w:t>
      </w:r>
      <w:r w:rsidR="00051342" w:rsidRPr="00051342">
        <w:rPr>
          <w:rStyle w:val="Heading1Char"/>
          <w:rFonts w:asciiTheme="minorHAnsi" w:hAnsiTheme="minorHAnsi" w:cstheme="minorHAnsi"/>
          <w:smallCaps w:val="0"/>
          <w:spacing w:val="0"/>
          <w:sz w:val="22"/>
          <w:szCs w:val="22"/>
        </w:rPr>
        <w:t xml:space="preserve"> these</w:t>
      </w:r>
      <w:r w:rsidR="00051342">
        <w:rPr>
          <w:rStyle w:val="Heading1Char"/>
          <w:rFonts w:asciiTheme="minorHAnsi" w:hAnsiTheme="minorHAnsi" w:cstheme="minorHAnsi"/>
          <w:smallCaps w:val="0"/>
          <w:spacing w:val="0"/>
          <w:sz w:val="22"/>
          <w:szCs w:val="22"/>
        </w:rPr>
        <w:t xml:space="preserve"> to all Councillors </w:t>
      </w:r>
      <w:r w:rsidR="00973BB4">
        <w:rPr>
          <w:rStyle w:val="Heading1Char"/>
          <w:rFonts w:asciiTheme="minorHAnsi" w:hAnsiTheme="minorHAnsi" w:cstheme="minorHAnsi"/>
          <w:smallCaps w:val="0"/>
          <w:spacing w:val="0"/>
          <w:sz w:val="22"/>
          <w:szCs w:val="22"/>
        </w:rPr>
        <w:t xml:space="preserve">-  </w:t>
      </w:r>
      <w:r w:rsidR="00051342">
        <w:rPr>
          <w:rStyle w:val="Heading1Char"/>
          <w:rFonts w:asciiTheme="minorHAnsi" w:hAnsiTheme="minorHAnsi" w:cstheme="minorHAnsi"/>
          <w:smallCaps w:val="0"/>
          <w:spacing w:val="0"/>
          <w:sz w:val="22"/>
          <w:szCs w:val="22"/>
        </w:rPr>
        <w:t>to be reviewed over the coming months</w:t>
      </w:r>
      <w:r w:rsidR="00051342" w:rsidRPr="00051342">
        <w:rPr>
          <w:rStyle w:val="Heading1Char"/>
          <w:rFonts w:asciiTheme="minorHAnsi" w:hAnsiTheme="minorHAnsi" w:cstheme="minorHAnsi"/>
          <w:b/>
          <w:smallCaps w:val="0"/>
          <w:spacing w:val="0"/>
          <w:sz w:val="22"/>
          <w:szCs w:val="22"/>
        </w:rPr>
        <w:t>. ACTION</w:t>
      </w:r>
      <w:r w:rsidR="00051342">
        <w:rPr>
          <w:rStyle w:val="Heading1Char"/>
          <w:rFonts w:asciiTheme="minorHAnsi" w:hAnsiTheme="minorHAnsi" w:cstheme="minorHAnsi"/>
          <w:smallCaps w:val="0"/>
          <w:spacing w:val="0"/>
          <w:sz w:val="22"/>
          <w:szCs w:val="22"/>
        </w:rPr>
        <w:t xml:space="preserve"> – the Clerk will distribute up to date policies from the Norfolk NALC (National Asso. of Local Councils) and NPTS (Norfolk Parish Training &amp; Support) with which to amend the policies</w:t>
      </w:r>
      <w:r w:rsidR="00973BB4">
        <w:rPr>
          <w:rStyle w:val="Heading1Char"/>
          <w:rFonts w:asciiTheme="minorHAnsi" w:hAnsiTheme="minorHAnsi" w:cstheme="minorHAnsi"/>
          <w:smallCaps w:val="0"/>
          <w:spacing w:val="0"/>
          <w:sz w:val="22"/>
          <w:szCs w:val="22"/>
        </w:rPr>
        <w:t>, if necessary</w:t>
      </w:r>
      <w:r w:rsidR="00051342">
        <w:rPr>
          <w:rStyle w:val="Heading1Char"/>
          <w:rFonts w:asciiTheme="minorHAnsi" w:hAnsiTheme="minorHAnsi" w:cstheme="minorHAnsi"/>
          <w:smallCaps w:val="0"/>
          <w:spacing w:val="0"/>
          <w:sz w:val="22"/>
          <w:szCs w:val="22"/>
        </w:rPr>
        <w:t>.</w:t>
      </w:r>
    </w:p>
    <w:p w:rsidR="0063770D" w:rsidRPr="0063770D" w:rsidRDefault="0063770D" w:rsidP="0063770D">
      <w:pPr>
        <w:pStyle w:val="NoSpacing"/>
        <w:numPr>
          <w:ilvl w:val="0"/>
          <w:numId w:val="2"/>
        </w:numPr>
        <w:ind w:left="709" w:hanging="567"/>
        <w:rPr>
          <w:rStyle w:val="Heading1Char"/>
          <w:rFonts w:ascii="Arial Nova Cond" w:hAnsi="Arial Nova Cond" w:cstheme="minorHAnsi"/>
          <w:b/>
          <w:smallCaps w:val="0"/>
          <w:spacing w:val="0"/>
          <w:sz w:val="24"/>
          <w:szCs w:val="24"/>
        </w:rPr>
      </w:pPr>
      <w:r w:rsidRPr="0063770D">
        <w:rPr>
          <w:rStyle w:val="Heading1Char"/>
          <w:rFonts w:ascii="Arial Nova Cond" w:hAnsi="Arial Nova Cond" w:cstheme="minorHAnsi"/>
          <w:b/>
          <w:smallCaps w:val="0"/>
          <w:spacing w:val="0"/>
          <w:sz w:val="24"/>
          <w:szCs w:val="24"/>
        </w:rPr>
        <w:t>An update o</w:t>
      </w:r>
      <w:r>
        <w:rPr>
          <w:rStyle w:val="Heading1Char"/>
          <w:rFonts w:ascii="Arial Nova Cond" w:hAnsi="Arial Nova Cond" w:cstheme="minorHAnsi"/>
          <w:b/>
          <w:smallCaps w:val="0"/>
          <w:spacing w:val="0"/>
          <w:sz w:val="24"/>
          <w:szCs w:val="24"/>
        </w:rPr>
        <w:t>n</w:t>
      </w:r>
      <w:r w:rsidRPr="0063770D">
        <w:rPr>
          <w:rStyle w:val="Heading1Char"/>
          <w:rFonts w:ascii="Arial Nova Cond" w:hAnsi="Arial Nova Cond" w:cstheme="minorHAnsi"/>
          <w:b/>
          <w:smallCaps w:val="0"/>
          <w:spacing w:val="0"/>
          <w:sz w:val="24"/>
          <w:szCs w:val="24"/>
        </w:rPr>
        <w:t xml:space="preserve"> the progress o</w:t>
      </w:r>
      <w:r>
        <w:rPr>
          <w:rStyle w:val="Heading1Char"/>
          <w:rFonts w:ascii="Arial Nova Cond" w:hAnsi="Arial Nova Cond" w:cstheme="minorHAnsi"/>
          <w:b/>
          <w:smallCaps w:val="0"/>
          <w:spacing w:val="0"/>
          <w:sz w:val="24"/>
          <w:szCs w:val="24"/>
        </w:rPr>
        <w:t>f</w:t>
      </w:r>
      <w:r w:rsidRPr="0063770D">
        <w:rPr>
          <w:rStyle w:val="Heading1Char"/>
          <w:rFonts w:ascii="Arial Nova Cond" w:hAnsi="Arial Nova Cond" w:cstheme="minorHAnsi"/>
          <w:b/>
          <w:smallCaps w:val="0"/>
          <w:spacing w:val="0"/>
          <w:sz w:val="24"/>
          <w:szCs w:val="24"/>
        </w:rPr>
        <w:t xml:space="preserve"> the</w:t>
      </w:r>
      <w:r>
        <w:rPr>
          <w:rStyle w:val="Heading1Char"/>
          <w:rFonts w:ascii="Arial Nova Cond" w:hAnsi="Arial Nova Cond" w:cstheme="minorHAnsi"/>
          <w:b/>
          <w:smallCaps w:val="0"/>
          <w:spacing w:val="0"/>
          <w:sz w:val="24"/>
          <w:szCs w:val="24"/>
        </w:rPr>
        <w:t xml:space="preserve"> Strategic Environmental Assessment (SEA) </w:t>
      </w:r>
      <w:r w:rsidR="00DB0A9E">
        <w:rPr>
          <w:rStyle w:val="Heading1Char"/>
          <w:rFonts w:ascii="Arial Nova Cond" w:hAnsi="Arial Nova Cond" w:cstheme="minorHAnsi"/>
          <w:b/>
          <w:smallCaps w:val="0"/>
          <w:spacing w:val="0"/>
          <w:sz w:val="24"/>
          <w:szCs w:val="24"/>
        </w:rPr>
        <w:t xml:space="preserve">– </w:t>
      </w:r>
      <w:r w:rsidR="00DB0A9E" w:rsidRPr="009549FB">
        <w:rPr>
          <w:rStyle w:val="Heading1Char"/>
          <w:rFonts w:asciiTheme="minorHAnsi" w:hAnsiTheme="minorHAnsi" w:cstheme="minorHAnsi"/>
          <w:smallCaps w:val="0"/>
          <w:spacing w:val="0"/>
          <w:sz w:val="22"/>
          <w:szCs w:val="22"/>
        </w:rPr>
        <w:t>The first draft of the n</w:t>
      </w:r>
      <w:r w:rsidR="00E8172C" w:rsidRPr="009549FB">
        <w:rPr>
          <w:rStyle w:val="Heading1Char"/>
          <w:rFonts w:asciiTheme="minorHAnsi" w:hAnsiTheme="minorHAnsi" w:cstheme="minorHAnsi"/>
          <w:smallCaps w:val="0"/>
          <w:spacing w:val="0"/>
          <w:sz w:val="22"/>
          <w:szCs w:val="22"/>
        </w:rPr>
        <w:t>ew</w:t>
      </w:r>
      <w:r w:rsidR="00E8172C">
        <w:rPr>
          <w:rStyle w:val="Heading1Char"/>
          <w:rFonts w:asciiTheme="minorHAnsi" w:hAnsiTheme="minorHAnsi" w:cstheme="minorHAnsi"/>
          <w:smallCaps w:val="0"/>
          <w:spacing w:val="0"/>
          <w:sz w:val="24"/>
          <w:szCs w:val="24"/>
        </w:rPr>
        <w:t xml:space="preserve"> Oct</w:t>
      </w:r>
      <w:r w:rsidR="009549FB">
        <w:rPr>
          <w:rStyle w:val="Heading1Char"/>
          <w:rFonts w:asciiTheme="minorHAnsi" w:hAnsiTheme="minorHAnsi" w:cstheme="minorHAnsi"/>
          <w:smallCaps w:val="0"/>
          <w:spacing w:val="0"/>
          <w:sz w:val="24"/>
          <w:szCs w:val="24"/>
        </w:rPr>
        <w:t>ober 20</w:t>
      </w:r>
      <w:r w:rsidR="00E8172C">
        <w:rPr>
          <w:rStyle w:val="Heading1Char"/>
          <w:rFonts w:asciiTheme="minorHAnsi" w:hAnsiTheme="minorHAnsi" w:cstheme="minorHAnsi"/>
          <w:smallCaps w:val="0"/>
          <w:spacing w:val="0"/>
          <w:sz w:val="24"/>
          <w:szCs w:val="24"/>
        </w:rPr>
        <w:t>24 edition</w:t>
      </w:r>
      <w:r w:rsidR="009549FB">
        <w:rPr>
          <w:rStyle w:val="Heading1Char"/>
          <w:rFonts w:asciiTheme="minorHAnsi" w:hAnsiTheme="minorHAnsi" w:cstheme="minorHAnsi"/>
          <w:smallCaps w:val="0"/>
          <w:spacing w:val="0"/>
          <w:sz w:val="24"/>
          <w:szCs w:val="24"/>
        </w:rPr>
        <w:t xml:space="preserve"> has been received and is being looked at.  It is hoped to have the Neighbourhood Plan (NP) team responses by the end of the 23</w:t>
      </w:r>
      <w:r w:rsidR="009549FB" w:rsidRPr="009549FB">
        <w:rPr>
          <w:rStyle w:val="Heading1Char"/>
          <w:rFonts w:asciiTheme="minorHAnsi" w:hAnsiTheme="minorHAnsi" w:cstheme="minorHAnsi"/>
          <w:smallCaps w:val="0"/>
          <w:spacing w:val="0"/>
          <w:sz w:val="24"/>
          <w:szCs w:val="24"/>
          <w:vertAlign w:val="superscript"/>
        </w:rPr>
        <w:t>rd</w:t>
      </w:r>
      <w:r w:rsidR="009549FB">
        <w:rPr>
          <w:rStyle w:val="Heading1Char"/>
          <w:rFonts w:asciiTheme="minorHAnsi" w:hAnsiTheme="minorHAnsi" w:cstheme="minorHAnsi"/>
          <w:smallCaps w:val="0"/>
          <w:spacing w:val="0"/>
          <w:sz w:val="24"/>
          <w:szCs w:val="24"/>
        </w:rPr>
        <w:t xml:space="preserve"> November.</w:t>
      </w:r>
      <w:r w:rsidR="00E8172C">
        <w:rPr>
          <w:rStyle w:val="Heading1Char"/>
          <w:rFonts w:asciiTheme="minorHAnsi" w:hAnsiTheme="minorHAnsi" w:cstheme="minorHAnsi"/>
          <w:smallCaps w:val="0"/>
          <w:spacing w:val="0"/>
          <w:sz w:val="24"/>
          <w:szCs w:val="24"/>
        </w:rPr>
        <w:t xml:space="preserve"> </w:t>
      </w:r>
    </w:p>
    <w:p w:rsidR="00C66694" w:rsidRDefault="00C66694" w:rsidP="00C66694">
      <w:pPr>
        <w:pStyle w:val="NoSpacing"/>
        <w:ind w:left="709" w:hanging="567"/>
        <w:rPr>
          <w:rStyle w:val="Heading1Char"/>
          <w:rFonts w:asciiTheme="minorHAnsi" w:hAnsiTheme="minorHAnsi" w:cstheme="minorHAnsi"/>
          <w:smallCaps w:val="0"/>
          <w:spacing w:val="0"/>
          <w:sz w:val="22"/>
          <w:szCs w:val="22"/>
        </w:rPr>
      </w:pPr>
      <w:r>
        <w:rPr>
          <w:rStyle w:val="Heading1Char"/>
          <w:rFonts w:ascii="Arial Nova Cond" w:hAnsi="Arial Nova Cond" w:cstheme="minorHAnsi"/>
          <w:b/>
          <w:smallCaps w:val="0"/>
          <w:spacing w:val="0"/>
          <w:sz w:val="24"/>
          <w:szCs w:val="24"/>
        </w:rPr>
        <w:t xml:space="preserve">           </w:t>
      </w:r>
      <w:r>
        <w:rPr>
          <w:rStyle w:val="Heading1Char"/>
          <w:rFonts w:asciiTheme="minorHAnsi" w:hAnsiTheme="minorHAnsi" w:cstheme="minorHAnsi"/>
          <w:smallCaps w:val="0"/>
          <w:spacing w:val="0"/>
          <w:sz w:val="22"/>
          <w:szCs w:val="22"/>
        </w:rPr>
        <w:t xml:space="preserve"> </w:t>
      </w:r>
    </w:p>
    <w:p w:rsidR="00F100DA" w:rsidRPr="00A50C1A" w:rsidRDefault="00646DC1" w:rsidP="0063770D">
      <w:pPr>
        <w:pStyle w:val="Heading1"/>
        <w:numPr>
          <w:ilvl w:val="0"/>
          <w:numId w:val="2"/>
        </w:numPr>
        <w:spacing w:before="0" w:after="0" w:line="240" w:lineRule="auto"/>
        <w:ind w:left="709" w:hanging="567"/>
        <w:rPr>
          <w:rStyle w:val="Heading1Char"/>
          <w:rFonts w:ascii="Arial Nova Cond" w:hAnsi="Arial Nova Cond"/>
          <w:b/>
          <w:smallCaps/>
          <w:sz w:val="24"/>
          <w:szCs w:val="24"/>
        </w:rPr>
      </w:pPr>
      <w:r w:rsidRPr="00A50C1A">
        <w:rPr>
          <w:rStyle w:val="Heading1Char"/>
          <w:rFonts w:ascii="Arial Nova Cond" w:hAnsi="Arial Nova Cond"/>
          <w:b/>
          <w:smallCaps/>
          <w:sz w:val="24"/>
          <w:szCs w:val="24"/>
        </w:rPr>
        <w:t>P</w:t>
      </w:r>
      <w:r w:rsidR="00C84CCC" w:rsidRPr="00A50C1A">
        <w:rPr>
          <w:rStyle w:val="Heading1Char"/>
          <w:rFonts w:ascii="Arial Nova Cond" w:hAnsi="Arial Nova Cond"/>
          <w:b/>
          <w:smallCaps/>
          <w:sz w:val="24"/>
          <w:szCs w:val="24"/>
        </w:rPr>
        <w:t>la</w:t>
      </w:r>
      <w:r w:rsidR="00F100DA" w:rsidRPr="00A50C1A">
        <w:rPr>
          <w:rStyle w:val="Heading1Char"/>
          <w:rFonts w:ascii="Arial Nova Cond" w:hAnsi="Arial Nova Cond"/>
          <w:b/>
          <w:smallCaps/>
          <w:sz w:val="24"/>
          <w:szCs w:val="24"/>
        </w:rPr>
        <w:t>nning Applications as received from South Norfolk Council:</w:t>
      </w:r>
      <w:r w:rsidR="0065551B" w:rsidRPr="00A50C1A">
        <w:rPr>
          <w:rStyle w:val="Heading1Char"/>
          <w:rFonts w:ascii="Arial Nova Cond" w:hAnsi="Arial Nova Cond"/>
          <w:b/>
          <w:smallCaps/>
          <w:sz w:val="24"/>
          <w:szCs w:val="24"/>
        </w:rPr>
        <w:t xml:space="preserve">  </w:t>
      </w:r>
    </w:p>
    <w:p w:rsidR="00727DDF" w:rsidRPr="005A5A11" w:rsidRDefault="00653623" w:rsidP="0063770D">
      <w:pPr>
        <w:pStyle w:val="ListParagraph"/>
        <w:numPr>
          <w:ilvl w:val="0"/>
          <w:numId w:val="34"/>
        </w:numPr>
        <w:spacing w:after="0" w:line="240" w:lineRule="auto"/>
        <w:ind w:left="1701" w:hanging="708"/>
        <w:rPr>
          <w:rStyle w:val="Heading1Char"/>
          <w:rFonts w:ascii="Arial Nova Cond" w:hAnsi="Arial Nova Cond" w:cs="Arial"/>
          <w:b/>
          <w:smallCaps w:val="0"/>
          <w:spacing w:val="0"/>
          <w:sz w:val="22"/>
          <w:szCs w:val="22"/>
        </w:rPr>
      </w:pPr>
      <w:r w:rsidRPr="002A6ECC">
        <w:rPr>
          <w:rStyle w:val="Heading1Char"/>
          <w:rFonts w:asciiTheme="minorHAnsi" w:hAnsiTheme="minorHAnsi" w:cstheme="minorHAnsi"/>
          <w:b/>
          <w:smallCaps w:val="0"/>
          <w:spacing w:val="0"/>
          <w:sz w:val="22"/>
          <w:szCs w:val="22"/>
        </w:rPr>
        <w:t xml:space="preserve">Planning Application </w:t>
      </w:r>
      <w:r w:rsidR="0063770D">
        <w:rPr>
          <w:rStyle w:val="Heading1Char"/>
          <w:rFonts w:asciiTheme="minorHAnsi" w:hAnsiTheme="minorHAnsi" w:cstheme="minorHAnsi"/>
          <w:b/>
          <w:smallCaps w:val="0"/>
          <w:spacing w:val="0"/>
          <w:sz w:val="22"/>
          <w:szCs w:val="22"/>
        </w:rPr>
        <w:t xml:space="preserve">  -  </w:t>
      </w:r>
      <w:r w:rsidR="0063770D">
        <w:rPr>
          <w:rStyle w:val="Heading1Char"/>
          <w:rFonts w:asciiTheme="minorHAnsi" w:hAnsiTheme="minorHAnsi" w:cstheme="minorHAnsi"/>
          <w:smallCaps w:val="0"/>
          <w:spacing w:val="0"/>
          <w:sz w:val="22"/>
          <w:szCs w:val="22"/>
        </w:rPr>
        <w:t>none</w:t>
      </w:r>
    </w:p>
    <w:p w:rsidR="00E8172C" w:rsidRDefault="00E8172C" w:rsidP="005A5A11">
      <w:pPr>
        <w:pStyle w:val="ListParagraph"/>
        <w:numPr>
          <w:ilvl w:val="0"/>
          <w:numId w:val="34"/>
        </w:numPr>
        <w:spacing w:after="0" w:line="240" w:lineRule="auto"/>
        <w:ind w:left="1701" w:hanging="708"/>
        <w:rPr>
          <w:rStyle w:val="Heading1Char"/>
          <w:rFonts w:ascii="Arial Nova Cond" w:hAnsi="Arial Nova Cond" w:cs="Arial"/>
          <w:b/>
          <w:smallCaps w:val="0"/>
          <w:spacing w:val="0"/>
          <w:sz w:val="22"/>
          <w:szCs w:val="22"/>
        </w:rPr>
      </w:pPr>
      <w:r>
        <w:rPr>
          <w:rStyle w:val="Heading1Char"/>
          <w:rFonts w:ascii="Arial Nova Cond" w:hAnsi="Arial Nova Cond" w:cs="Arial"/>
          <w:b/>
          <w:smallCaps w:val="0"/>
          <w:spacing w:val="0"/>
          <w:sz w:val="22"/>
          <w:szCs w:val="22"/>
        </w:rPr>
        <w:t xml:space="preserve">Chenery site </w:t>
      </w:r>
      <w:r w:rsidR="00571131">
        <w:rPr>
          <w:rStyle w:val="Heading1Char"/>
          <w:rFonts w:ascii="Arial Nova Cond" w:hAnsi="Arial Nova Cond" w:cs="Arial"/>
          <w:b/>
          <w:smallCaps w:val="0"/>
          <w:spacing w:val="0"/>
          <w:sz w:val="22"/>
          <w:szCs w:val="22"/>
        </w:rPr>
        <w:t>–</w:t>
      </w:r>
      <w:r>
        <w:rPr>
          <w:rStyle w:val="Heading1Char"/>
          <w:rFonts w:ascii="Arial Nova Cond" w:hAnsi="Arial Nova Cond" w:cs="Arial"/>
          <w:b/>
          <w:smallCaps w:val="0"/>
          <w:spacing w:val="0"/>
          <w:sz w:val="22"/>
          <w:szCs w:val="22"/>
        </w:rPr>
        <w:t xml:space="preserve"> </w:t>
      </w:r>
      <w:r w:rsidR="0033612B" w:rsidRPr="0033612B">
        <w:rPr>
          <w:rStyle w:val="Heading1Char"/>
          <w:rFonts w:asciiTheme="minorHAnsi" w:hAnsiTheme="minorHAnsi" w:cstheme="minorHAnsi"/>
          <w:smallCaps w:val="0"/>
          <w:spacing w:val="0"/>
          <w:sz w:val="22"/>
          <w:szCs w:val="22"/>
        </w:rPr>
        <w:t>It is believed that the new owners are</w:t>
      </w:r>
      <w:r w:rsidR="0033612B">
        <w:rPr>
          <w:rStyle w:val="Heading1Char"/>
          <w:rFonts w:ascii="Arial Nova Cond" w:hAnsi="Arial Nova Cond" w:cs="Arial"/>
          <w:b/>
          <w:smallCaps w:val="0"/>
          <w:spacing w:val="0"/>
          <w:sz w:val="22"/>
          <w:szCs w:val="22"/>
        </w:rPr>
        <w:t xml:space="preserve"> </w:t>
      </w:r>
      <w:r w:rsidR="00571131">
        <w:rPr>
          <w:rStyle w:val="Heading1Char"/>
          <w:rFonts w:asciiTheme="minorHAnsi" w:hAnsiTheme="minorHAnsi" w:cstheme="minorHAnsi"/>
          <w:smallCaps w:val="0"/>
          <w:spacing w:val="0"/>
          <w:sz w:val="22"/>
          <w:szCs w:val="22"/>
        </w:rPr>
        <w:t>Providex Property</w:t>
      </w:r>
      <w:r w:rsidR="0033612B">
        <w:rPr>
          <w:rStyle w:val="Heading1Char"/>
          <w:rFonts w:asciiTheme="minorHAnsi" w:hAnsiTheme="minorHAnsi" w:cstheme="minorHAnsi"/>
          <w:smallCaps w:val="0"/>
          <w:spacing w:val="0"/>
          <w:sz w:val="22"/>
          <w:szCs w:val="22"/>
        </w:rPr>
        <w:t>.  The destruction of the heritage hedge on site was discussed, it is an ongoing action with SN Enforcement Team.</w:t>
      </w:r>
      <w:r w:rsidR="00345F6A">
        <w:rPr>
          <w:rStyle w:val="Heading1Char"/>
          <w:rFonts w:asciiTheme="minorHAnsi" w:hAnsiTheme="minorHAnsi" w:cstheme="minorHAnsi"/>
          <w:smallCaps w:val="0"/>
          <w:spacing w:val="0"/>
          <w:sz w:val="22"/>
          <w:szCs w:val="22"/>
        </w:rPr>
        <w:t xml:space="preserve"> Although Dist. Cllr. Hudson indicated that there were no actions to be taken as it was on private land. </w:t>
      </w:r>
      <w:r w:rsidR="00345F6A" w:rsidRPr="00345F6A">
        <w:rPr>
          <w:rStyle w:val="Heading1Char"/>
          <w:rFonts w:asciiTheme="minorHAnsi" w:hAnsiTheme="minorHAnsi" w:cstheme="minorHAnsi"/>
          <w:b/>
          <w:smallCaps w:val="0"/>
          <w:spacing w:val="0"/>
          <w:sz w:val="22"/>
          <w:szCs w:val="22"/>
        </w:rPr>
        <w:t>ACTION</w:t>
      </w:r>
      <w:r w:rsidR="00345F6A">
        <w:rPr>
          <w:rStyle w:val="Heading1Char"/>
          <w:rFonts w:asciiTheme="minorHAnsi" w:hAnsiTheme="minorHAnsi" w:cstheme="minorHAnsi"/>
          <w:smallCaps w:val="0"/>
          <w:spacing w:val="0"/>
          <w:sz w:val="22"/>
          <w:szCs w:val="22"/>
        </w:rPr>
        <w:t xml:space="preserve"> – Chair to investigate</w:t>
      </w:r>
      <w:r w:rsidR="00571131">
        <w:rPr>
          <w:rStyle w:val="Heading1Char"/>
          <w:rFonts w:asciiTheme="minorHAnsi" w:hAnsiTheme="minorHAnsi" w:cstheme="minorHAnsi"/>
          <w:smallCaps w:val="0"/>
          <w:spacing w:val="0"/>
          <w:sz w:val="22"/>
          <w:szCs w:val="22"/>
        </w:rPr>
        <w:t xml:space="preserve"> </w:t>
      </w:r>
    </w:p>
    <w:p w:rsidR="00727DDF" w:rsidRDefault="00653623" w:rsidP="005A5A11">
      <w:pPr>
        <w:pStyle w:val="ListParagraph"/>
        <w:numPr>
          <w:ilvl w:val="0"/>
          <w:numId w:val="34"/>
        </w:numPr>
        <w:spacing w:after="0" w:line="240" w:lineRule="auto"/>
        <w:ind w:left="1701" w:hanging="708"/>
        <w:rPr>
          <w:rStyle w:val="Heading1Char"/>
          <w:rFonts w:ascii="Arial Nova Cond" w:hAnsi="Arial Nova Cond" w:cs="Arial"/>
          <w:b/>
          <w:smallCaps w:val="0"/>
          <w:spacing w:val="0"/>
          <w:sz w:val="22"/>
          <w:szCs w:val="22"/>
        </w:rPr>
      </w:pPr>
      <w:r w:rsidRPr="00727DDF">
        <w:rPr>
          <w:rStyle w:val="Heading1Char"/>
          <w:rFonts w:ascii="Arial Nova Cond" w:hAnsi="Arial Nova Cond" w:cs="Arial"/>
          <w:b/>
          <w:smallCaps w:val="0"/>
          <w:spacing w:val="0"/>
          <w:sz w:val="22"/>
          <w:szCs w:val="22"/>
        </w:rPr>
        <w:t>Receipt of Consultees reports of Planning Decisions made by SNC:</w:t>
      </w:r>
    </w:p>
    <w:p w:rsidR="00653623" w:rsidRDefault="00727DDF" w:rsidP="005A5A11">
      <w:pPr>
        <w:pStyle w:val="ListParagraph"/>
        <w:numPr>
          <w:ilvl w:val="0"/>
          <w:numId w:val="41"/>
        </w:numPr>
        <w:spacing w:after="0" w:line="240" w:lineRule="auto"/>
        <w:ind w:left="1985" w:hanging="284"/>
        <w:rPr>
          <w:rStyle w:val="Heading1Char"/>
          <w:rFonts w:asciiTheme="minorHAnsi" w:hAnsiTheme="minorHAnsi" w:cstheme="minorHAnsi"/>
          <w:b/>
          <w:smallCaps w:val="0"/>
          <w:spacing w:val="0"/>
          <w:sz w:val="22"/>
          <w:szCs w:val="22"/>
        </w:rPr>
      </w:pPr>
      <w:r w:rsidRPr="00C56A25">
        <w:rPr>
          <w:rStyle w:val="Heading1Char"/>
          <w:rFonts w:asciiTheme="minorHAnsi" w:hAnsiTheme="minorHAnsi" w:cstheme="minorHAnsi"/>
          <w:smallCaps w:val="0"/>
          <w:spacing w:val="0"/>
          <w:sz w:val="22"/>
          <w:szCs w:val="22"/>
        </w:rPr>
        <w:t xml:space="preserve"> </w:t>
      </w:r>
      <w:r w:rsidR="00C56A25">
        <w:rPr>
          <w:rStyle w:val="Heading1Char"/>
          <w:rFonts w:asciiTheme="minorHAnsi" w:hAnsiTheme="minorHAnsi" w:cstheme="minorHAnsi"/>
          <w:smallCaps w:val="0"/>
          <w:spacing w:val="0"/>
          <w:sz w:val="22"/>
          <w:szCs w:val="22"/>
        </w:rPr>
        <w:t xml:space="preserve"> </w:t>
      </w:r>
      <w:r w:rsidRPr="00C56A25">
        <w:rPr>
          <w:rStyle w:val="Heading1Char"/>
          <w:rFonts w:asciiTheme="minorHAnsi" w:hAnsiTheme="minorHAnsi" w:cstheme="minorHAnsi"/>
          <w:b/>
          <w:smallCaps w:val="0"/>
          <w:spacing w:val="0"/>
          <w:sz w:val="22"/>
          <w:szCs w:val="22"/>
        </w:rPr>
        <w:t>Planning Application 202</w:t>
      </w:r>
      <w:r w:rsidR="002A6ECC" w:rsidRPr="00C56A25">
        <w:rPr>
          <w:rStyle w:val="Heading1Char"/>
          <w:rFonts w:asciiTheme="minorHAnsi" w:hAnsiTheme="minorHAnsi" w:cstheme="minorHAnsi"/>
          <w:b/>
          <w:smallCaps w:val="0"/>
          <w:spacing w:val="0"/>
          <w:sz w:val="22"/>
          <w:szCs w:val="22"/>
        </w:rPr>
        <w:t>4</w:t>
      </w:r>
      <w:r w:rsidRPr="00C56A25">
        <w:rPr>
          <w:rStyle w:val="Heading1Char"/>
          <w:rFonts w:asciiTheme="minorHAnsi" w:hAnsiTheme="minorHAnsi" w:cstheme="minorHAnsi"/>
          <w:b/>
          <w:smallCaps w:val="0"/>
          <w:spacing w:val="0"/>
          <w:sz w:val="22"/>
          <w:szCs w:val="22"/>
        </w:rPr>
        <w:t>/</w:t>
      </w:r>
      <w:r w:rsidR="0063770D">
        <w:rPr>
          <w:rStyle w:val="Heading1Char"/>
          <w:rFonts w:asciiTheme="minorHAnsi" w:hAnsiTheme="minorHAnsi" w:cstheme="minorHAnsi"/>
          <w:b/>
          <w:smallCaps w:val="0"/>
          <w:spacing w:val="0"/>
          <w:sz w:val="22"/>
          <w:szCs w:val="22"/>
        </w:rPr>
        <w:t xml:space="preserve">2814 -  34 Millers Drive  - </w:t>
      </w:r>
      <w:r w:rsidR="0063770D">
        <w:rPr>
          <w:rStyle w:val="Heading1Char"/>
          <w:rFonts w:asciiTheme="minorHAnsi" w:hAnsiTheme="minorHAnsi" w:cstheme="minorHAnsi"/>
          <w:smallCaps w:val="0"/>
          <w:spacing w:val="0"/>
          <w:sz w:val="22"/>
          <w:szCs w:val="22"/>
        </w:rPr>
        <w:t>rear ex</w:t>
      </w:r>
      <w:r w:rsidR="0063770D" w:rsidRPr="009A2FC8">
        <w:rPr>
          <w:rStyle w:val="Heading1Char"/>
          <w:rFonts w:asciiTheme="minorHAnsi" w:hAnsiTheme="minorHAnsi" w:cstheme="minorHAnsi"/>
          <w:smallCaps w:val="0"/>
          <w:spacing w:val="0"/>
          <w:sz w:val="22"/>
          <w:szCs w:val="22"/>
        </w:rPr>
        <w:t>tension</w:t>
      </w:r>
      <w:r w:rsidR="009A2FC8" w:rsidRPr="009D4DF0">
        <w:rPr>
          <w:rStyle w:val="Heading1Char"/>
          <w:rFonts w:asciiTheme="minorHAnsi" w:hAnsiTheme="minorHAnsi" w:cstheme="minorHAnsi"/>
          <w:b/>
          <w:smallCaps w:val="0"/>
          <w:spacing w:val="0"/>
          <w:sz w:val="22"/>
          <w:szCs w:val="22"/>
        </w:rPr>
        <w:t xml:space="preserve"> </w:t>
      </w:r>
      <w:r w:rsidR="0063770D">
        <w:rPr>
          <w:rStyle w:val="Heading1Char"/>
          <w:rFonts w:asciiTheme="minorHAnsi" w:hAnsiTheme="minorHAnsi" w:cstheme="minorHAnsi"/>
          <w:b/>
          <w:smallCaps w:val="0"/>
          <w:spacing w:val="0"/>
          <w:sz w:val="22"/>
          <w:szCs w:val="22"/>
        </w:rPr>
        <w:t>– Approved with conditions 4</w:t>
      </w:r>
      <w:r w:rsidR="0063770D" w:rsidRPr="0063770D">
        <w:rPr>
          <w:rStyle w:val="Heading1Char"/>
          <w:rFonts w:asciiTheme="minorHAnsi" w:hAnsiTheme="minorHAnsi" w:cstheme="minorHAnsi"/>
          <w:b/>
          <w:smallCaps w:val="0"/>
          <w:spacing w:val="0"/>
          <w:sz w:val="22"/>
          <w:szCs w:val="22"/>
          <w:vertAlign w:val="superscript"/>
        </w:rPr>
        <w:t>th</w:t>
      </w:r>
      <w:r w:rsidR="0063770D">
        <w:rPr>
          <w:rStyle w:val="Heading1Char"/>
          <w:rFonts w:asciiTheme="minorHAnsi" w:hAnsiTheme="minorHAnsi" w:cstheme="minorHAnsi"/>
          <w:b/>
          <w:smallCaps w:val="0"/>
          <w:spacing w:val="0"/>
          <w:sz w:val="22"/>
          <w:szCs w:val="22"/>
        </w:rPr>
        <w:t xml:space="preserve"> November 2024</w:t>
      </w:r>
    </w:p>
    <w:p w:rsidR="00DF2CFC" w:rsidRPr="00DF2CFC" w:rsidRDefault="00DF2CFC" w:rsidP="00DF2CFC">
      <w:pPr>
        <w:pStyle w:val="ListParagraph"/>
        <w:numPr>
          <w:ilvl w:val="0"/>
          <w:numId w:val="34"/>
        </w:numPr>
        <w:spacing w:after="0" w:line="240" w:lineRule="auto"/>
        <w:ind w:left="1701" w:hanging="708"/>
        <w:rPr>
          <w:rStyle w:val="Heading1Char"/>
          <w:rFonts w:asciiTheme="minorHAnsi" w:hAnsiTheme="minorHAnsi" w:cstheme="minorHAnsi"/>
          <w:smallCaps w:val="0"/>
          <w:spacing w:val="0"/>
          <w:sz w:val="22"/>
          <w:szCs w:val="22"/>
        </w:rPr>
      </w:pPr>
      <w:r>
        <w:rPr>
          <w:rStyle w:val="Heading1Char"/>
          <w:rFonts w:asciiTheme="minorHAnsi" w:hAnsiTheme="minorHAnsi" w:cstheme="minorHAnsi"/>
          <w:b/>
          <w:smallCaps w:val="0"/>
          <w:spacing w:val="0"/>
          <w:sz w:val="22"/>
          <w:szCs w:val="22"/>
        </w:rPr>
        <w:t>Chenery Site</w:t>
      </w:r>
      <w:r w:rsidR="00653623" w:rsidRPr="00DF2CFC">
        <w:rPr>
          <w:rStyle w:val="Heading1Char"/>
          <w:rFonts w:asciiTheme="minorHAnsi" w:hAnsiTheme="minorHAnsi" w:cstheme="minorHAnsi"/>
          <w:b/>
          <w:smallCaps w:val="0"/>
          <w:spacing w:val="0"/>
          <w:sz w:val="22"/>
          <w:szCs w:val="22"/>
        </w:rPr>
        <w:t xml:space="preserve"> </w:t>
      </w:r>
      <w:r>
        <w:rPr>
          <w:rStyle w:val="Heading1Char"/>
          <w:rFonts w:asciiTheme="minorHAnsi" w:hAnsiTheme="minorHAnsi" w:cstheme="minorHAnsi"/>
          <w:b/>
          <w:smallCaps w:val="0"/>
          <w:spacing w:val="0"/>
          <w:sz w:val="22"/>
          <w:szCs w:val="22"/>
        </w:rPr>
        <w:t xml:space="preserve"> -  </w:t>
      </w:r>
      <w:r w:rsidRPr="003B33C5">
        <w:rPr>
          <w:rStyle w:val="Heading1Char"/>
          <w:rFonts w:asciiTheme="minorHAnsi" w:hAnsiTheme="minorHAnsi" w:cstheme="minorHAnsi"/>
          <w:smallCaps w:val="0"/>
          <w:spacing w:val="0"/>
          <w:sz w:val="22"/>
          <w:szCs w:val="22"/>
        </w:rPr>
        <w:t>new site owners Providex Property</w:t>
      </w:r>
      <w:r>
        <w:rPr>
          <w:rStyle w:val="Heading1Char"/>
          <w:rFonts w:asciiTheme="minorHAnsi" w:hAnsiTheme="minorHAnsi" w:cstheme="minorHAnsi"/>
          <w:b/>
          <w:smallCaps w:val="0"/>
          <w:spacing w:val="0"/>
          <w:sz w:val="22"/>
          <w:szCs w:val="22"/>
        </w:rPr>
        <w:t xml:space="preserve"> </w:t>
      </w:r>
      <w:r w:rsidR="0033612B">
        <w:rPr>
          <w:rStyle w:val="Heading1Char"/>
          <w:rFonts w:asciiTheme="minorHAnsi" w:hAnsiTheme="minorHAnsi" w:cstheme="minorHAnsi"/>
          <w:b/>
          <w:smallCaps w:val="0"/>
          <w:spacing w:val="0"/>
          <w:sz w:val="22"/>
          <w:szCs w:val="22"/>
        </w:rPr>
        <w:t xml:space="preserve">– </w:t>
      </w:r>
      <w:r w:rsidR="0033612B" w:rsidRPr="0033612B">
        <w:rPr>
          <w:rStyle w:val="Heading1Char"/>
          <w:rFonts w:asciiTheme="minorHAnsi" w:hAnsiTheme="minorHAnsi" w:cstheme="minorHAnsi"/>
          <w:smallCaps w:val="0"/>
          <w:spacing w:val="0"/>
          <w:sz w:val="22"/>
          <w:szCs w:val="22"/>
        </w:rPr>
        <w:t>as above</w:t>
      </w:r>
      <w:r w:rsidR="00653623" w:rsidRPr="00DF2CFC">
        <w:rPr>
          <w:rStyle w:val="Heading1Char"/>
          <w:rFonts w:asciiTheme="minorHAnsi" w:hAnsiTheme="minorHAnsi" w:cstheme="minorHAnsi"/>
          <w:b/>
          <w:smallCaps w:val="0"/>
          <w:spacing w:val="0"/>
          <w:sz w:val="22"/>
          <w:szCs w:val="22"/>
        </w:rPr>
        <w:t xml:space="preserve">  </w:t>
      </w:r>
    </w:p>
    <w:p w:rsidR="00C66694" w:rsidRPr="00DF2CFC" w:rsidRDefault="00DF2CFC" w:rsidP="00DF2CFC">
      <w:pPr>
        <w:pStyle w:val="ListParagraph"/>
        <w:numPr>
          <w:ilvl w:val="0"/>
          <w:numId w:val="34"/>
        </w:numPr>
        <w:spacing w:after="0" w:line="240" w:lineRule="auto"/>
        <w:ind w:left="1701" w:hanging="708"/>
        <w:rPr>
          <w:rStyle w:val="Heading1Char"/>
          <w:rFonts w:asciiTheme="minorHAnsi" w:hAnsiTheme="minorHAnsi" w:cstheme="minorHAnsi"/>
          <w:smallCaps w:val="0"/>
          <w:spacing w:val="0"/>
          <w:sz w:val="22"/>
          <w:szCs w:val="22"/>
        </w:rPr>
      </w:pPr>
      <w:r>
        <w:rPr>
          <w:rStyle w:val="Heading1Char"/>
          <w:rFonts w:asciiTheme="minorHAnsi" w:hAnsiTheme="minorHAnsi" w:cstheme="minorHAnsi"/>
          <w:b/>
          <w:smallCaps w:val="0"/>
          <w:spacing w:val="0"/>
          <w:sz w:val="22"/>
          <w:szCs w:val="22"/>
        </w:rPr>
        <w:t xml:space="preserve">Waveney Valley Caravan Park  -  </w:t>
      </w:r>
      <w:r w:rsidRPr="003B33C5">
        <w:rPr>
          <w:rStyle w:val="Heading1Char"/>
          <w:rFonts w:asciiTheme="minorHAnsi" w:hAnsiTheme="minorHAnsi" w:cstheme="minorHAnsi"/>
          <w:smallCaps w:val="0"/>
          <w:spacing w:val="0"/>
          <w:sz w:val="22"/>
          <w:szCs w:val="22"/>
        </w:rPr>
        <w:t xml:space="preserve">recent information indicates that the site is </w:t>
      </w:r>
      <w:r w:rsidR="0033612B">
        <w:rPr>
          <w:rStyle w:val="Heading1Char"/>
          <w:rFonts w:asciiTheme="minorHAnsi" w:hAnsiTheme="minorHAnsi" w:cstheme="minorHAnsi"/>
          <w:smallCaps w:val="0"/>
          <w:spacing w:val="0"/>
          <w:sz w:val="22"/>
          <w:szCs w:val="22"/>
        </w:rPr>
        <w:t>for sale</w:t>
      </w:r>
    </w:p>
    <w:p w:rsidR="00DF2CFC" w:rsidRPr="00DE6636" w:rsidRDefault="00DF2CFC" w:rsidP="00DE6636">
      <w:pPr>
        <w:spacing w:after="0" w:line="240" w:lineRule="auto"/>
        <w:ind w:left="993"/>
        <w:rPr>
          <w:rStyle w:val="Heading1Char"/>
          <w:rFonts w:asciiTheme="minorHAnsi" w:hAnsiTheme="minorHAnsi" w:cstheme="minorHAnsi"/>
          <w:smallCaps w:val="0"/>
          <w:spacing w:val="0"/>
          <w:sz w:val="22"/>
          <w:szCs w:val="22"/>
        </w:rPr>
      </w:pPr>
    </w:p>
    <w:p w:rsidR="00BA3E3A" w:rsidRDefault="00BA3E3A" w:rsidP="001175D2">
      <w:pPr>
        <w:pStyle w:val="Heading1"/>
        <w:numPr>
          <w:ilvl w:val="0"/>
          <w:numId w:val="2"/>
        </w:numPr>
        <w:spacing w:before="0" w:line="240" w:lineRule="auto"/>
        <w:ind w:left="851" w:hanging="567"/>
        <w:rPr>
          <w:rStyle w:val="Heading1Char"/>
          <w:rFonts w:ascii="Arial Nova Cond" w:hAnsi="Arial Nova Cond"/>
          <w:b/>
          <w:smallCaps/>
          <w:sz w:val="24"/>
          <w:szCs w:val="24"/>
        </w:rPr>
      </w:pPr>
      <w:r w:rsidRPr="00575B4D">
        <w:rPr>
          <w:rStyle w:val="Heading1Char"/>
          <w:rFonts w:ascii="Arial Nova Cond" w:hAnsi="Arial Nova Cond"/>
          <w:b/>
          <w:smallCaps/>
          <w:sz w:val="24"/>
          <w:szCs w:val="24"/>
        </w:rPr>
        <w:t>Highways and PR</w:t>
      </w:r>
      <w:r w:rsidR="006928B0" w:rsidRPr="00575B4D">
        <w:rPr>
          <w:rStyle w:val="Heading1Char"/>
          <w:rFonts w:ascii="Arial Nova Cond" w:hAnsi="Arial Nova Cond"/>
          <w:b/>
          <w:smallCaps/>
          <w:sz w:val="24"/>
          <w:szCs w:val="24"/>
        </w:rPr>
        <w:t>o</w:t>
      </w:r>
      <w:r w:rsidRPr="00575B4D">
        <w:rPr>
          <w:rStyle w:val="Heading1Char"/>
          <w:rFonts w:ascii="Arial Nova Cond" w:hAnsi="Arial Nova Cond"/>
          <w:b/>
          <w:smallCaps/>
          <w:sz w:val="24"/>
          <w:szCs w:val="24"/>
        </w:rPr>
        <w:t>W reports</w:t>
      </w:r>
      <w:r w:rsidR="00E55EB1">
        <w:rPr>
          <w:rStyle w:val="Heading1Char"/>
          <w:rFonts w:ascii="Arial Nova Cond" w:hAnsi="Arial Nova Cond"/>
          <w:b/>
          <w:smallCaps/>
          <w:sz w:val="24"/>
          <w:szCs w:val="24"/>
        </w:rPr>
        <w:t>:</w:t>
      </w:r>
      <w:r w:rsidRPr="00575B4D">
        <w:rPr>
          <w:rStyle w:val="Heading1Char"/>
          <w:rFonts w:ascii="Arial Nova Cond" w:hAnsi="Arial Nova Cond"/>
          <w:b/>
          <w:smallCaps/>
          <w:sz w:val="24"/>
          <w:szCs w:val="24"/>
        </w:rPr>
        <w:t xml:space="preserve">  </w:t>
      </w:r>
    </w:p>
    <w:p w:rsidR="00DF2CFC" w:rsidRPr="00DF2CFC" w:rsidRDefault="00947E5C" w:rsidP="00391D19">
      <w:pPr>
        <w:pStyle w:val="ListParagraph"/>
        <w:numPr>
          <w:ilvl w:val="0"/>
          <w:numId w:val="16"/>
        </w:numPr>
        <w:overflowPunct w:val="0"/>
        <w:autoSpaceDE w:val="0"/>
        <w:autoSpaceDN w:val="0"/>
        <w:adjustRightInd w:val="0"/>
        <w:spacing w:after="0" w:line="240" w:lineRule="auto"/>
        <w:ind w:left="1418" w:hanging="425"/>
        <w:jc w:val="left"/>
        <w:textAlignment w:val="baseline"/>
        <w:rPr>
          <w:rStyle w:val="Heading1Char"/>
          <w:rFonts w:ascii="Arial Nova Cond" w:hAnsi="Arial Nova Cond" w:cstheme="minorHAnsi"/>
          <w:b/>
          <w:smallCaps w:val="0"/>
          <w:spacing w:val="0"/>
          <w:sz w:val="22"/>
          <w:szCs w:val="22"/>
        </w:rPr>
      </w:pPr>
      <w:r w:rsidRPr="00DF2CFC">
        <w:rPr>
          <w:rStyle w:val="Heading1Char"/>
          <w:rFonts w:asciiTheme="minorHAnsi" w:hAnsiTheme="minorHAnsi" w:cstheme="minorHAnsi"/>
          <w:b/>
          <w:smallCaps w:val="0"/>
          <w:spacing w:val="0"/>
          <w:sz w:val="22"/>
          <w:szCs w:val="22"/>
        </w:rPr>
        <w:t>Furze Green progress</w:t>
      </w:r>
      <w:r w:rsidR="00DF2CFC" w:rsidRPr="00DF2CFC">
        <w:rPr>
          <w:rStyle w:val="Heading1Char"/>
          <w:rFonts w:asciiTheme="minorHAnsi" w:hAnsiTheme="minorHAnsi" w:cstheme="minorHAnsi"/>
          <w:b/>
          <w:smallCaps w:val="0"/>
          <w:spacing w:val="0"/>
          <w:sz w:val="22"/>
          <w:szCs w:val="22"/>
        </w:rPr>
        <w:t xml:space="preserve"> </w:t>
      </w:r>
      <w:r w:rsidR="00DF2CFC">
        <w:rPr>
          <w:rStyle w:val="Heading1Char"/>
          <w:rFonts w:asciiTheme="minorHAnsi" w:hAnsiTheme="minorHAnsi" w:cstheme="minorHAnsi"/>
          <w:b/>
          <w:smallCaps w:val="0"/>
          <w:spacing w:val="0"/>
          <w:sz w:val="22"/>
          <w:szCs w:val="22"/>
        </w:rPr>
        <w:t xml:space="preserve">– </w:t>
      </w:r>
      <w:r w:rsidR="00DF2CFC" w:rsidRPr="00E8172C">
        <w:rPr>
          <w:rStyle w:val="Heading1Char"/>
          <w:rFonts w:asciiTheme="minorHAnsi" w:hAnsiTheme="minorHAnsi" w:cstheme="minorHAnsi"/>
          <w:smallCaps w:val="0"/>
          <w:spacing w:val="0"/>
          <w:sz w:val="22"/>
          <w:szCs w:val="22"/>
        </w:rPr>
        <w:t>agreement has been reached on the positioning of signage and road markings. Confirmation emails are expected</w:t>
      </w:r>
      <w:r w:rsidR="000968B4">
        <w:rPr>
          <w:rStyle w:val="Heading1Char"/>
          <w:rFonts w:asciiTheme="minorHAnsi" w:hAnsiTheme="minorHAnsi" w:cstheme="minorHAnsi"/>
          <w:smallCaps w:val="0"/>
          <w:spacing w:val="0"/>
          <w:sz w:val="22"/>
          <w:szCs w:val="22"/>
        </w:rPr>
        <w:t xml:space="preserve"> regarding this and the </w:t>
      </w:r>
      <w:r w:rsidR="00DF2CFC" w:rsidRPr="00E8172C">
        <w:rPr>
          <w:rStyle w:val="Heading1Char"/>
          <w:rFonts w:asciiTheme="minorHAnsi" w:hAnsiTheme="minorHAnsi" w:cstheme="minorHAnsi"/>
          <w:smallCaps w:val="0"/>
          <w:spacing w:val="0"/>
          <w:sz w:val="22"/>
          <w:szCs w:val="22"/>
        </w:rPr>
        <w:t xml:space="preserve">costs for the </w:t>
      </w:r>
      <w:r w:rsidR="000968B4">
        <w:rPr>
          <w:rStyle w:val="Heading1Char"/>
          <w:rFonts w:asciiTheme="minorHAnsi" w:hAnsiTheme="minorHAnsi" w:cstheme="minorHAnsi"/>
          <w:smallCaps w:val="0"/>
          <w:spacing w:val="0"/>
          <w:sz w:val="22"/>
          <w:szCs w:val="22"/>
        </w:rPr>
        <w:t>G</w:t>
      </w:r>
      <w:r w:rsidR="00DF2CFC" w:rsidRPr="00E8172C">
        <w:rPr>
          <w:rStyle w:val="Heading1Char"/>
          <w:rFonts w:asciiTheme="minorHAnsi" w:hAnsiTheme="minorHAnsi" w:cstheme="minorHAnsi"/>
          <w:smallCaps w:val="0"/>
          <w:spacing w:val="0"/>
          <w:sz w:val="22"/>
          <w:szCs w:val="22"/>
        </w:rPr>
        <w:t>ateway signage -  painted white wood or recycled wood</w:t>
      </w:r>
      <w:r w:rsidR="000968B4">
        <w:rPr>
          <w:rStyle w:val="Heading1Char"/>
          <w:rFonts w:asciiTheme="minorHAnsi" w:hAnsiTheme="minorHAnsi" w:cstheme="minorHAnsi"/>
          <w:smallCaps w:val="0"/>
          <w:spacing w:val="0"/>
          <w:sz w:val="22"/>
          <w:szCs w:val="22"/>
        </w:rPr>
        <w:t>.  Following discussion it was agreed that the cost effective, low maintenance of recycled wood was to opted for.  The</w:t>
      </w:r>
      <w:r w:rsidR="00E8172C">
        <w:rPr>
          <w:rStyle w:val="Heading1Char"/>
          <w:rFonts w:asciiTheme="minorHAnsi" w:hAnsiTheme="minorHAnsi" w:cstheme="minorHAnsi"/>
          <w:smallCaps w:val="0"/>
          <w:spacing w:val="0"/>
          <w:sz w:val="22"/>
          <w:szCs w:val="22"/>
        </w:rPr>
        <w:t xml:space="preserve"> wording</w:t>
      </w:r>
      <w:r w:rsidR="000968B4">
        <w:rPr>
          <w:rStyle w:val="Heading1Char"/>
          <w:rFonts w:asciiTheme="minorHAnsi" w:hAnsiTheme="minorHAnsi" w:cstheme="minorHAnsi"/>
          <w:smallCaps w:val="0"/>
          <w:spacing w:val="0"/>
          <w:sz w:val="22"/>
          <w:szCs w:val="22"/>
        </w:rPr>
        <w:t xml:space="preserve"> on the signage was to be as follows: </w:t>
      </w:r>
      <w:r w:rsidR="00E8172C">
        <w:rPr>
          <w:rStyle w:val="Heading1Char"/>
          <w:rFonts w:asciiTheme="minorHAnsi" w:hAnsiTheme="minorHAnsi" w:cstheme="minorHAnsi"/>
          <w:smallCaps w:val="0"/>
          <w:spacing w:val="0"/>
          <w:sz w:val="22"/>
          <w:szCs w:val="22"/>
        </w:rPr>
        <w:t xml:space="preserve"> – </w:t>
      </w:r>
      <w:r w:rsidR="000968B4">
        <w:rPr>
          <w:rStyle w:val="Heading1Char"/>
          <w:rFonts w:asciiTheme="minorHAnsi" w:hAnsiTheme="minorHAnsi" w:cstheme="minorHAnsi"/>
          <w:smallCaps w:val="0"/>
          <w:spacing w:val="0"/>
          <w:sz w:val="22"/>
          <w:szCs w:val="22"/>
        </w:rPr>
        <w:t xml:space="preserve"> the front sign -  ‘</w:t>
      </w:r>
      <w:r w:rsidR="00E8172C">
        <w:rPr>
          <w:rStyle w:val="Heading1Char"/>
          <w:rFonts w:asciiTheme="minorHAnsi" w:hAnsiTheme="minorHAnsi" w:cstheme="minorHAnsi"/>
          <w:smallCaps w:val="0"/>
          <w:spacing w:val="0"/>
          <w:sz w:val="22"/>
          <w:szCs w:val="22"/>
        </w:rPr>
        <w:t>Furze Green,</w:t>
      </w:r>
      <w:r w:rsidR="000968B4">
        <w:rPr>
          <w:rStyle w:val="Heading1Char"/>
          <w:rFonts w:asciiTheme="minorHAnsi" w:hAnsiTheme="minorHAnsi" w:cstheme="minorHAnsi"/>
          <w:smallCaps w:val="0"/>
          <w:spacing w:val="0"/>
          <w:sz w:val="22"/>
          <w:szCs w:val="22"/>
        </w:rPr>
        <w:t>’ and underneath -</w:t>
      </w:r>
      <w:r w:rsidR="00E8172C">
        <w:rPr>
          <w:rStyle w:val="Heading1Char"/>
          <w:rFonts w:asciiTheme="minorHAnsi" w:hAnsiTheme="minorHAnsi" w:cstheme="minorHAnsi"/>
          <w:smallCaps w:val="0"/>
          <w:spacing w:val="0"/>
          <w:sz w:val="22"/>
          <w:szCs w:val="22"/>
        </w:rPr>
        <w:t xml:space="preserve"> ‘Please reduce your speed.’ </w:t>
      </w:r>
      <w:r w:rsidR="000968B4">
        <w:rPr>
          <w:rStyle w:val="Heading1Char"/>
          <w:rFonts w:asciiTheme="minorHAnsi" w:hAnsiTheme="minorHAnsi" w:cstheme="minorHAnsi"/>
          <w:smallCaps w:val="0"/>
          <w:spacing w:val="0"/>
          <w:sz w:val="22"/>
          <w:szCs w:val="22"/>
        </w:rPr>
        <w:t xml:space="preserve"> On the reverse of the gateway would be – ‘</w:t>
      </w:r>
      <w:r w:rsidR="00E8172C">
        <w:rPr>
          <w:rStyle w:val="Heading1Char"/>
          <w:rFonts w:asciiTheme="minorHAnsi" w:hAnsiTheme="minorHAnsi" w:cstheme="minorHAnsi"/>
          <w:smallCaps w:val="0"/>
          <w:spacing w:val="0"/>
          <w:sz w:val="22"/>
          <w:szCs w:val="22"/>
        </w:rPr>
        <w:t>Thank</w:t>
      </w:r>
      <w:r w:rsidR="000968B4">
        <w:rPr>
          <w:rStyle w:val="Heading1Char"/>
          <w:rFonts w:asciiTheme="minorHAnsi" w:hAnsiTheme="minorHAnsi" w:cstheme="minorHAnsi"/>
          <w:smallCaps w:val="0"/>
          <w:spacing w:val="0"/>
          <w:sz w:val="22"/>
          <w:szCs w:val="22"/>
        </w:rPr>
        <w:t xml:space="preserve"> you for driving carefully.’</w:t>
      </w:r>
      <w:r w:rsidR="00E8172C">
        <w:rPr>
          <w:rStyle w:val="Heading1Char"/>
          <w:rFonts w:asciiTheme="minorHAnsi" w:hAnsiTheme="minorHAnsi" w:cstheme="minorHAnsi"/>
          <w:smallCaps w:val="0"/>
          <w:spacing w:val="0"/>
          <w:sz w:val="22"/>
          <w:szCs w:val="22"/>
        </w:rPr>
        <w:t xml:space="preserve"> </w:t>
      </w:r>
      <w:r w:rsidR="00AC2326" w:rsidRPr="00AC2326">
        <w:rPr>
          <w:rStyle w:val="Heading1Char"/>
          <w:rFonts w:asciiTheme="minorHAnsi" w:hAnsiTheme="minorHAnsi" w:cstheme="minorHAnsi"/>
          <w:b/>
          <w:smallCaps w:val="0"/>
          <w:spacing w:val="0"/>
          <w:sz w:val="22"/>
          <w:szCs w:val="22"/>
        </w:rPr>
        <w:t>ACTION</w:t>
      </w:r>
      <w:r w:rsidR="00AC2326">
        <w:rPr>
          <w:rStyle w:val="Heading1Char"/>
          <w:rFonts w:asciiTheme="minorHAnsi" w:hAnsiTheme="minorHAnsi" w:cstheme="minorHAnsi"/>
          <w:smallCaps w:val="0"/>
          <w:spacing w:val="0"/>
          <w:sz w:val="22"/>
          <w:szCs w:val="22"/>
        </w:rPr>
        <w:t xml:space="preserve">  - Clerk to contact Dissigns for final costings, circulate and seek general approval, send details to Pulham St. Mary and Needham Market Parish Councils. </w:t>
      </w:r>
    </w:p>
    <w:p w:rsidR="00CC7BDA" w:rsidRPr="009571A7" w:rsidRDefault="00CC7BDA" w:rsidP="00037D38">
      <w:pPr>
        <w:pStyle w:val="ListParagraph"/>
        <w:numPr>
          <w:ilvl w:val="0"/>
          <w:numId w:val="16"/>
        </w:numPr>
        <w:overflowPunct w:val="0"/>
        <w:autoSpaceDE w:val="0"/>
        <w:autoSpaceDN w:val="0"/>
        <w:adjustRightInd w:val="0"/>
        <w:spacing w:before="240" w:after="0" w:line="240" w:lineRule="auto"/>
        <w:ind w:left="1418" w:hanging="425"/>
        <w:jc w:val="left"/>
        <w:textAlignment w:val="baseline"/>
        <w:rPr>
          <w:rStyle w:val="Heading1Char"/>
          <w:rFonts w:ascii="Arial Nova Cond" w:hAnsi="Arial Nova Cond" w:cstheme="minorHAnsi"/>
          <w:b/>
          <w:smallCaps w:val="0"/>
          <w:spacing w:val="0"/>
          <w:sz w:val="22"/>
          <w:szCs w:val="22"/>
        </w:rPr>
      </w:pPr>
      <w:r>
        <w:rPr>
          <w:rStyle w:val="Heading1Char"/>
          <w:rFonts w:asciiTheme="minorHAnsi" w:hAnsiTheme="minorHAnsi" w:cstheme="minorHAnsi"/>
          <w:b/>
          <w:smallCaps w:val="0"/>
          <w:spacing w:val="0"/>
          <w:sz w:val="22"/>
          <w:szCs w:val="22"/>
        </w:rPr>
        <w:t>Poppy Grove 20mph speed signs  -</w:t>
      </w:r>
      <w:r>
        <w:rPr>
          <w:rStyle w:val="Heading1Char"/>
          <w:rFonts w:ascii="Arial Nova Cond" w:hAnsi="Arial Nova Cond" w:cstheme="minorHAnsi"/>
          <w:b/>
          <w:smallCaps w:val="0"/>
          <w:spacing w:val="0"/>
          <w:sz w:val="22"/>
          <w:szCs w:val="22"/>
        </w:rPr>
        <w:t xml:space="preserve">  </w:t>
      </w:r>
      <w:r>
        <w:rPr>
          <w:rStyle w:val="Heading1Char"/>
          <w:rFonts w:asciiTheme="minorHAnsi" w:hAnsiTheme="minorHAnsi" w:cstheme="minorHAnsi"/>
          <w:smallCaps w:val="0"/>
          <w:spacing w:val="0"/>
          <w:sz w:val="22"/>
          <w:szCs w:val="22"/>
        </w:rPr>
        <w:t>Graham Worsfold</w:t>
      </w:r>
      <w:r w:rsidR="009571A7">
        <w:rPr>
          <w:rStyle w:val="Heading1Char"/>
          <w:rFonts w:asciiTheme="minorHAnsi" w:hAnsiTheme="minorHAnsi" w:cstheme="minorHAnsi"/>
          <w:smallCaps w:val="0"/>
          <w:spacing w:val="0"/>
          <w:sz w:val="22"/>
          <w:szCs w:val="22"/>
        </w:rPr>
        <w:t xml:space="preserve"> (</w:t>
      </w:r>
      <w:r>
        <w:rPr>
          <w:rStyle w:val="Heading1Char"/>
          <w:rFonts w:asciiTheme="minorHAnsi" w:hAnsiTheme="minorHAnsi" w:cstheme="minorHAnsi"/>
          <w:smallCaps w:val="0"/>
          <w:spacing w:val="0"/>
          <w:sz w:val="22"/>
          <w:szCs w:val="22"/>
        </w:rPr>
        <w:t xml:space="preserve">line manager to the </w:t>
      </w:r>
      <w:r w:rsidR="009571A7">
        <w:rPr>
          <w:rStyle w:val="Heading1Char"/>
          <w:rFonts w:asciiTheme="minorHAnsi" w:hAnsiTheme="minorHAnsi" w:cstheme="minorHAnsi"/>
          <w:smallCaps w:val="0"/>
          <w:spacing w:val="0"/>
          <w:sz w:val="22"/>
          <w:szCs w:val="22"/>
        </w:rPr>
        <w:t>A</w:t>
      </w:r>
      <w:r>
        <w:rPr>
          <w:rStyle w:val="Heading1Char"/>
          <w:rFonts w:asciiTheme="minorHAnsi" w:hAnsiTheme="minorHAnsi" w:cstheme="minorHAnsi"/>
          <w:smallCaps w:val="0"/>
          <w:spacing w:val="0"/>
          <w:sz w:val="22"/>
          <w:szCs w:val="22"/>
        </w:rPr>
        <w:t xml:space="preserve">rea </w:t>
      </w:r>
      <w:r w:rsidR="009571A7">
        <w:rPr>
          <w:rStyle w:val="Heading1Char"/>
          <w:rFonts w:asciiTheme="minorHAnsi" w:hAnsiTheme="minorHAnsi" w:cstheme="minorHAnsi"/>
          <w:smallCaps w:val="0"/>
          <w:spacing w:val="0"/>
          <w:sz w:val="22"/>
          <w:szCs w:val="22"/>
        </w:rPr>
        <w:t>H</w:t>
      </w:r>
      <w:r>
        <w:rPr>
          <w:rStyle w:val="Heading1Char"/>
          <w:rFonts w:asciiTheme="minorHAnsi" w:hAnsiTheme="minorHAnsi" w:cstheme="minorHAnsi"/>
          <w:smallCaps w:val="0"/>
          <w:spacing w:val="0"/>
          <w:sz w:val="22"/>
          <w:szCs w:val="22"/>
        </w:rPr>
        <w:t>ighways officer</w:t>
      </w:r>
      <w:r w:rsidR="009571A7">
        <w:rPr>
          <w:rStyle w:val="Heading1Char"/>
          <w:rFonts w:asciiTheme="minorHAnsi" w:hAnsiTheme="minorHAnsi" w:cstheme="minorHAnsi"/>
          <w:smallCaps w:val="0"/>
          <w:spacing w:val="0"/>
          <w:sz w:val="22"/>
          <w:szCs w:val="22"/>
        </w:rPr>
        <w:t xml:space="preserve">) </w:t>
      </w:r>
      <w:r w:rsidR="00DF2CFC">
        <w:rPr>
          <w:rStyle w:val="Heading1Char"/>
          <w:rFonts w:asciiTheme="minorHAnsi" w:hAnsiTheme="minorHAnsi" w:cstheme="minorHAnsi"/>
          <w:smallCaps w:val="0"/>
          <w:spacing w:val="0"/>
          <w:sz w:val="22"/>
          <w:szCs w:val="22"/>
        </w:rPr>
        <w:t xml:space="preserve">received an </w:t>
      </w:r>
      <w:r w:rsidR="009571A7">
        <w:rPr>
          <w:rStyle w:val="Heading1Char"/>
          <w:rFonts w:asciiTheme="minorHAnsi" w:hAnsiTheme="minorHAnsi" w:cstheme="minorHAnsi"/>
          <w:smallCaps w:val="0"/>
          <w:spacing w:val="0"/>
          <w:sz w:val="22"/>
          <w:szCs w:val="22"/>
        </w:rPr>
        <w:t>email</w:t>
      </w:r>
      <w:r w:rsidR="00DF2CFC">
        <w:rPr>
          <w:rStyle w:val="Heading1Char"/>
          <w:rFonts w:asciiTheme="minorHAnsi" w:hAnsiTheme="minorHAnsi" w:cstheme="minorHAnsi"/>
          <w:smallCaps w:val="0"/>
          <w:spacing w:val="0"/>
          <w:sz w:val="22"/>
          <w:szCs w:val="22"/>
        </w:rPr>
        <w:t xml:space="preserve"> from the</w:t>
      </w:r>
      <w:r w:rsidR="009571A7">
        <w:rPr>
          <w:rStyle w:val="Heading1Char"/>
          <w:rFonts w:asciiTheme="minorHAnsi" w:hAnsiTheme="minorHAnsi" w:cstheme="minorHAnsi"/>
          <w:smallCaps w:val="0"/>
          <w:spacing w:val="0"/>
          <w:sz w:val="22"/>
          <w:szCs w:val="22"/>
        </w:rPr>
        <w:t xml:space="preserve"> house builders</w:t>
      </w:r>
      <w:r w:rsidR="007B4F50">
        <w:rPr>
          <w:rStyle w:val="Heading1Char"/>
          <w:rFonts w:asciiTheme="minorHAnsi" w:hAnsiTheme="minorHAnsi" w:cstheme="minorHAnsi"/>
          <w:smallCaps w:val="0"/>
          <w:spacing w:val="0"/>
          <w:sz w:val="22"/>
          <w:szCs w:val="22"/>
        </w:rPr>
        <w:t>,</w:t>
      </w:r>
      <w:r w:rsidR="009571A7">
        <w:rPr>
          <w:rStyle w:val="Heading1Char"/>
          <w:rFonts w:asciiTheme="minorHAnsi" w:hAnsiTheme="minorHAnsi" w:cstheme="minorHAnsi"/>
          <w:smallCaps w:val="0"/>
          <w:spacing w:val="0"/>
          <w:sz w:val="22"/>
          <w:szCs w:val="22"/>
        </w:rPr>
        <w:t xml:space="preserve"> D</w:t>
      </w:r>
      <w:r w:rsidR="00571131">
        <w:rPr>
          <w:rStyle w:val="Heading1Char"/>
          <w:rFonts w:asciiTheme="minorHAnsi" w:hAnsiTheme="minorHAnsi" w:cstheme="minorHAnsi"/>
          <w:smallCaps w:val="0"/>
          <w:spacing w:val="0"/>
          <w:sz w:val="22"/>
          <w:szCs w:val="22"/>
        </w:rPr>
        <w:t>e</w:t>
      </w:r>
      <w:r w:rsidR="009571A7">
        <w:rPr>
          <w:rStyle w:val="Heading1Char"/>
          <w:rFonts w:asciiTheme="minorHAnsi" w:hAnsiTheme="minorHAnsi" w:cstheme="minorHAnsi"/>
          <w:smallCaps w:val="0"/>
          <w:spacing w:val="0"/>
          <w:sz w:val="22"/>
          <w:szCs w:val="22"/>
        </w:rPr>
        <w:t xml:space="preserve">nbury.  </w:t>
      </w:r>
      <w:r w:rsidR="00DF2CFC">
        <w:rPr>
          <w:rStyle w:val="Heading1Char"/>
          <w:rFonts w:asciiTheme="minorHAnsi" w:hAnsiTheme="minorHAnsi" w:cstheme="minorHAnsi"/>
          <w:smallCaps w:val="0"/>
          <w:spacing w:val="0"/>
          <w:sz w:val="22"/>
          <w:szCs w:val="22"/>
        </w:rPr>
        <w:t>The new signage will be erected in the early part of the coming week, a member of Highways will attend.</w:t>
      </w:r>
    </w:p>
    <w:p w:rsidR="009571A7" w:rsidRPr="009571A7" w:rsidRDefault="009571A7" w:rsidP="00CC7BDA">
      <w:pPr>
        <w:pStyle w:val="ListParagraph"/>
        <w:numPr>
          <w:ilvl w:val="0"/>
          <w:numId w:val="16"/>
        </w:numPr>
        <w:overflowPunct w:val="0"/>
        <w:autoSpaceDE w:val="0"/>
        <w:autoSpaceDN w:val="0"/>
        <w:adjustRightInd w:val="0"/>
        <w:spacing w:after="0" w:line="240" w:lineRule="auto"/>
        <w:ind w:left="1418" w:hanging="425"/>
        <w:jc w:val="left"/>
        <w:textAlignment w:val="baseline"/>
        <w:rPr>
          <w:rStyle w:val="Heading1Char"/>
          <w:rFonts w:ascii="Arial Nova Cond" w:hAnsi="Arial Nova Cond" w:cstheme="minorHAnsi"/>
          <w:b/>
          <w:smallCaps w:val="0"/>
          <w:spacing w:val="0"/>
          <w:sz w:val="22"/>
          <w:szCs w:val="22"/>
        </w:rPr>
      </w:pPr>
      <w:r>
        <w:rPr>
          <w:rStyle w:val="Heading1Char"/>
          <w:rFonts w:asciiTheme="minorHAnsi" w:hAnsiTheme="minorHAnsi" w:cstheme="minorHAnsi"/>
          <w:b/>
          <w:smallCaps w:val="0"/>
          <w:spacing w:val="0"/>
          <w:sz w:val="22"/>
          <w:szCs w:val="22"/>
        </w:rPr>
        <w:t>Road signs in the village  -</w:t>
      </w:r>
      <w:r>
        <w:rPr>
          <w:rStyle w:val="Heading1Char"/>
          <w:rFonts w:ascii="Arial Nova Cond" w:hAnsi="Arial Nova Cond" w:cstheme="minorHAnsi"/>
          <w:b/>
          <w:smallCaps w:val="0"/>
          <w:spacing w:val="0"/>
          <w:sz w:val="22"/>
          <w:szCs w:val="22"/>
        </w:rPr>
        <w:t xml:space="preserve">  </w:t>
      </w:r>
      <w:r w:rsidRPr="009571A7">
        <w:rPr>
          <w:rStyle w:val="Heading1Char"/>
          <w:rFonts w:asciiTheme="minorHAnsi" w:hAnsiTheme="minorHAnsi" w:cstheme="minorHAnsi"/>
          <w:smallCaps w:val="0"/>
          <w:spacing w:val="0"/>
          <w:sz w:val="22"/>
          <w:szCs w:val="22"/>
        </w:rPr>
        <w:t>a list of those requiring attention</w:t>
      </w:r>
      <w:r w:rsidR="00F258C4">
        <w:rPr>
          <w:rStyle w:val="Heading1Char"/>
          <w:rFonts w:asciiTheme="minorHAnsi" w:hAnsiTheme="minorHAnsi" w:cstheme="minorHAnsi"/>
          <w:smallCaps w:val="0"/>
          <w:spacing w:val="0"/>
          <w:sz w:val="22"/>
          <w:szCs w:val="22"/>
        </w:rPr>
        <w:t xml:space="preserve">  -  Semere Green Lane, fingerpost house numbering on Beech Way, Upper Tumbril Lane in ditch, Langmere</w:t>
      </w:r>
      <w:r w:rsidR="00D73086">
        <w:rPr>
          <w:rStyle w:val="Heading1Char"/>
          <w:rFonts w:asciiTheme="minorHAnsi" w:hAnsiTheme="minorHAnsi" w:cstheme="minorHAnsi"/>
          <w:smallCaps w:val="0"/>
          <w:spacing w:val="0"/>
          <w:sz w:val="22"/>
          <w:szCs w:val="22"/>
        </w:rPr>
        <w:t xml:space="preserve"> Road</w:t>
      </w:r>
      <w:r w:rsidR="00DF2CFC">
        <w:rPr>
          <w:rStyle w:val="Heading1Char"/>
          <w:rFonts w:asciiTheme="minorHAnsi" w:hAnsiTheme="minorHAnsi" w:cstheme="minorHAnsi"/>
          <w:smallCaps w:val="0"/>
          <w:spacing w:val="0"/>
          <w:sz w:val="22"/>
          <w:szCs w:val="22"/>
        </w:rPr>
        <w:t xml:space="preserve"> – further information awaited</w:t>
      </w:r>
      <w:r w:rsidR="004174D1">
        <w:rPr>
          <w:rStyle w:val="Heading1Char"/>
          <w:rFonts w:asciiTheme="minorHAnsi" w:hAnsiTheme="minorHAnsi" w:cstheme="minorHAnsi"/>
          <w:smallCaps w:val="0"/>
          <w:spacing w:val="0"/>
          <w:sz w:val="22"/>
          <w:szCs w:val="22"/>
        </w:rPr>
        <w:t xml:space="preserve">.  </w:t>
      </w:r>
      <w:r w:rsidR="004174D1" w:rsidRPr="004174D1">
        <w:rPr>
          <w:rStyle w:val="Heading1Char"/>
          <w:rFonts w:asciiTheme="minorHAnsi" w:hAnsiTheme="minorHAnsi" w:cstheme="minorHAnsi"/>
          <w:b/>
          <w:smallCaps w:val="0"/>
          <w:spacing w:val="0"/>
          <w:sz w:val="22"/>
          <w:szCs w:val="22"/>
        </w:rPr>
        <w:t>ACTION</w:t>
      </w:r>
      <w:r w:rsidR="004174D1">
        <w:rPr>
          <w:rStyle w:val="Heading1Char"/>
          <w:rFonts w:asciiTheme="minorHAnsi" w:hAnsiTheme="minorHAnsi" w:cstheme="minorHAnsi"/>
          <w:smallCaps w:val="0"/>
          <w:spacing w:val="0"/>
          <w:sz w:val="22"/>
          <w:szCs w:val="22"/>
        </w:rPr>
        <w:t xml:space="preserve">  -  Clerk to contact Highways</w:t>
      </w:r>
      <w:r w:rsidR="00332265">
        <w:rPr>
          <w:rStyle w:val="Heading1Char"/>
          <w:rFonts w:asciiTheme="minorHAnsi" w:hAnsiTheme="minorHAnsi" w:cstheme="minorHAnsi"/>
          <w:smallCaps w:val="0"/>
          <w:spacing w:val="0"/>
          <w:sz w:val="22"/>
          <w:szCs w:val="22"/>
        </w:rPr>
        <w:t xml:space="preserve"> or Street signage team</w:t>
      </w:r>
      <w:r w:rsidR="00F258C4">
        <w:rPr>
          <w:rStyle w:val="Heading1Char"/>
          <w:rFonts w:asciiTheme="minorHAnsi" w:hAnsiTheme="minorHAnsi" w:cstheme="minorHAnsi"/>
          <w:smallCaps w:val="0"/>
          <w:spacing w:val="0"/>
          <w:sz w:val="22"/>
          <w:szCs w:val="22"/>
        </w:rPr>
        <w:t xml:space="preserve"> </w:t>
      </w:r>
    </w:p>
    <w:p w:rsidR="009571A7" w:rsidRPr="005E3D7D" w:rsidRDefault="005E3D7D" w:rsidP="005E3D7D">
      <w:pPr>
        <w:overflowPunct w:val="0"/>
        <w:autoSpaceDE w:val="0"/>
        <w:autoSpaceDN w:val="0"/>
        <w:adjustRightInd w:val="0"/>
        <w:spacing w:after="0" w:line="240" w:lineRule="auto"/>
        <w:ind w:left="993"/>
        <w:jc w:val="left"/>
        <w:textAlignment w:val="baseline"/>
        <w:rPr>
          <w:rStyle w:val="Heading1Char"/>
          <w:rFonts w:ascii="Arial Nova Cond" w:hAnsi="Arial Nova Cond" w:cstheme="minorHAnsi"/>
          <w:b/>
          <w:smallCaps w:val="0"/>
          <w:spacing w:val="0"/>
          <w:sz w:val="22"/>
          <w:szCs w:val="22"/>
        </w:rPr>
      </w:pPr>
      <w:r w:rsidRPr="005E3D7D">
        <w:rPr>
          <w:rStyle w:val="Heading1Char"/>
          <w:rFonts w:asciiTheme="minorHAnsi" w:hAnsiTheme="minorHAnsi" w:cstheme="minorHAnsi"/>
          <w:smallCaps w:val="0"/>
          <w:spacing w:val="0"/>
          <w:sz w:val="22"/>
          <w:szCs w:val="22"/>
        </w:rPr>
        <w:t xml:space="preserve"> </w:t>
      </w:r>
      <w:r w:rsidR="00A9735A" w:rsidRPr="005E3D7D">
        <w:rPr>
          <w:rStyle w:val="Heading1Char"/>
          <w:rFonts w:asciiTheme="minorHAnsi" w:hAnsiTheme="minorHAnsi" w:cstheme="minorHAnsi"/>
          <w:smallCaps w:val="0"/>
          <w:spacing w:val="0"/>
          <w:sz w:val="22"/>
          <w:szCs w:val="22"/>
        </w:rPr>
        <w:t xml:space="preserve"> </w:t>
      </w:r>
    </w:p>
    <w:p w:rsidR="00ED3BBA" w:rsidRPr="004B7AC2" w:rsidRDefault="00ED3BBA" w:rsidP="00CC7BDA">
      <w:pPr>
        <w:overflowPunct w:val="0"/>
        <w:autoSpaceDE w:val="0"/>
        <w:autoSpaceDN w:val="0"/>
        <w:adjustRightInd w:val="0"/>
        <w:spacing w:after="0" w:line="240" w:lineRule="auto"/>
        <w:ind w:left="1276" w:hanging="283"/>
        <w:jc w:val="left"/>
        <w:textAlignment w:val="baseline"/>
        <w:rPr>
          <w:rStyle w:val="Heading1Char"/>
          <w:rFonts w:ascii="Arial Nova Cond" w:hAnsi="Arial Nova Cond" w:cstheme="minorHAnsi"/>
          <w:b/>
          <w:smallCaps w:val="0"/>
          <w:spacing w:val="0"/>
          <w:sz w:val="22"/>
          <w:szCs w:val="22"/>
        </w:rPr>
      </w:pPr>
      <w:r w:rsidRPr="004B7AC2">
        <w:rPr>
          <w:rStyle w:val="Heading1Char"/>
          <w:rFonts w:ascii="Arial Nova Cond" w:hAnsi="Arial Nova Cond" w:cstheme="minorHAnsi"/>
          <w:b/>
          <w:smallCaps w:val="0"/>
          <w:spacing w:val="0"/>
          <w:sz w:val="22"/>
          <w:szCs w:val="22"/>
        </w:rPr>
        <w:t>PRoW</w:t>
      </w:r>
    </w:p>
    <w:p w:rsidR="00ED3BBA" w:rsidRPr="00FB2C7E" w:rsidRDefault="00947E5C" w:rsidP="00994982">
      <w:pPr>
        <w:pStyle w:val="ListParagraph"/>
        <w:numPr>
          <w:ilvl w:val="0"/>
          <w:numId w:val="16"/>
        </w:numPr>
        <w:overflowPunct w:val="0"/>
        <w:autoSpaceDE w:val="0"/>
        <w:autoSpaceDN w:val="0"/>
        <w:adjustRightInd w:val="0"/>
        <w:spacing w:line="240" w:lineRule="auto"/>
        <w:ind w:left="1418" w:hanging="425"/>
        <w:jc w:val="left"/>
        <w:textAlignment w:val="baseline"/>
        <w:rPr>
          <w:rFonts w:ascii="Arial Nova Cond" w:hAnsi="Arial Nova Cond"/>
          <w:b/>
          <w:sz w:val="22"/>
          <w:szCs w:val="22"/>
        </w:rPr>
      </w:pPr>
      <w:r w:rsidRPr="00947E5C">
        <w:rPr>
          <w:rFonts w:ascii="Arial Nova Cond" w:hAnsi="Arial Nova Cond"/>
          <w:b/>
          <w:sz w:val="22"/>
          <w:szCs w:val="22"/>
        </w:rPr>
        <w:t>Cutting of the PRoW by landowners</w:t>
      </w:r>
      <w:r w:rsidR="005E3D7D">
        <w:rPr>
          <w:rFonts w:ascii="Arial Nova Cond" w:hAnsi="Arial Nova Cond"/>
          <w:b/>
          <w:sz w:val="22"/>
          <w:szCs w:val="22"/>
        </w:rPr>
        <w:t xml:space="preserve"> (PROW 3)</w:t>
      </w:r>
      <w:r>
        <w:rPr>
          <w:rFonts w:ascii="Arial Nova Cond" w:hAnsi="Arial Nova Cond"/>
          <w:b/>
          <w:sz w:val="22"/>
          <w:szCs w:val="22"/>
        </w:rPr>
        <w:t xml:space="preserve">  -  </w:t>
      </w:r>
      <w:r w:rsidR="00010098" w:rsidRPr="00010098">
        <w:rPr>
          <w:rFonts w:asciiTheme="minorHAnsi" w:hAnsiTheme="minorHAnsi" w:cstheme="minorHAnsi"/>
          <w:sz w:val="22"/>
          <w:szCs w:val="22"/>
        </w:rPr>
        <w:t xml:space="preserve">the </w:t>
      </w:r>
      <w:r w:rsidR="00CC7BDA">
        <w:rPr>
          <w:rFonts w:asciiTheme="minorHAnsi" w:hAnsiTheme="minorHAnsi" w:cstheme="minorHAnsi"/>
          <w:sz w:val="22"/>
          <w:szCs w:val="22"/>
        </w:rPr>
        <w:t>Caretaker has cut the permissive path</w:t>
      </w:r>
      <w:r w:rsidR="00891F69">
        <w:rPr>
          <w:rFonts w:asciiTheme="minorHAnsi" w:hAnsiTheme="minorHAnsi" w:cstheme="minorHAnsi"/>
          <w:sz w:val="22"/>
          <w:szCs w:val="22"/>
        </w:rPr>
        <w:t xml:space="preserve"> 3</w:t>
      </w:r>
      <w:r w:rsidR="00CC7BDA">
        <w:rPr>
          <w:rFonts w:asciiTheme="minorHAnsi" w:hAnsiTheme="minorHAnsi" w:cstheme="minorHAnsi"/>
          <w:sz w:val="22"/>
          <w:szCs w:val="22"/>
        </w:rPr>
        <w:t xml:space="preserve">, the Clerk has </w:t>
      </w:r>
      <w:r w:rsidR="008A6E61">
        <w:rPr>
          <w:rFonts w:asciiTheme="minorHAnsi" w:hAnsiTheme="minorHAnsi" w:cstheme="minorHAnsi"/>
          <w:sz w:val="22"/>
          <w:szCs w:val="22"/>
        </w:rPr>
        <w:t xml:space="preserve">emailed Rural Solutions Ltd. </w:t>
      </w:r>
      <w:r w:rsidR="00332265">
        <w:rPr>
          <w:rFonts w:asciiTheme="minorHAnsi" w:hAnsiTheme="minorHAnsi" w:cstheme="minorHAnsi"/>
          <w:sz w:val="22"/>
          <w:szCs w:val="22"/>
        </w:rPr>
        <w:t xml:space="preserve"> The Clerk has received an email from Rural Solutions Ltd. that the owners own the land up to the bridge, the issue is on the other side of the bridge and may be Highways responsibility.</w:t>
      </w:r>
      <w:r w:rsidR="00A9735A">
        <w:rPr>
          <w:rFonts w:asciiTheme="minorHAnsi" w:hAnsiTheme="minorHAnsi" w:cstheme="minorHAnsi"/>
          <w:sz w:val="22"/>
          <w:szCs w:val="22"/>
        </w:rPr>
        <w:t xml:space="preserve"> </w:t>
      </w:r>
      <w:r w:rsidR="0091179F">
        <w:rPr>
          <w:rFonts w:asciiTheme="minorHAnsi" w:hAnsiTheme="minorHAnsi" w:cstheme="minorHAnsi"/>
          <w:sz w:val="22"/>
          <w:szCs w:val="22"/>
        </w:rPr>
        <w:t xml:space="preserve">  </w:t>
      </w:r>
      <w:r w:rsidR="0091179F" w:rsidRPr="005A5A11">
        <w:rPr>
          <w:rFonts w:asciiTheme="minorHAnsi" w:hAnsiTheme="minorHAnsi" w:cstheme="minorHAnsi"/>
          <w:b/>
          <w:sz w:val="22"/>
          <w:szCs w:val="22"/>
        </w:rPr>
        <w:t>ACTION</w:t>
      </w:r>
      <w:r w:rsidR="0091179F">
        <w:rPr>
          <w:rFonts w:asciiTheme="minorHAnsi" w:hAnsiTheme="minorHAnsi" w:cstheme="minorHAnsi"/>
          <w:sz w:val="22"/>
          <w:szCs w:val="22"/>
        </w:rPr>
        <w:t xml:space="preserve">  -   </w:t>
      </w:r>
      <w:r w:rsidR="00D73086">
        <w:rPr>
          <w:rFonts w:asciiTheme="minorHAnsi" w:hAnsiTheme="minorHAnsi" w:cstheme="minorHAnsi"/>
          <w:sz w:val="22"/>
          <w:szCs w:val="22"/>
        </w:rPr>
        <w:t xml:space="preserve">Clerk to contact the </w:t>
      </w:r>
      <w:r w:rsidR="008A6E61">
        <w:rPr>
          <w:rFonts w:asciiTheme="minorHAnsi" w:hAnsiTheme="minorHAnsi" w:cstheme="minorHAnsi"/>
          <w:sz w:val="22"/>
          <w:szCs w:val="22"/>
        </w:rPr>
        <w:t xml:space="preserve">County PROW Officer </w:t>
      </w:r>
      <w:r w:rsidR="00D73086">
        <w:rPr>
          <w:rFonts w:asciiTheme="minorHAnsi" w:hAnsiTheme="minorHAnsi" w:cstheme="minorHAnsi"/>
          <w:sz w:val="22"/>
          <w:szCs w:val="22"/>
        </w:rPr>
        <w:t>– Frances Salway</w:t>
      </w:r>
      <w:r w:rsidR="00891F69">
        <w:rPr>
          <w:rFonts w:asciiTheme="minorHAnsi" w:hAnsiTheme="minorHAnsi" w:cstheme="minorHAnsi"/>
          <w:sz w:val="22"/>
          <w:szCs w:val="22"/>
        </w:rPr>
        <w:t xml:space="preserve"> – </w:t>
      </w:r>
      <w:r w:rsidR="00571131">
        <w:rPr>
          <w:rFonts w:asciiTheme="minorHAnsi" w:hAnsiTheme="minorHAnsi" w:cstheme="minorHAnsi"/>
          <w:sz w:val="22"/>
          <w:szCs w:val="22"/>
        </w:rPr>
        <w:t xml:space="preserve"> </w:t>
      </w:r>
      <w:r w:rsidR="00332265">
        <w:rPr>
          <w:rFonts w:asciiTheme="minorHAnsi" w:hAnsiTheme="minorHAnsi" w:cstheme="minorHAnsi"/>
          <w:sz w:val="22"/>
          <w:szCs w:val="22"/>
        </w:rPr>
        <w:t>with this information and request clarification</w:t>
      </w:r>
    </w:p>
    <w:p w:rsidR="00FB2C7E" w:rsidRPr="00010098" w:rsidRDefault="00FB2C7E" w:rsidP="00994982">
      <w:pPr>
        <w:pStyle w:val="ListParagraph"/>
        <w:numPr>
          <w:ilvl w:val="0"/>
          <w:numId w:val="16"/>
        </w:numPr>
        <w:overflowPunct w:val="0"/>
        <w:autoSpaceDE w:val="0"/>
        <w:autoSpaceDN w:val="0"/>
        <w:adjustRightInd w:val="0"/>
        <w:spacing w:line="240" w:lineRule="auto"/>
        <w:ind w:left="1418" w:hanging="425"/>
        <w:jc w:val="left"/>
        <w:textAlignment w:val="baseline"/>
        <w:rPr>
          <w:rFonts w:ascii="Arial Nova Cond" w:hAnsi="Arial Nova Cond"/>
          <w:b/>
          <w:sz w:val="22"/>
          <w:szCs w:val="22"/>
        </w:rPr>
      </w:pPr>
      <w:r>
        <w:rPr>
          <w:rFonts w:ascii="Arial Nova Cond" w:hAnsi="Arial Nova Cond"/>
          <w:b/>
          <w:sz w:val="22"/>
          <w:szCs w:val="22"/>
        </w:rPr>
        <w:t xml:space="preserve">Registration of Green Lane, Rushall -  </w:t>
      </w:r>
      <w:r>
        <w:rPr>
          <w:rFonts w:asciiTheme="minorHAnsi" w:hAnsiTheme="minorHAnsi" w:cstheme="minorHAnsi"/>
          <w:sz w:val="22"/>
          <w:szCs w:val="22"/>
        </w:rPr>
        <w:t>details to be sought from PRoW Officer</w:t>
      </w:r>
      <w:r w:rsidR="00571131">
        <w:rPr>
          <w:rFonts w:asciiTheme="minorHAnsi" w:hAnsiTheme="minorHAnsi" w:cstheme="minorHAnsi"/>
          <w:sz w:val="22"/>
          <w:szCs w:val="22"/>
        </w:rPr>
        <w:t xml:space="preserve">, whoever claims </w:t>
      </w:r>
      <w:r w:rsidR="00EB5810">
        <w:rPr>
          <w:rFonts w:asciiTheme="minorHAnsi" w:hAnsiTheme="minorHAnsi" w:cstheme="minorHAnsi"/>
          <w:sz w:val="22"/>
          <w:szCs w:val="22"/>
        </w:rPr>
        <w:t>the land should have responsibility for cutting/maintaining it.  It would appear that the</w:t>
      </w:r>
      <w:r w:rsidR="00571131">
        <w:rPr>
          <w:rFonts w:asciiTheme="minorHAnsi" w:hAnsiTheme="minorHAnsi" w:cstheme="minorHAnsi"/>
          <w:sz w:val="22"/>
          <w:szCs w:val="22"/>
        </w:rPr>
        <w:t xml:space="preserve"> definitive map</w:t>
      </w:r>
      <w:r w:rsidR="00EB5810">
        <w:rPr>
          <w:rFonts w:asciiTheme="minorHAnsi" w:hAnsiTheme="minorHAnsi" w:cstheme="minorHAnsi"/>
          <w:sz w:val="22"/>
          <w:szCs w:val="22"/>
        </w:rPr>
        <w:t xml:space="preserve"> indicates it is a</w:t>
      </w:r>
      <w:r w:rsidR="00571131">
        <w:rPr>
          <w:rFonts w:asciiTheme="minorHAnsi" w:hAnsiTheme="minorHAnsi" w:cstheme="minorHAnsi"/>
          <w:sz w:val="22"/>
          <w:szCs w:val="22"/>
        </w:rPr>
        <w:t xml:space="preserve"> bridleway</w:t>
      </w:r>
      <w:r w:rsidR="00EB5810">
        <w:rPr>
          <w:rFonts w:asciiTheme="minorHAnsi" w:hAnsiTheme="minorHAnsi" w:cstheme="minorHAnsi"/>
          <w:sz w:val="22"/>
          <w:szCs w:val="22"/>
        </w:rPr>
        <w:t>, confirmation to be sought.</w:t>
      </w:r>
      <w:r>
        <w:rPr>
          <w:rFonts w:ascii="Arial Nova Cond" w:hAnsi="Arial Nova Cond"/>
          <w:b/>
          <w:sz w:val="22"/>
          <w:szCs w:val="22"/>
        </w:rPr>
        <w:t xml:space="preserve"> </w:t>
      </w:r>
    </w:p>
    <w:p w:rsidR="00BA3E3A" w:rsidRDefault="00BA3E3A" w:rsidP="007035CC">
      <w:pPr>
        <w:pStyle w:val="Heading1"/>
        <w:numPr>
          <w:ilvl w:val="0"/>
          <w:numId w:val="2"/>
        </w:numPr>
        <w:spacing w:before="0" w:line="240" w:lineRule="auto"/>
        <w:ind w:left="709" w:hanging="425"/>
        <w:rPr>
          <w:rStyle w:val="Heading1Char"/>
          <w:rFonts w:ascii="Arial Nova Cond" w:hAnsi="Arial Nova Cond" w:cstheme="minorHAnsi"/>
          <w:b/>
          <w:smallCaps/>
          <w:spacing w:val="0"/>
          <w:sz w:val="24"/>
          <w:szCs w:val="24"/>
        </w:rPr>
      </w:pPr>
      <w:r w:rsidRPr="007D647E">
        <w:rPr>
          <w:rStyle w:val="Heading1Char"/>
          <w:rFonts w:ascii="Arial Nova Cond" w:hAnsi="Arial Nova Cond" w:cstheme="minorHAnsi"/>
          <w:b/>
          <w:smallCaps/>
          <w:spacing w:val="0"/>
          <w:sz w:val="24"/>
          <w:szCs w:val="24"/>
        </w:rPr>
        <w:t>Playing Field report:</w:t>
      </w:r>
      <w:r w:rsidR="00E770F4">
        <w:rPr>
          <w:rStyle w:val="Heading1Char"/>
          <w:rFonts w:ascii="Arial Nova Cond" w:hAnsi="Arial Nova Cond" w:cstheme="minorHAnsi"/>
          <w:b/>
          <w:smallCaps/>
          <w:spacing w:val="0"/>
          <w:sz w:val="24"/>
          <w:szCs w:val="24"/>
        </w:rPr>
        <w:t xml:space="preserve"> </w:t>
      </w:r>
    </w:p>
    <w:p w:rsidR="005E3D7D" w:rsidRDefault="00E770F4" w:rsidP="001F6CBF">
      <w:pPr>
        <w:pStyle w:val="Heading1"/>
        <w:numPr>
          <w:ilvl w:val="0"/>
          <w:numId w:val="42"/>
        </w:numPr>
        <w:spacing w:before="0" w:after="0" w:line="240" w:lineRule="auto"/>
        <w:ind w:left="709" w:firstLine="284"/>
        <w:rPr>
          <w:rStyle w:val="Heading1Char"/>
          <w:rFonts w:asciiTheme="minorHAnsi" w:hAnsiTheme="minorHAnsi" w:cstheme="minorHAnsi"/>
          <w:spacing w:val="0"/>
          <w:sz w:val="22"/>
          <w:szCs w:val="22"/>
        </w:rPr>
      </w:pPr>
      <w:r w:rsidRPr="007414D5">
        <w:rPr>
          <w:rStyle w:val="Heading1Char"/>
          <w:rFonts w:ascii="Arial Nova Cond" w:hAnsi="Arial Nova Cond" w:cstheme="minorHAnsi"/>
          <w:b/>
          <w:spacing w:val="0"/>
          <w:sz w:val="22"/>
          <w:szCs w:val="22"/>
        </w:rPr>
        <w:t>Receipt of play inspection weekly reports</w:t>
      </w:r>
      <w:r w:rsidRPr="007414D5">
        <w:rPr>
          <w:rStyle w:val="Heading1Char"/>
          <w:rFonts w:asciiTheme="minorHAnsi" w:hAnsiTheme="minorHAnsi" w:cstheme="minorHAnsi"/>
          <w:spacing w:val="0"/>
          <w:sz w:val="22"/>
          <w:szCs w:val="22"/>
        </w:rPr>
        <w:t xml:space="preserve"> – </w:t>
      </w:r>
      <w:r>
        <w:rPr>
          <w:rStyle w:val="Heading1Char"/>
          <w:rFonts w:asciiTheme="minorHAnsi" w:hAnsiTheme="minorHAnsi" w:cstheme="minorHAnsi"/>
          <w:spacing w:val="0"/>
          <w:sz w:val="22"/>
          <w:szCs w:val="22"/>
        </w:rPr>
        <w:t xml:space="preserve">  Matt Hill</w:t>
      </w:r>
      <w:r w:rsidR="00FB2C7E">
        <w:rPr>
          <w:rStyle w:val="Heading1Char"/>
          <w:rFonts w:asciiTheme="minorHAnsi" w:hAnsiTheme="minorHAnsi" w:cstheme="minorHAnsi"/>
          <w:spacing w:val="0"/>
          <w:sz w:val="22"/>
          <w:szCs w:val="22"/>
        </w:rPr>
        <w:t xml:space="preserve"> is still doing these.  Clerk to meet with </w:t>
      </w:r>
      <w:r w:rsidR="002D4AB3">
        <w:rPr>
          <w:rStyle w:val="Heading1Char"/>
          <w:rFonts w:asciiTheme="minorHAnsi" w:hAnsiTheme="minorHAnsi" w:cstheme="minorHAnsi"/>
          <w:spacing w:val="0"/>
          <w:sz w:val="22"/>
          <w:szCs w:val="22"/>
        </w:rPr>
        <w:t xml:space="preserve">the </w:t>
      </w:r>
      <w:r w:rsidR="00FB2C7E">
        <w:rPr>
          <w:rStyle w:val="Heading1Char"/>
          <w:rFonts w:asciiTheme="minorHAnsi" w:hAnsiTheme="minorHAnsi" w:cstheme="minorHAnsi"/>
          <w:spacing w:val="0"/>
          <w:sz w:val="22"/>
          <w:szCs w:val="22"/>
        </w:rPr>
        <w:t>Caretaker to request he takes</w:t>
      </w:r>
      <w:r w:rsidR="002D4AB3">
        <w:rPr>
          <w:rStyle w:val="Heading1Char"/>
          <w:rFonts w:asciiTheme="minorHAnsi" w:hAnsiTheme="minorHAnsi" w:cstheme="minorHAnsi"/>
          <w:spacing w:val="0"/>
          <w:sz w:val="22"/>
          <w:szCs w:val="22"/>
        </w:rPr>
        <w:t xml:space="preserve"> on </w:t>
      </w:r>
      <w:r w:rsidR="00FB2C7E">
        <w:rPr>
          <w:rStyle w:val="Heading1Char"/>
          <w:rFonts w:asciiTheme="minorHAnsi" w:hAnsiTheme="minorHAnsi" w:cstheme="minorHAnsi"/>
          <w:spacing w:val="0"/>
          <w:sz w:val="22"/>
          <w:szCs w:val="22"/>
        </w:rPr>
        <w:t>this aspect</w:t>
      </w:r>
      <w:r w:rsidR="002D4AB3">
        <w:rPr>
          <w:rStyle w:val="Heading1Char"/>
          <w:rFonts w:asciiTheme="minorHAnsi" w:hAnsiTheme="minorHAnsi" w:cstheme="minorHAnsi"/>
          <w:spacing w:val="0"/>
          <w:sz w:val="22"/>
          <w:szCs w:val="22"/>
        </w:rPr>
        <w:t xml:space="preserve"> in his duties</w:t>
      </w:r>
      <w:r w:rsidR="00FB2C7E">
        <w:rPr>
          <w:rStyle w:val="Heading1Char"/>
          <w:rFonts w:asciiTheme="minorHAnsi" w:hAnsiTheme="minorHAnsi" w:cstheme="minorHAnsi"/>
          <w:spacing w:val="0"/>
          <w:sz w:val="22"/>
          <w:szCs w:val="22"/>
        </w:rPr>
        <w:t>.</w:t>
      </w:r>
      <w:r>
        <w:rPr>
          <w:rStyle w:val="Heading1Char"/>
          <w:rFonts w:asciiTheme="minorHAnsi" w:hAnsiTheme="minorHAnsi" w:cstheme="minorHAnsi"/>
          <w:spacing w:val="0"/>
          <w:sz w:val="22"/>
          <w:szCs w:val="22"/>
        </w:rPr>
        <w:t xml:space="preserve"> </w:t>
      </w:r>
      <w:r w:rsidR="002D4AB3">
        <w:rPr>
          <w:rStyle w:val="Heading1Char"/>
          <w:rFonts w:asciiTheme="minorHAnsi" w:hAnsiTheme="minorHAnsi" w:cstheme="minorHAnsi"/>
          <w:spacing w:val="0"/>
          <w:sz w:val="22"/>
          <w:szCs w:val="22"/>
        </w:rPr>
        <w:t xml:space="preserve">THE RFO – </w:t>
      </w:r>
      <w:r w:rsidR="00571131">
        <w:rPr>
          <w:rStyle w:val="Heading1Char"/>
          <w:rFonts w:asciiTheme="minorHAnsi" w:hAnsiTheme="minorHAnsi" w:cstheme="minorHAnsi"/>
          <w:spacing w:val="0"/>
          <w:sz w:val="22"/>
          <w:szCs w:val="22"/>
        </w:rPr>
        <w:t>M</w:t>
      </w:r>
      <w:r w:rsidR="002D4AB3">
        <w:rPr>
          <w:rStyle w:val="Heading1Char"/>
          <w:rFonts w:asciiTheme="minorHAnsi" w:hAnsiTheme="minorHAnsi" w:cstheme="minorHAnsi"/>
          <w:spacing w:val="0"/>
          <w:sz w:val="22"/>
          <w:szCs w:val="22"/>
        </w:rPr>
        <w:t xml:space="preserve">att. </w:t>
      </w:r>
      <w:r w:rsidR="00571131">
        <w:rPr>
          <w:rStyle w:val="Heading1Char"/>
          <w:rFonts w:asciiTheme="minorHAnsi" w:hAnsiTheme="minorHAnsi" w:cstheme="minorHAnsi"/>
          <w:spacing w:val="0"/>
          <w:sz w:val="22"/>
          <w:szCs w:val="22"/>
        </w:rPr>
        <w:t>H</w:t>
      </w:r>
      <w:r w:rsidR="002D4AB3">
        <w:rPr>
          <w:rStyle w:val="Heading1Char"/>
          <w:rFonts w:asciiTheme="minorHAnsi" w:hAnsiTheme="minorHAnsi" w:cstheme="minorHAnsi"/>
          <w:spacing w:val="0"/>
          <w:sz w:val="22"/>
          <w:szCs w:val="22"/>
        </w:rPr>
        <w:t xml:space="preserve">ill will continue to </w:t>
      </w:r>
      <w:r w:rsidR="00571131">
        <w:rPr>
          <w:rStyle w:val="Heading1Char"/>
          <w:rFonts w:asciiTheme="minorHAnsi" w:hAnsiTheme="minorHAnsi" w:cstheme="minorHAnsi"/>
          <w:spacing w:val="0"/>
          <w:sz w:val="22"/>
          <w:szCs w:val="22"/>
        </w:rPr>
        <w:t xml:space="preserve"> carry out </w:t>
      </w:r>
      <w:r w:rsidR="002D4AB3">
        <w:rPr>
          <w:rStyle w:val="Heading1Char"/>
          <w:rFonts w:asciiTheme="minorHAnsi" w:hAnsiTheme="minorHAnsi" w:cstheme="minorHAnsi"/>
          <w:spacing w:val="0"/>
          <w:sz w:val="22"/>
          <w:szCs w:val="22"/>
        </w:rPr>
        <w:t xml:space="preserve">the </w:t>
      </w:r>
      <w:r w:rsidR="00571131">
        <w:rPr>
          <w:rStyle w:val="Heading1Char"/>
          <w:rFonts w:asciiTheme="minorHAnsi" w:hAnsiTheme="minorHAnsi" w:cstheme="minorHAnsi"/>
          <w:spacing w:val="0"/>
          <w:sz w:val="22"/>
          <w:szCs w:val="22"/>
        </w:rPr>
        <w:t xml:space="preserve">monthly </w:t>
      </w:r>
      <w:r w:rsidR="002D4AB3">
        <w:rPr>
          <w:rStyle w:val="Heading1Char"/>
          <w:rFonts w:asciiTheme="minorHAnsi" w:hAnsiTheme="minorHAnsi" w:cstheme="minorHAnsi"/>
          <w:spacing w:val="0"/>
          <w:sz w:val="22"/>
          <w:szCs w:val="22"/>
        </w:rPr>
        <w:t>and</w:t>
      </w:r>
      <w:r w:rsidR="00571131">
        <w:rPr>
          <w:rStyle w:val="Heading1Char"/>
          <w:rFonts w:asciiTheme="minorHAnsi" w:hAnsiTheme="minorHAnsi" w:cstheme="minorHAnsi"/>
          <w:spacing w:val="0"/>
          <w:sz w:val="22"/>
          <w:szCs w:val="22"/>
        </w:rPr>
        <w:t xml:space="preserve"> quarterly</w:t>
      </w:r>
      <w:r w:rsidR="002D4AB3">
        <w:rPr>
          <w:rStyle w:val="Heading1Char"/>
          <w:rFonts w:asciiTheme="minorHAnsi" w:hAnsiTheme="minorHAnsi" w:cstheme="minorHAnsi"/>
          <w:spacing w:val="0"/>
          <w:sz w:val="22"/>
          <w:szCs w:val="22"/>
        </w:rPr>
        <w:t xml:space="preserve"> inspections with the Caretaker.</w:t>
      </w:r>
    </w:p>
    <w:p w:rsidR="00E770F4" w:rsidRDefault="007035CC" w:rsidP="001F6CBF">
      <w:pPr>
        <w:pStyle w:val="ListParagraph"/>
        <w:numPr>
          <w:ilvl w:val="0"/>
          <w:numId w:val="42"/>
        </w:numPr>
        <w:spacing w:after="0" w:line="240" w:lineRule="auto"/>
        <w:ind w:left="709" w:firstLine="284"/>
        <w:rPr>
          <w:rFonts w:asciiTheme="minorHAnsi" w:hAnsiTheme="minorHAnsi" w:cstheme="minorHAnsi"/>
          <w:sz w:val="22"/>
          <w:szCs w:val="22"/>
        </w:rPr>
      </w:pPr>
      <w:r w:rsidRPr="008E25B5">
        <w:rPr>
          <w:rFonts w:asciiTheme="minorHAnsi" w:hAnsiTheme="minorHAnsi" w:cstheme="minorHAnsi"/>
          <w:b/>
          <w:sz w:val="22"/>
          <w:szCs w:val="22"/>
        </w:rPr>
        <w:lastRenderedPageBreak/>
        <w:t>T</w:t>
      </w:r>
      <w:r w:rsidR="007561F2" w:rsidRPr="008E25B5">
        <w:rPr>
          <w:rFonts w:asciiTheme="minorHAnsi" w:hAnsiTheme="minorHAnsi" w:cstheme="minorHAnsi"/>
          <w:b/>
          <w:sz w:val="22"/>
          <w:szCs w:val="22"/>
        </w:rPr>
        <w:t xml:space="preserve">he Playing Field </w:t>
      </w:r>
      <w:r w:rsidR="00843918" w:rsidRPr="008E25B5">
        <w:rPr>
          <w:rFonts w:asciiTheme="minorHAnsi" w:hAnsiTheme="minorHAnsi" w:cstheme="minorHAnsi"/>
          <w:b/>
          <w:sz w:val="22"/>
          <w:szCs w:val="22"/>
        </w:rPr>
        <w:t>hedge</w:t>
      </w:r>
      <w:r w:rsidR="00843918">
        <w:rPr>
          <w:rFonts w:asciiTheme="minorHAnsi" w:hAnsiTheme="minorHAnsi" w:cstheme="minorHAnsi"/>
          <w:sz w:val="22"/>
          <w:szCs w:val="22"/>
        </w:rPr>
        <w:t xml:space="preserve"> </w:t>
      </w:r>
      <w:r w:rsidR="007561F2">
        <w:rPr>
          <w:rFonts w:asciiTheme="minorHAnsi" w:hAnsiTheme="minorHAnsi" w:cstheme="minorHAnsi"/>
          <w:sz w:val="22"/>
          <w:szCs w:val="22"/>
        </w:rPr>
        <w:t xml:space="preserve"> -  </w:t>
      </w:r>
      <w:r w:rsidR="00FB2C7E">
        <w:rPr>
          <w:rFonts w:asciiTheme="minorHAnsi" w:hAnsiTheme="minorHAnsi" w:cstheme="minorHAnsi"/>
          <w:sz w:val="22"/>
          <w:szCs w:val="22"/>
        </w:rPr>
        <w:t>this is being addressed in the near future, letters will be delivered to all neighbours bordering the site</w:t>
      </w:r>
      <w:r w:rsidR="002D4AB3">
        <w:rPr>
          <w:rFonts w:asciiTheme="minorHAnsi" w:hAnsiTheme="minorHAnsi" w:cstheme="minorHAnsi"/>
          <w:sz w:val="22"/>
          <w:szCs w:val="22"/>
        </w:rPr>
        <w:t>, once the PC is aware of Alexander &amp; Son’s schedule</w:t>
      </w:r>
      <w:r w:rsidR="00571131">
        <w:rPr>
          <w:rFonts w:asciiTheme="minorHAnsi" w:hAnsiTheme="minorHAnsi" w:cstheme="minorHAnsi"/>
          <w:sz w:val="22"/>
          <w:szCs w:val="22"/>
        </w:rPr>
        <w:t xml:space="preserve">. </w:t>
      </w:r>
      <w:r w:rsidR="002D4AB3">
        <w:rPr>
          <w:rFonts w:asciiTheme="minorHAnsi" w:hAnsiTheme="minorHAnsi" w:cstheme="minorHAnsi"/>
          <w:sz w:val="22"/>
          <w:szCs w:val="22"/>
        </w:rPr>
        <w:t>The s</w:t>
      </w:r>
      <w:r w:rsidR="00571131">
        <w:rPr>
          <w:rFonts w:asciiTheme="minorHAnsi" w:hAnsiTheme="minorHAnsi" w:cstheme="minorHAnsi"/>
          <w:sz w:val="22"/>
          <w:szCs w:val="22"/>
        </w:rPr>
        <w:t xml:space="preserve">caffolding posts </w:t>
      </w:r>
      <w:r w:rsidR="002D4AB3">
        <w:rPr>
          <w:rFonts w:asciiTheme="minorHAnsi" w:hAnsiTheme="minorHAnsi" w:cstheme="minorHAnsi"/>
          <w:sz w:val="22"/>
          <w:szCs w:val="22"/>
        </w:rPr>
        <w:t xml:space="preserve">are </w:t>
      </w:r>
      <w:r w:rsidR="00571131">
        <w:rPr>
          <w:rFonts w:asciiTheme="minorHAnsi" w:hAnsiTheme="minorHAnsi" w:cstheme="minorHAnsi"/>
          <w:sz w:val="22"/>
          <w:szCs w:val="22"/>
        </w:rPr>
        <w:t>to be cut</w:t>
      </w:r>
      <w:r w:rsidR="002D4AB3">
        <w:rPr>
          <w:rFonts w:asciiTheme="minorHAnsi" w:hAnsiTheme="minorHAnsi" w:cstheme="minorHAnsi"/>
          <w:sz w:val="22"/>
          <w:szCs w:val="22"/>
        </w:rPr>
        <w:t xml:space="preserve"> on the Rectory Road side </w:t>
      </w:r>
      <w:r w:rsidR="001826E7">
        <w:rPr>
          <w:rFonts w:asciiTheme="minorHAnsi" w:hAnsiTheme="minorHAnsi" w:cstheme="minorHAnsi"/>
          <w:sz w:val="22"/>
          <w:szCs w:val="22"/>
        </w:rPr>
        <w:t>(</w:t>
      </w:r>
      <w:r w:rsidR="00571131">
        <w:rPr>
          <w:rFonts w:asciiTheme="minorHAnsi" w:hAnsiTheme="minorHAnsi" w:cstheme="minorHAnsi"/>
          <w:sz w:val="22"/>
          <w:szCs w:val="22"/>
        </w:rPr>
        <w:t xml:space="preserve"> </w:t>
      </w:r>
      <w:r w:rsidR="001826E7">
        <w:rPr>
          <w:rFonts w:asciiTheme="minorHAnsi" w:hAnsiTheme="minorHAnsi" w:cstheme="minorHAnsi"/>
          <w:sz w:val="22"/>
          <w:szCs w:val="22"/>
        </w:rPr>
        <w:t xml:space="preserve">            ) </w:t>
      </w:r>
      <w:r w:rsidR="002D4AB3">
        <w:rPr>
          <w:rFonts w:asciiTheme="minorHAnsi" w:hAnsiTheme="minorHAnsi" w:cstheme="minorHAnsi"/>
          <w:sz w:val="22"/>
          <w:szCs w:val="22"/>
        </w:rPr>
        <w:t xml:space="preserve">on the </w:t>
      </w:r>
      <w:r w:rsidR="00571131">
        <w:rPr>
          <w:rFonts w:asciiTheme="minorHAnsi" w:hAnsiTheme="minorHAnsi" w:cstheme="minorHAnsi"/>
          <w:sz w:val="22"/>
          <w:szCs w:val="22"/>
        </w:rPr>
        <w:t xml:space="preserve">School side, </w:t>
      </w:r>
      <w:r w:rsidR="002D4AB3">
        <w:rPr>
          <w:rFonts w:asciiTheme="minorHAnsi" w:hAnsiTheme="minorHAnsi" w:cstheme="minorHAnsi"/>
          <w:sz w:val="22"/>
          <w:szCs w:val="22"/>
        </w:rPr>
        <w:t>the</w:t>
      </w:r>
      <w:r w:rsidR="00571131">
        <w:rPr>
          <w:rFonts w:asciiTheme="minorHAnsi" w:hAnsiTheme="minorHAnsi" w:cstheme="minorHAnsi"/>
          <w:sz w:val="22"/>
          <w:szCs w:val="22"/>
        </w:rPr>
        <w:t xml:space="preserve"> netting may </w:t>
      </w:r>
      <w:r w:rsidR="002D4AB3">
        <w:rPr>
          <w:rFonts w:asciiTheme="minorHAnsi" w:hAnsiTheme="minorHAnsi" w:cstheme="minorHAnsi"/>
          <w:sz w:val="22"/>
          <w:szCs w:val="22"/>
        </w:rPr>
        <w:t xml:space="preserve">be </w:t>
      </w:r>
      <w:r w:rsidR="00571131">
        <w:rPr>
          <w:rFonts w:asciiTheme="minorHAnsi" w:hAnsiTheme="minorHAnsi" w:cstheme="minorHAnsi"/>
          <w:sz w:val="22"/>
          <w:szCs w:val="22"/>
        </w:rPr>
        <w:t>remove</w:t>
      </w:r>
      <w:r w:rsidR="002D4AB3">
        <w:rPr>
          <w:rFonts w:asciiTheme="minorHAnsi" w:hAnsiTheme="minorHAnsi" w:cstheme="minorHAnsi"/>
          <w:sz w:val="22"/>
          <w:szCs w:val="22"/>
        </w:rPr>
        <w:t>d</w:t>
      </w:r>
      <w:r w:rsidR="00571131">
        <w:rPr>
          <w:rFonts w:asciiTheme="minorHAnsi" w:hAnsiTheme="minorHAnsi" w:cstheme="minorHAnsi"/>
          <w:sz w:val="22"/>
          <w:szCs w:val="22"/>
        </w:rPr>
        <w:t xml:space="preserve"> </w:t>
      </w:r>
      <w:r w:rsidR="002D4AB3">
        <w:rPr>
          <w:rFonts w:asciiTheme="minorHAnsi" w:hAnsiTheme="minorHAnsi" w:cstheme="minorHAnsi"/>
          <w:sz w:val="22"/>
          <w:szCs w:val="22"/>
        </w:rPr>
        <w:t>and</w:t>
      </w:r>
      <w:r w:rsidR="00F843AB">
        <w:rPr>
          <w:rFonts w:asciiTheme="minorHAnsi" w:hAnsiTheme="minorHAnsi" w:cstheme="minorHAnsi"/>
          <w:sz w:val="22"/>
          <w:szCs w:val="22"/>
        </w:rPr>
        <w:t xml:space="preserve"> save</w:t>
      </w:r>
      <w:r w:rsidR="002D4AB3">
        <w:rPr>
          <w:rFonts w:asciiTheme="minorHAnsi" w:hAnsiTheme="minorHAnsi" w:cstheme="minorHAnsi"/>
          <w:sz w:val="22"/>
          <w:szCs w:val="22"/>
        </w:rPr>
        <w:t xml:space="preserve">d for future use by any football club.  </w:t>
      </w:r>
      <w:r w:rsidR="002D4AB3" w:rsidRPr="002D4AB3">
        <w:rPr>
          <w:rFonts w:asciiTheme="minorHAnsi" w:hAnsiTheme="minorHAnsi" w:cstheme="minorHAnsi"/>
          <w:b/>
          <w:sz w:val="22"/>
          <w:szCs w:val="22"/>
        </w:rPr>
        <w:t>ACTION</w:t>
      </w:r>
      <w:r w:rsidR="002D4AB3">
        <w:rPr>
          <w:rFonts w:asciiTheme="minorHAnsi" w:hAnsiTheme="minorHAnsi" w:cstheme="minorHAnsi"/>
          <w:sz w:val="22"/>
          <w:szCs w:val="22"/>
        </w:rPr>
        <w:t xml:space="preserve">  -  Chair will contact the contractor for confirmation of schedule</w:t>
      </w:r>
    </w:p>
    <w:p w:rsidR="00FB2C7E" w:rsidRDefault="00FB2C7E" w:rsidP="001F6CBF">
      <w:pPr>
        <w:pStyle w:val="ListParagraph"/>
        <w:numPr>
          <w:ilvl w:val="0"/>
          <w:numId w:val="42"/>
        </w:numPr>
        <w:spacing w:after="0" w:line="240" w:lineRule="auto"/>
        <w:ind w:left="709" w:firstLine="284"/>
        <w:rPr>
          <w:rFonts w:asciiTheme="minorHAnsi" w:hAnsiTheme="minorHAnsi" w:cstheme="minorHAnsi"/>
          <w:sz w:val="22"/>
          <w:szCs w:val="22"/>
        </w:rPr>
      </w:pPr>
      <w:r>
        <w:rPr>
          <w:rFonts w:asciiTheme="minorHAnsi" w:hAnsiTheme="minorHAnsi" w:cstheme="minorHAnsi"/>
          <w:b/>
          <w:sz w:val="22"/>
          <w:szCs w:val="22"/>
        </w:rPr>
        <w:t xml:space="preserve">Damaged step on the toddler climbing frame and spiders web  -  </w:t>
      </w:r>
      <w:r w:rsidR="002D4AB3" w:rsidRPr="002D4AB3">
        <w:rPr>
          <w:rFonts w:asciiTheme="minorHAnsi" w:hAnsiTheme="minorHAnsi" w:cstheme="minorHAnsi"/>
          <w:sz w:val="22"/>
          <w:szCs w:val="22"/>
        </w:rPr>
        <w:t>the damaged st</w:t>
      </w:r>
      <w:r w:rsidR="002D4AB3">
        <w:rPr>
          <w:rFonts w:asciiTheme="minorHAnsi" w:hAnsiTheme="minorHAnsi" w:cstheme="minorHAnsi"/>
          <w:sz w:val="22"/>
          <w:szCs w:val="22"/>
        </w:rPr>
        <w:t>e</w:t>
      </w:r>
      <w:r w:rsidR="002D4AB3" w:rsidRPr="002D4AB3">
        <w:rPr>
          <w:rFonts w:asciiTheme="minorHAnsi" w:hAnsiTheme="minorHAnsi" w:cstheme="minorHAnsi"/>
          <w:sz w:val="22"/>
          <w:szCs w:val="22"/>
        </w:rPr>
        <w:t>p has been repaired and the spiders web netting repla</w:t>
      </w:r>
      <w:r w:rsidR="002D4AB3">
        <w:rPr>
          <w:rFonts w:asciiTheme="minorHAnsi" w:hAnsiTheme="minorHAnsi" w:cstheme="minorHAnsi"/>
          <w:sz w:val="22"/>
          <w:szCs w:val="22"/>
        </w:rPr>
        <w:t>c</w:t>
      </w:r>
      <w:r w:rsidR="002D4AB3" w:rsidRPr="002D4AB3">
        <w:rPr>
          <w:rFonts w:asciiTheme="minorHAnsi" w:hAnsiTheme="minorHAnsi" w:cstheme="minorHAnsi"/>
          <w:sz w:val="22"/>
          <w:szCs w:val="22"/>
        </w:rPr>
        <w:t>ed</w:t>
      </w:r>
      <w:r w:rsidR="00F46EFB">
        <w:rPr>
          <w:rFonts w:asciiTheme="minorHAnsi" w:hAnsiTheme="minorHAnsi" w:cstheme="minorHAnsi"/>
          <w:sz w:val="22"/>
          <w:szCs w:val="22"/>
        </w:rPr>
        <w:t>.</w:t>
      </w:r>
    </w:p>
    <w:p w:rsidR="00FB2C7E" w:rsidRDefault="00FB2C7E" w:rsidP="001F6CBF">
      <w:pPr>
        <w:pStyle w:val="ListParagraph"/>
        <w:numPr>
          <w:ilvl w:val="0"/>
          <w:numId w:val="42"/>
        </w:numPr>
        <w:spacing w:after="0" w:line="240" w:lineRule="auto"/>
        <w:ind w:left="709" w:firstLine="284"/>
        <w:rPr>
          <w:rFonts w:asciiTheme="minorHAnsi" w:hAnsiTheme="minorHAnsi" w:cstheme="minorHAnsi"/>
          <w:sz w:val="22"/>
          <w:szCs w:val="22"/>
        </w:rPr>
      </w:pPr>
      <w:r>
        <w:rPr>
          <w:rFonts w:asciiTheme="minorHAnsi" w:hAnsiTheme="minorHAnsi" w:cstheme="minorHAnsi"/>
          <w:b/>
          <w:sz w:val="22"/>
          <w:szCs w:val="22"/>
        </w:rPr>
        <w:t xml:space="preserve">Agreement of a </w:t>
      </w:r>
      <w:r w:rsidR="00F46EFB">
        <w:rPr>
          <w:rFonts w:asciiTheme="minorHAnsi" w:hAnsiTheme="minorHAnsi" w:cstheme="minorHAnsi"/>
          <w:b/>
          <w:sz w:val="22"/>
          <w:szCs w:val="22"/>
        </w:rPr>
        <w:t>sum of money</w:t>
      </w:r>
      <w:r>
        <w:rPr>
          <w:rFonts w:asciiTheme="minorHAnsi" w:hAnsiTheme="minorHAnsi" w:cstheme="minorHAnsi"/>
          <w:b/>
          <w:sz w:val="22"/>
          <w:szCs w:val="22"/>
        </w:rPr>
        <w:t xml:space="preserve"> for repairs to play equipment  -</w:t>
      </w:r>
      <w:r>
        <w:rPr>
          <w:rFonts w:asciiTheme="minorHAnsi" w:hAnsiTheme="minorHAnsi" w:cstheme="minorHAnsi"/>
          <w:sz w:val="22"/>
          <w:szCs w:val="22"/>
        </w:rPr>
        <w:t xml:space="preserve">  </w:t>
      </w:r>
      <w:r w:rsidR="00F46EFB">
        <w:rPr>
          <w:rFonts w:asciiTheme="minorHAnsi" w:hAnsiTheme="minorHAnsi" w:cstheme="minorHAnsi"/>
          <w:sz w:val="22"/>
          <w:szCs w:val="22"/>
        </w:rPr>
        <w:t xml:space="preserve">an </w:t>
      </w:r>
      <w:r w:rsidR="00F843AB">
        <w:rPr>
          <w:rFonts w:asciiTheme="minorHAnsi" w:hAnsiTheme="minorHAnsi" w:cstheme="minorHAnsi"/>
          <w:sz w:val="22"/>
          <w:szCs w:val="22"/>
        </w:rPr>
        <w:t>emergency fund for minor repairs o</w:t>
      </w:r>
      <w:r w:rsidR="00F46EFB">
        <w:rPr>
          <w:rFonts w:asciiTheme="minorHAnsi" w:hAnsiTheme="minorHAnsi" w:cstheme="minorHAnsi"/>
          <w:sz w:val="22"/>
          <w:szCs w:val="22"/>
        </w:rPr>
        <w:t>f</w:t>
      </w:r>
      <w:r w:rsidR="00F843AB">
        <w:rPr>
          <w:rFonts w:asciiTheme="minorHAnsi" w:hAnsiTheme="minorHAnsi" w:cstheme="minorHAnsi"/>
          <w:sz w:val="22"/>
          <w:szCs w:val="22"/>
        </w:rPr>
        <w:t xml:space="preserve"> a</w:t>
      </w:r>
      <w:r w:rsidR="00F46EFB">
        <w:rPr>
          <w:rFonts w:asciiTheme="minorHAnsi" w:hAnsiTheme="minorHAnsi" w:cstheme="minorHAnsi"/>
          <w:sz w:val="22"/>
          <w:szCs w:val="22"/>
        </w:rPr>
        <w:t>n</w:t>
      </w:r>
      <w:r w:rsidR="00F843AB">
        <w:rPr>
          <w:rFonts w:asciiTheme="minorHAnsi" w:hAnsiTheme="minorHAnsi" w:cstheme="minorHAnsi"/>
          <w:sz w:val="22"/>
          <w:szCs w:val="22"/>
        </w:rPr>
        <w:t xml:space="preserve"> immediate nature</w:t>
      </w:r>
      <w:r w:rsidR="00F46EFB">
        <w:rPr>
          <w:rFonts w:asciiTheme="minorHAnsi" w:hAnsiTheme="minorHAnsi" w:cstheme="minorHAnsi"/>
          <w:sz w:val="22"/>
          <w:szCs w:val="22"/>
        </w:rPr>
        <w:t xml:space="preserve"> was agreed</w:t>
      </w:r>
      <w:r w:rsidR="00F843AB">
        <w:rPr>
          <w:rFonts w:asciiTheme="minorHAnsi" w:hAnsiTheme="minorHAnsi" w:cstheme="minorHAnsi"/>
          <w:sz w:val="22"/>
          <w:szCs w:val="22"/>
        </w:rPr>
        <w:t xml:space="preserve">, </w:t>
      </w:r>
      <w:r w:rsidR="00F46EFB">
        <w:rPr>
          <w:rFonts w:asciiTheme="minorHAnsi" w:hAnsiTheme="minorHAnsi" w:cstheme="minorHAnsi"/>
          <w:sz w:val="22"/>
          <w:szCs w:val="22"/>
        </w:rPr>
        <w:t xml:space="preserve">Cllr. </w:t>
      </w:r>
      <w:r w:rsidR="00F843AB">
        <w:rPr>
          <w:rFonts w:asciiTheme="minorHAnsi" w:hAnsiTheme="minorHAnsi" w:cstheme="minorHAnsi"/>
          <w:sz w:val="22"/>
          <w:szCs w:val="22"/>
        </w:rPr>
        <w:t>S</w:t>
      </w:r>
      <w:r w:rsidR="00F46EFB">
        <w:rPr>
          <w:rFonts w:asciiTheme="minorHAnsi" w:hAnsiTheme="minorHAnsi" w:cstheme="minorHAnsi"/>
          <w:sz w:val="22"/>
          <w:szCs w:val="22"/>
        </w:rPr>
        <w:t xml:space="preserve">. </w:t>
      </w:r>
      <w:r w:rsidR="00F843AB">
        <w:rPr>
          <w:rFonts w:asciiTheme="minorHAnsi" w:hAnsiTheme="minorHAnsi" w:cstheme="minorHAnsi"/>
          <w:sz w:val="22"/>
          <w:szCs w:val="22"/>
        </w:rPr>
        <w:t>A</w:t>
      </w:r>
      <w:r w:rsidR="00F46EFB">
        <w:rPr>
          <w:rFonts w:asciiTheme="minorHAnsi" w:hAnsiTheme="minorHAnsi" w:cstheme="minorHAnsi"/>
          <w:sz w:val="22"/>
          <w:szCs w:val="22"/>
        </w:rPr>
        <w:t>dlam</w:t>
      </w:r>
      <w:r w:rsidR="00F843AB">
        <w:rPr>
          <w:rFonts w:asciiTheme="minorHAnsi" w:hAnsiTheme="minorHAnsi" w:cstheme="minorHAnsi"/>
          <w:sz w:val="22"/>
          <w:szCs w:val="22"/>
        </w:rPr>
        <w:t xml:space="preserve"> proposed,</w:t>
      </w:r>
      <w:r w:rsidR="00F46EFB">
        <w:rPr>
          <w:rFonts w:asciiTheme="minorHAnsi" w:hAnsiTheme="minorHAnsi" w:cstheme="minorHAnsi"/>
          <w:sz w:val="22"/>
          <w:szCs w:val="22"/>
        </w:rPr>
        <w:t xml:space="preserve"> Cllr.</w:t>
      </w:r>
      <w:r w:rsidR="00F843AB">
        <w:rPr>
          <w:rFonts w:asciiTheme="minorHAnsi" w:hAnsiTheme="minorHAnsi" w:cstheme="minorHAnsi"/>
          <w:sz w:val="22"/>
          <w:szCs w:val="22"/>
        </w:rPr>
        <w:t xml:space="preserve"> J</w:t>
      </w:r>
      <w:r w:rsidR="00F46EFB">
        <w:rPr>
          <w:rFonts w:asciiTheme="minorHAnsi" w:hAnsiTheme="minorHAnsi" w:cstheme="minorHAnsi"/>
          <w:sz w:val="22"/>
          <w:szCs w:val="22"/>
        </w:rPr>
        <w:t xml:space="preserve">. </w:t>
      </w:r>
      <w:r w:rsidR="00F843AB">
        <w:rPr>
          <w:rFonts w:asciiTheme="minorHAnsi" w:hAnsiTheme="minorHAnsi" w:cstheme="minorHAnsi"/>
          <w:sz w:val="22"/>
          <w:szCs w:val="22"/>
        </w:rPr>
        <w:t>K</w:t>
      </w:r>
      <w:r w:rsidR="00F46EFB">
        <w:rPr>
          <w:rFonts w:asciiTheme="minorHAnsi" w:hAnsiTheme="minorHAnsi" w:cstheme="minorHAnsi"/>
          <w:sz w:val="22"/>
          <w:szCs w:val="22"/>
        </w:rPr>
        <w:t>err</w:t>
      </w:r>
      <w:r w:rsidR="00F843AB">
        <w:rPr>
          <w:rFonts w:asciiTheme="minorHAnsi" w:hAnsiTheme="minorHAnsi" w:cstheme="minorHAnsi"/>
          <w:sz w:val="22"/>
          <w:szCs w:val="22"/>
        </w:rPr>
        <w:t xml:space="preserve"> seconded</w:t>
      </w:r>
      <w:r w:rsidR="00F46EFB">
        <w:rPr>
          <w:rFonts w:asciiTheme="minorHAnsi" w:hAnsiTheme="minorHAnsi" w:cstheme="minorHAnsi"/>
          <w:sz w:val="22"/>
          <w:szCs w:val="22"/>
        </w:rPr>
        <w:t>, all approved that up to a</w:t>
      </w:r>
      <w:r w:rsidR="00F843AB">
        <w:rPr>
          <w:rFonts w:asciiTheme="minorHAnsi" w:hAnsiTheme="minorHAnsi" w:cstheme="minorHAnsi"/>
          <w:sz w:val="22"/>
          <w:szCs w:val="22"/>
        </w:rPr>
        <w:t xml:space="preserve"> £1,000 </w:t>
      </w:r>
      <w:r w:rsidR="00F46EFB">
        <w:rPr>
          <w:rFonts w:asciiTheme="minorHAnsi" w:hAnsiTheme="minorHAnsi" w:cstheme="minorHAnsi"/>
          <w:sz w:val="22"/>
          <w:szCs w:val="22"/>
        </w:rPr>
        <w:t xml:space="preserve">for a repair is acceptable.  </w:t>
      </w:r>
      <w:r w:rsidR="00F46EFB" w:rsidRPr="00F46EFB">
        <w:rPr>
          <w:rFonts w:asciiTheme="minorHAnsi" w:hAnsiTheme="minorHAnsi" w:cstheme="minorHAnsi"/>
          <w:b/>
          <w:sz w:val="22"/>
          <w:szCs w:val="22"/>
        </w:rPr>
        <w:t>ACTION</w:t>
      </w:r>
      <w:r w:rsidR="00F46EFB">
        <w:rPr>
          <w:rFonts w:asciiTheme="minorHAnsi" w:hAnsiTheme="minorHAnsi" w:cstheme="minorHAnsi"/>
          <w:sz w:val="22"/>
          <w:szCs w:val="22"/>
        </w:rPr>
        <w:t xml:space="preserve">  - The Clerk will liaise with the Chair and RFO once a figure has been quoted for the repair.  All members will be contacted by email for information purposes.  </w:t>
      </w:r>
    </w:p>
    <w:p w:rsidR="00FB2C7E" w:rsidRDefault="00FB2C7E" w:rsidP="001F6CBF">
      <w:pPr>
        <w:pStyle w:val="ListParagraph"/>
        <w:numPr>
          <w:ilvl w:val="0"/>
          <w:numId w:val="42"/>
        </w:numPr>
        <w:spacing w:after="0" w:line="240" w:lineRule="auto"/>
        <w:ind w:left="709" w:firstLine="284"/>
        <w:rPr>
          <w:rFonts w:asciiTheme="minorHAnsi" w:hAnsiTheme="minorHAnsi" w:cstheme="minorHAnsi"/>
          <w:sz w:val="22"/>
          <w:szCs w:val="22"/>
        </w:rPr>
      </w:pPr>
      <w:r w:rsidRPr="00FB2C7E">
        <w:rPr>
          <w:rFonts w:asciiTheme="minorHAnsi" w:hAnsiTheme="minorHAnsi" w:cstheme="minorHAnsi"/>
          <w:b/>
          <w:sz w:val="22"/>
          <w:szCs w:val="22"/>
        </w:rPr>
        <w:t>Car Park markings</w:t>
      </w:r>
      <w:r>
        <w:rPr>
          <w:rFonts w:asciiTheme="minorHAnsi" w:hAnsiTheme="minorHAnsi" w:cstheme="minorHAnsi"/>
          <w:sz w:val="22"/>
          <w:szCs w:val="22"/>
        </w:rPr>
        <w:t xml:space="preserve">  -</w:t>
      </w:r>
      <w:r w:rsidR="00F843AB">
        <w:rPr>
          <w:rFonts w:asciiTheme="minorHAnsi" w:hAnsiTheme="minorHAnsi" w:cstheme="minorHAnsi"/>
          <w:sz w:val="22"/>
          <w:szCs w:val="22"/>
        </w:rPr>
        <w:t xml:space="preserve">  </w:t>
      </w:r>
      <w:r w:rsidR="00F46EFB">
        <w:rPr>
          <w:rFonts w:asciiTheme="minorHAnsi" w:hAnsiTheme="minorHAnsi" w:cstheme="minorHAnsi"/>
          <w:sz w:val="22"/>
          <w:szCs w:val="22"/>
        </w:rPr>
        <w:t xml:space="preserve">Cllr. S. Adlam met with the </w:t>
      </w:r>
      <w:r w:rsidR="00F843AB">
        <w:rPr>
          <w:rFonts w:asciiTheme="minorHAnsi" w:hAnsiTheme="minorHAnsi" w:cstheme="minorHAnsi"/>
          <w:sz w:val="22"/>
          <w:szCs w:val="22"/>
        </w:rPr>
        <w:t>School on site</w:t>
      </w:r>
      <w:r w:rsidR="00F46EFB">
        <w:rPr>
          <w:rFonts w:asciiTheme="minorHAnsi" w:hAnsiTheme="minorHAnsi" w:cstheme="minorHAnsi"/>
          <w:sz w:val="22"/>
          <w:szCs w:val="22"/>
        </w:rPr>
        <w:t xml:space="preserve">.  The preference was for the pathway to cut straight </w:t>
      </w:r>
      <w:r w:rsidR="00F843AB">
        <w:rPr>
          <w:rFonts w:asciiTheme="minorHAnsi" w:hAnsiTheme="minorHAnsi" w:cstheme="minorHAnsi"/>
          <w:sz w:val="22"/>
          <w:szCs w:val="22"/>
        </w:rPr>
        <w:t xml:space="preserve">across car park for pedestrians, quotes </w:t>
      </w:r>
      <w:r w:rsidR="00F46EFB">
        <w:rPr>
          <w:rFonts w:asciiTheme="minorHAnsi" w:hAnsiTheme="minorHAnsi" w:cstheme="minorHAnsi"/>
          <w:sz w:val="22"/>
          <w:szCs w:val="22"/>
        </w:rPr>
        <w:t xml:space="preserve">were </w:t>
      </w:r>
      <w:r w:rsidR="00F843AB">
        <w:rPr>
          <w:rFonts w:asciiTheme="minorHAnsi" w:hAnsiTheme="minorHAnsi" w:cstheme="minorHAnsi"/>
          <w:sz w:val="22"/>
          <w:szCs w:val="22"/>
        </w:rPr>
        <w:t>required</w:t>
      </w:r>
      <w:r w:rsidR="00F46EFB">
        <w:rPr>
          <w:rFonts w:asciiTheme="minorHAnsi" w:hAnsiTheme="minorHAnsi" w:cstheme="minorHAnsi"/>
          <w:sz w:val="22"/>
          <w:szCs w:val="22"/>
        </w:rPr>
        <w:t xml:space="preserve"> for the cost of paint.</w:t>
      </w:r>
      <w:r w:rsidR="00F843AB">
        <w:rPr>
          <w:rFonts w:asciiTheme="minorHAnsi" w:hAnsiTheme="minorHAnsi" w:cstheme="minorHAnsi"/>
          <w:sz w:val="22"/>
          <w:szCs w:val="22"/>
        </w:rPr>
        <w:t xml:space="preserve"> </w:t>
      </w:r>
      <w:r w:rsidR="00F46EFB">
        <w:rPr>
          <w:rFonts w:asciiTheme="minorHAnsi" w:hAnsiTheme="minorHAnsi" w:cstheme="minorHAnsi"/>
          <w:sz w:val="22"/>
          <w:szCs w:val="22"/>
        </w:rPr>
        <w:t>It was suggested that ‘</w:t>
      </w:r>
      <w:r w:rsidR="00F843AB">
        <w:rPr>
          <w:rFonts w:asciiTheme="minorHAnsi" w:hAnsiTheme="minorHAnsi" w:cstheme="minorHAnsi"/>
          <w:sz w:val="22"/>
          <w:szCs w:val="22"/>
        </w:rPr>
        <w:t>zebra crossing</w:t>
      </w:r>
      <w:r w:rsidR="00F46EFB">
        <w:rPr>
          <w:rFonts w:asciiTheme="minorHAnsi" w:hAnsiTheme="minorHAnsi" w:cstheme="minorHAnsi"/>
          <w:sz w:val="22"/>
          <w:szCs w:val="22"/>
        </w:rPr>
        <w:t>’ type</w:t>
      </w:r>
      <w:r w:rsidR="00F843AB">
        <w:rPr>
          <w:rFonts w:asciiTheme="minorHAnsi" w:hAnsiTheme="minorHAnsi" w:cstheme="minorHAnsi"/>
          <w:sz w:val="22"/>
          <w:szCs w:val="22"/>
        </w:rPr>
        <w:t xml:space="preserve"> markings</w:t>
      </w:r>
      <w:r w:rsidR="00F46EFB">
        <w:rPr>
          <w:rFonts w:asciiTheme="minorHAnsi" w:hAnsiTheme="minorHAnsi" w:cstheme="minorHAnsi"/>
          <w:sz w:val="22"/>
          <w:szCs w:val="22"/>
        </w:rPr>
        <w:t xml:space="preserve"> be used</w:t>
      </w:r>
      <w:r w:rsidR="00F843AB">
        <w:rPr>
          <w:rFonts w:asciiTheme="minorHAnsi" w:hAnsiTheme="minorHAnsi" w:cstheme="minorHAnsi"/>
          <w:sz w:val="22"/>
          <w:szCs w:val="22"/>
        </w:rPr>
        <w:t xml:space="preserve"> on </w:t>
      </w:r>
      <w:r w:rsidR="00F46EFB">
        <w:rPr>
          <w:rFonts w:asciiTheme="minorHAnsi" w:hAnsiTheme="minorHAnsi" w:cstheme="minorHAnsi"/>
          <w:sz w:val="22"/>
          <w:szCs w:val="22"/>
        </w:rPr>
        <w:t xml:space="preserve">the </w:t>
      </w:r>
      <w:r w:rsidR="00F843AB">
        <w:rPr>
          <w:rFonts w:asciiTheme="minorHAnsi" w:hAnsiTheme="minorHAnsi" w:cstheme="minorHAnsi"/>
          <w:sz w:val="22"/>
          <w:szCs w:val="22"/>
        </w:rPr>
        <w:t>‘pathway’</w:t>
      </w:r>
      <w:r w:rsidR="00F46EFB">
        <w:rPr>
          <w:rFonts w:asciiTheme="minorHAnsi" w:hAnsiTheme="minorHAnsi" w:cstheme="minorHAnsi"/>
          <w:sz w:val="22"/>
          <w:szCs w:val="22"/>
        </w:rPr>
        <w:t xml:space="preserve"> and tarmac or paving stones used across the piece of grass, Stephen </w:t>
      </w:r>
      <w:r w:rsidR="001F00B0">
        <w:rPr>
          <w:rFonts w:asciiTheme="minorHAnsi" w:hAnsiTheme="minorHAnsi" w:cstheme="minorHAnsi"/>
          <w:sz w:val="22"/>
          <w:szCs w:val="22"/>
        </w:rPr>
        <w:t>agre</w:t>
      </w:r>
      <w:r w:rsidR="00F46EFB">
        <w:rPr>
          <w:rFonts w:asciiTheme="minorHAnsi" w:hAnsiTheme="minorHAnsi" w:cstheme="minorHAnsi"/>
          <w:sz w:val="22"/>
          <w:szCs w:val="22"/>
        </w:rPr>
        <w:t xml:space="preserve">ed to organise </w:t>
      </w:r>
      <w:r w:rsidR="001F00B0">
        <w:rPr>
          <w:rFonts w:asciiTheme="minorHAnsi" w:hAnsiTheme="minorHAnsi" w:cstheme="minorHAnsi"/>
          <w:sz w:val="22"/>
          <w:szCs w:val="22"/>
        </w:rPr>
        <w:t>a</w:t>
      </w:r>
      <w:r w:rsidR="00F46EFB">
        <w:rPr>
          <w:rFonts w:asciiTheme="minorHAnsi" w:hAnsiTheme="minorHAnsi" w:cstheme="minorHAnsi"/>
          <w:sz w:val="22"/>
          <w:szCs w:val="22"/>
        </w:rPr>
        <w:t xml:space="preserve"> team of </w:t>
      </w:r>
      <w:r w:rsidR="001F00B0">
        <w:rPr>
          <w:rFonts w:asciiTheme="minorHAnsi" w:hAnsiTheme="minorHAnsi" w:cstheme="minorHAnsi"/>
          <w:sz w:val="22"/>
          <w:szCs w:val="22"/>
        </w:rPr>
        <w:t>volunteer</w:t>
      </w:r>
      <w:r w:rsidR="00F46EFB">
        <w:rPr>
          <w:rFonts w:asciiTheme="minorHAnsi" w:hAnsiTheme="minorHAnsi" w:cstheme="minorHAnsi"/>
          <w:sz w:val="22"/>
          <w:szCs w:val="22"/>
        </w:rPr>
        <w:t xml:space="preserve">s. </w:t>
      </w:r>
      <w:r w:rsidR="00F46EFB" w:rsidRPr="00F46EFB">
        <w:rPr>
          <w:rFonts w:asciiTheme="minorHAnsi" w:hAnsiTheme="minorHAnsi" w:cstheme="minorHAnsi"/>
          <w:b/>
          <w:sz w:val="22"/>
          <w:szCs w:val="22"/>
        </w:rPr>
        <w:t>ACTION</w:t>
      </w:r>
      <w:r w:rsidR="00F46EFB">
        <w:rPr>
          <w:rFonts w:asciiTheme="minorHAnsi" w:hAnsiTheme="minorHAnsi" w:cstheme="minorHAnsi"/>
          <w:sz w:val="22"/>
          <w:szCs w:val="22"/>
        </w:rPr>
        <w:t xml:space="preserve">  - Cllr. S. Adlam to investigate costs</w:t>
      </w:r>
      <w:r w:rsidR="00E33057">
        <w:rPr>
          <w:rFonts w:asciiTheme="minorHAnsi" w:hAnsiTheme="minorHAnsi" w:cstheme="minorHAnsi"/>
          <w:sz w:val="22"/>
          <w:szCs w:val="22"/>
        </w:rPr>
        <w:t xml:space="preserve"> and report to the Parish Council </w:t>
      </w:r>
    </w:p>
    <w:p w:rsidR="00FB2C7E" w:rsidRDefault="00FB2C7E" w:rsidP="001F6CBF">
      <w:pPr>
        <w:pStyle w:val="ListParagraph"/>
        <w:numPr>
          <w:ilvl w:val="0"/>
          <w:numId w:val="42"/>
        </w:numPr>
        <w:spacing w:after="0" w:line="240" w:lineRule="auto"/>
        <w:ind w:left="709" w:firstLine="284"/>
        <w:rPr>
          <w:rFonts w:asciiTheme="minorHAnsi" w:hAnsiTheme="minorHAnsi" w:cstheme="minorHAnsi"/>
          <w:b/>
          <w:sz w:val="22"/>
          <w:szCs w:val="22"/>
        </w:rPr>
      </w:pPr>
      <w:r w:rsidRPr="00FB2C7E">
        <w:rPr>
          <w:rFonts w:asciiTheme="minorHAnsi" w:hAnsiTheme="minorHAnsi" w:cstheme="minorHAnsi"/>
          <w:b/>
          <w:sz w:val="22"/>
          <w:szCs w:val="22"/>
        </w:rPr>
        <w:t xml:space="preserve">Preparation </w:t>
      </w:r>
      <w:r>
        <w:rPr>
          <w:rFonts w:asciiTheme="minorHAnsi" w:hAnsiTheme="minorHAnsi" w:cstheme="minorHAnsi"/>
          <w:b/>
          <w:sz w:val="22"/>
          <w:szCs w:val="22"/>
        </w:rPr>
        <w:t xml:space="preserve">for a consultation re possible addition to the play area </w:t>
      </w:r>
      <w:r w:rsidR="00F843AB">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F843AB">
        <w:rPr>
          <w:rFonts w:asciiTheme="minorHAnsi" w:hAnsiTheme="minorHAnsi" w:cstheme="minorHAnsi"/>
          <w:b/>
          <w:sz w:val="22"/>
          <w:szCs w:val="22"/>
        </w:rPr>
        <w:t xml:space="preserve"> </w:t>
      </w:r>
      <w:r w:rsidR="00E33057" w:rsidRPr="00E33057">
        <w:rPr>
          <w:rFonts w:asciiTheme="minorHAnsi" w:hAnsiTheme="minorHAnsi" w:cstheme="minorHAnsi"/>
          <w:sz w:val="22"/>
          <w:szCs w:val="22"/>
        </w:rPr>
        <w:t xml:space="preserve">a </w:t>
      </w:r>
      <w:r w:rsidR="00092156" w:rsidRPr="00092156">
        <w:rPr>
          <w:rFonts w:asciiTheme="minorHAnsi" w:hAnsiTheme="minorHAnsi" w:cstheme="minorHAnsi"/>
          <w:sz w:val="22"/>
          <w:szCs w:val="22"/>
        </w:rPr>
        <w:t>budget item</w:t>
      </w:r>
      <w:r w:rsidR="00E33057">
        <w:rPr>
          <w:rFonts w:asciiTheme="minorHAnsi" w:hAnsiTheme="minorHAnsi" w:cstheme="minorHAnsi"/>
          <w:sz w:val="22"/>
          <w:szCs w:val="22"/>
        </w:rPr>
        <w:t xml:space="preserve">, </w:t>
      </w:r>
      <w:r w:rsidR="001826E7">
        <w:rPr>
          <w:rFonts w:asciiTheme="minorHAnsi" w:hAnsiTheme="minorHAnsi" w:cstheme="minorHAnsi"/>
          <w:sz w:val="22"/>
          <w:szCs w:val="22"/>
        </w:rPr>
        <w:t>a figure is to be set aside</w:t>
      </w:r>
    </w:p>
    <w:p w:rsidR="00092156" w:rsidRPr="00EF68B6" w:rsidRDefault="00FB2C7E" w:rsidP="001F6CBF">
      <w:pPr>
        <w:pStyle w:val="ListParagraph"/>
        <w:numPr>
          <w:ilvl w:val="0"/>
          <w:numId w:val="42"/>
        </w:numPr>
        <w:spacing w:after="0"/>
        <w:ind w:left="709" w:firstLine="284"/>
        <w:rPr>
          <w:rFonts w:cs="Arial"/>
          <w:szCs w:val="24"/>
        </w:rPr>
      </w:pPr>
      <w:r w:rsidRPr="00EF68B6">
        <w:rPr>
          <w:rFonts w:asciiTheme="minorHAnsi" w:hAnsiTheme="minorHAnsi" w:cstheme="minorHAnsi"/>
          <w:b/>
          <w:sz w:val="22"/>
          <w:szCs w:val="22"/>
        </w:rPr>
        <w:t xml:space="preserve">Installation of a solar powered light on the post at the ‘Entrance’ to the car park -  </w:t>
      </w:r>
      <w:r w:rsidR="00092156" w:rsidRPr="00EF68B6">
        <w:rPr>
          <w:rFonts w:asciiTheme="minorHAnsi" w:hAnsiTheme="minorHAnsi" w:cstheme="minorHAnsi"/>
          <w:sz w:val="22"/>
          <w:szCs w:val="22"/>
        </w:rPr>
        <w:t>residents would welcome</w:t>
      </w:r>
      <w:r w:rsidR="00E33057">
        <w:rPr>
          <w:rFonts w:asciiTheme="minorHAnsi" w:hAnsiTheme="minorHAnsi" w:cstheme="minorHAnsi"/>
          <w:sz w:val="22"/>
          <w:szCs w:val="22"/>
        </w:rPr>
        <w:t xml:space="preserve"> a light to delineate the edge of the kerb</w:t>
      </w:r>
      <w:r w:rsidR="00092156" w:rsidRPr="00EF68B6">
        <w:rPr>
          <w:rFonts w:asciiTheme="minorHAnsi" w:hAnsiTheme="minorHAnsi" w:cstheme="minorHAnsi"/>
          <w:sz w:val="22"/>
          <w:szCs w:val="22"/>
        </w:rPr>
        <w:t>,</w:t>
      </w:r>
      <w:r w:rsidR="00E33057">
        <w:rPr>
          <w:rFonts w:asciiTheme="minorHAnsi" w:hAnsiTheme="minorHAnsi" w:cstheme="minorHAnsi"/>
          <w:sz w:val="22"/>
          <w:szCs w:val="22"/>
        </w:rPr>
        <w:t xml:space="preserve"> concerns were raised over possible vandalism or theft of the light, costs to be investigated  -  </w:t>
      </w:r>
      <w:r w:rsidR="00E33057" w:rsidRPr="00E33057">
        <w:rPr>
          <w:rFonts w:asciiTheme="minorHAnsi" w:hAnsiTheme="minorHAnsi" w:cstheme="minorHAnsi"/>
          <w:b/>
          <w:sz w:val="22"/>
          <w:szCs w:val="22"/>
        </w:rPr>
        <w:t>ACTION</w:t>
      </w:r>
      <w:r w:rsidR="00E33057">
        <w:rPr>
          <w:rFonts w:asciiTheme="minorHAnsi" w:hAnsiTheme="minorHAnsi" w:cstheme="minorHAnsi"/>
          <w:sz w:val="22"/>
          <w:szCs w:val="22"/>
        </w:rPr>
        <w:t xml:space="preserve">  -  Cllr. P. Reekie will be asked to investigate the costs and circulate.</w:t>
      </w:r>
      <w:r w:rsidR="00092156" w:rsidRPr="00EF68B6">
        <w:rPr>
          <w:rFonts w:asciiTheme="minorHAnsi" w:hAnsiTheme="minorHAnsi" w:cstheme="minorHAnsi"/>
          <w:sz w:val="22"/>
          <w:szCs w:val="22"/>
        </w:rPr>
        <w:t xml:space="preserve"> </w:t>
      </w:r>
    </w:p>
    <w:p w:rsidR="00707CE6" w:rsidRDefault="00C034C1" w:rsidP="007035CC">
      <w:pPr>
        <w:pStyle w:val="NoSpacing"/>
        <w:ind w:left="709" w:hanging="425"/>
        <w:rPr>
          <w:rStyle w:val="Heading1Char"/>
          <w:rFonts w:ascii="Arial Nova Cond" w:hAnsi="Arial Nova Cond"/>
          <w:b/>
          <w:smallCaps w:val="0"/>
          <w:sz w:val="24"/>
          <w:szCs w:val="24"/>
        </w:rPr>
      </w:pPr>
      <w:r w:rsidRPr="00C034C1">
        <w:rPr>
          <w:sz w:val="22"/>
          <w:szCs w:val="22"/>
        </w:rPr>
        <w:t xml:space="preserve">                                                           </w:t>
      </w:r>
    </w:p>
    <w:p w:rsidR="00E33057" w:rsidRPr="00E33057" w:rsidRDefault="002E0B2E" w:rsidP="00F84F29">
      <w:pPr>
        <w:pStyle w:val="Heading1"/>
        <w:numPr>
          <w:ilvl w:val="0"/>
          <w:numId w:val="2"/>
        </w:numPr>
        <w:ind w:left="709" w:hanging="425"/>
        <w:rPr>
          <w:rStyle w:val="Heading1Char"/>
          <w:rFonts w:ascii="Arial Nova Cond" w:hAnsi="Arial Nova Cond" w:cstheme="minorHAnsi"/>
          <w:b/>
          <w:smallCaps/>
          <w:spacing w:val="0"/>
          <w:sz w:val="24"/>
          <w:szCs w:val="24"/>
        </w:rPr>
      </w:pPr>
      <w:r>
        <w:rPr>
          <w:rStyle w:val="Heading1Char"/>
          <w:rFonts w:ascii="Arial Nova Cond" w:hAnsi="Arial Nova Cond" w:cstheme="minorHAnsi"/>
          <w:b/>
          <w:smallCaps/>
          <w:spacing w:val="0"/>
          <w:sz w:val="24"/>
          <w:szCs w:val="24"/>
        </w:rPr>
        <w:t>Appointment of Town Lands Trustee</w:t>
      </w:r>
      <w:r w:rsidR="003B5568">
        <w:rPr>
          <w:rStyle w:val="Heading1Char"/>
          <w:rFonts w:ascii="Arial Nova Cond" w:hAnsi="Arial Nova Cond" w:cstheme="minorHAnsi"/>
          <w:b/>
          <w:smallCaps/>
          <w:spacing w:val="0"/>
          <w:sz w:val="24"/>
          <w:szCs w:val="24"/>
        </w:rPr>
        <w:t xml:space="preserve"> (TLT)</w:t>
      </w:r>
      <w:r>
        <w:rPr>
          <w:rStyle w:val="Heading1Char"/>
          <w:rFonts w:ascii="Arial Nova Cond" w:hAnsi="Arial Nova Cond" w:cstheme="minorHAnsi"/>
          <w:b/>
          <w:smallCaps/>
          <w:spacing w:val="0"/>
          <w:sz w:val="24"/>
          <w:szCs w:val="24"/>
        </w:rPr>
        <w:t xml:space="preserve">  representatives  </w:t>
      </w:r>
      <w:r w:rsidR="00E33057">
        <w:rPr>
          <w:rStyle w:val="Heading1Char"/>
          <w:rFonts w:ascii="Arial Nova Cond" w:hAnsi="Arial Nova Cond" w:cstheme="minorHAnsi"/>
          <w:b/>
          <w:smallCaps/>
          <w:spacing w:val="0"/>
          <w:sz w:val="24"/>
          <w:szCs w:val="24"/>
        </w:rPr>
        <w:t>-</w:t>
      </w:r>
      <w:r w:rsidR="00E33057" w:rsidRPr="00092156">
        <w:rPr>
          <w:rStyle w:val="Heading1Char"/>
          <w:rFonts w:asciiTheme="minorHAnsi" w:hAnsiTheme="minorHAnsi" w:cstheme="minorHAnsi"/>
          <w:smallCaps/>
          <w:spacing w:val="0"/>
          <w:sz w:val="24"/>
          <w:szCs w:val="24"/>
        </w:rPr>
        <w:t xml:space="preserve">  </w:t>
      </w:r>
      <w:r w:rsidR="00E33057" w:rsidRPr="003B5568">
        <w:rPr>
          <w:rStyle w:val="Heading6Char"/>
          <w:color w:val="auto"/>
        </w:rPr>
        <w:t>it was noted</w:t>
      </w:r>
      <w:r w:rsidR="003B5568">
        <w:rPr>
          <w:rStyle w:val="Heading6Char"/>
          <w:color w:val="auto"/>
        </w:rPr>
        <w:t xml:space="preserve"> that since the appointment of new PC Trustee</w:t>
      </w:r>
      <w:r w:rsidR="001826E7">
        <w:rPr>
          <w:rStyle w:val="Heading6Char"/>
          <w:color w:val="auto"/>
        </w:rPr>
        <w:t>s</w:t>
      </w:r>
      <w:r w:rsidR="003B5568">
        <w:rPr>
          <w:rStyle w:val="Heading6Char"/>
          <w:color w:val="auto"/>
        </w:rPr>
        <w:t xml:space="preserve"> the relationship between the PC and TLT has much improved and the work of the TLT is having a positive effect on the village of Dickleburgh.  The PC has four representations on the TLT board  - two of the Trustees are representing the PC for one year, their time will therefore end in January 2025.  The Chair has spoken to both representatives and both have assured him they would like to remain as representatives for a further three years if invited. It was unanimously agreed to invite them to remain on the TLT as representatives of the PC and copy the TLT Secretary into all correspondence.  This will need to be reviewed in November 2027.  </w:t>
      </w:r>
      <w:r w:rsidR="003B5568" w:rsidRPr="003B5568">
        <w:rPr>
          <w:rStyle w:val="Heading6Char"/>
          <w:b/>
          <w:color w:val="auto"/>
        </w:rPr>
        <w:t>ACTION</w:t>
      </w:r>
      <w:r w:rsidR="003B5568">
        <w:rPr>
          <w:rStyle w:val="Heading6Char"/>
          <w:color w:val="auto"/>
        </w:rPr>
        <w:t xml:space="preserve">  - Chair will correspond with the Secretary of the TLT </w:t>
      </w:r>
    </w:p>
    <w:p w:rsidR="001E6676" w:rsidRDefault="001E6676" w:rsidP="00F84F29">
      <w:pPr>
        <w:pStyle w:val="Heading1"/>
        <w:numPr>
          <w:ilvl w:val="0"/>
          <w:numId w:val="2"/>
        </w:numPr>
        <w:ind w:left="709" w:hanging="425"/>
        <w:rPr>
          <w:rStyle w:val="Heading1Char"/>
          <w:rFonts w:ascii="Arial Nova Cond" w:hAnsi="Arial Nova Cond" w:cstheme="minorHAnsi"/>
          <w:b/>
          <w:smallCaps/>
          <w:spacing w:val="0"/>
          <w:sz w:val="24"/>
          <w:szCs w:val="24"/>
        </w:rPr>
      </w:pPr>
      <w:r>
        <w:rPr>
          <w:rStyle w:val="Heading1Char"/>
          <w:rFonts w:ascii="Arial Nova Cond" w:hAnsi="Arial Nova Cond" w:cstheme="minorHAnsi"/>
          <w:b/>
          <w:smallCaps/>
          <w:spacing w:val="0"/>
          <w:sz w:val="24"/>
          <w:szCs w:val="24"/>
        </w:rPr>
        <w:t xml:space="preserve">Information </w:t>
      </w:r>
      <w:r w:rsidR="00CF0746">
        <w:rPr>
          <w:rStyle w:val="Heading1Char"/>
          <w:rFonts w:ascii="Arial Nova Cond" w:hAnsi="Arial Nova Cond" w:cstheme="minorHAnsi"/>
          <w:b/>
          <w:smallCaps/>
          <w:spacing w:val="0"/>
          <w:sz w:val="24"/>
          <w:szCs w:val="24"/>
        </w:rPr>
        <w:t xml:space="preserve">received </w:t>
      </w:r>
      <w:r>
        <w:rPr>
          <w:rStyle w:val="Heading1Char"/>
          <w:rFonts w:ascii="Arial Nova Cond" w:hAnsi="Arial Nova Cond" w:cstheme="minorHAnsi"/>
          <w:b/>
          <w:smallCaps/>
          <w:spacing w:val="0"/>
          <w:sz w:val="24"/>
          <w:szCs w:val="24"/>
        </w:rPr>
        <w:t xml:space="preserve">to note:  </w:t>
      </w:r>
    </w:p>
    <w:p w:rsidR="009052A0" w:rsidRPr="00F00B94" w:rsidRDefault="002E0B2E" w:rsidP="009052A0">
      <w:pPr>
        <w:pStyle w:val="ListParagraph"/>
        <w:numPr>
          <w:ilvl w:val="0"/>
          <w:numId w:val="40"/>
        </w:numPr>
        <w:spacing w:line="240" w:lineRule="auto"/>
        <w:ind w:left="1276" w:hanging="283"/>
        <w:rPr>
          <w:b/>
          <w:sz w:val="22"/>
          <w:szCs w:val="22"/>
        </w:rPr>
      </w:pPr>
      <w:r w:rsidRPr="008A1CFD">
        <w:rPr>
          <w:rFonts w:ascii="Arial Nova Cond" w:hAnsi="Arial Nova Cond"/>
          <w:b/>
          <w:sz w:val="22"/>
          <w:szCs w:val="22"/>
        </w:rPr>
        <w:t>NCC Waste &amp; Mineral Local Plan consultation</w:t>
      </w:r>
      <w:r>
        <w:rPr>
          <w:sz w:val="22"/>
          <w:szCs w:val="22"/>
        </w:rPr>
        <w:t xml:space="preserve">  -  </w:t>
      </w:r>
      <w:r w:rsidR="005278FB" w:rsidRPr="00F00B94">
        <w:rPr>
          <w:sz w:val="22"/>
          <w:szCs w:val="22"/>
        </w:rPr>
        <w:t xml:space="preserve"> </w:t>
      </w:r>
      <w:r w:rsidR="008A1CFD">
        <w:rPr>
          <w:sz w:val="22"/>
          <w:szCs w:val="22"/>
        </w:rPr>
        <w:t>noted</w:t>
      </w:r>
    </w:p>
    <w:p w:rsidR="00D33C0B" w:rsidRPr="001F6CBF" w:rsidRDefault="009052A0" w:rsidP="001F6CBF">
      <w:pPr>
        <w:pStyle w:val="ListParagraph"/>
        <w:numPr>
          <w:ilvl w:val="0"/>
          <w:numId w:val="40"/>
        </w:numPr>
        <w:spacing w:line="240" w:lineRule="auto"/>
        <w:ind w:left="1276" w:hanging="283"/>
        <w:rPr>
          <w:b/>
          <w:sz w:val="22"/>
          <w:szCs w:val="22"/>
        </w:rPr>
      </w:pPr>
      <w:r w:rsidRPr="008A1CFD">
        <w:rPr>
          <w:rFonts w:ascii="Arial Nova Cond" w:hAnsi="Arial Nova Cond"/>
          <w:b/>
          <w:sz w:val="22"/>
          <w:szCs w:val="22"/>
        </w:rPr>
        <w:t>Finn-Geotherm Ltd.</w:t>
      </w:r>
      <w:r w:rsidRPr="001F6CBF">
        <w:rPr>
          <w:b/>
          <w:sz w:val="22"/>
          <w:szCs w:val="22"/>
        </w:rPr>
        <w:t xml:space="preserve"> </w:t>
      </w:r>
      <w:r w:rsidR="005278FB" w:rsidRPr="001F6CBF">
        <w:rPr>
          <w:b/>
          <w:sz w:val="22"/>
          <w:szCs w:val="22"/>
        </w:rPr>
        <w:t>–</w:t>
      </w:r>
      <w:r w:rsidRPr="001F6CBF">
        <w:rPr>
          <w:b/>
          <w:sz w:val="22"/>
          <w:szCs w:val="22"/>
        </w:rPr>
        <w:t xml:space="preserve"> </w:t>
      </w:r>
      <w:r w:rsidR="002E0B2E" w:rsidRPr="001F6CBF">
        <w:rPr>
          <w:sz w:val="22"/>
          <w:szCs w:val="22"/>
        </w:rPr>
        <w:t xml:space="preserve">the Clerk met with an engineer from Finn Geotherm Ltd.  The </w:t>
      </w:r>
      <w:r w:rsidR="008A1CFD">
        <w:rPr>
          <w:sz w:val="22"/>
          <w:szCs w:val="22"/>
        </w:rPr>
        <w:t xml:space="preserve">Village Centre </w:t>
      </w:r>
      <w:r w:rsidR="002E0B2E" w:rsidRPr="001F6CBF">
        <w:rPr>
          <w:sz w:val="22"/>
          <w:szCs w:val="22"/>
        </w:rPr>
        <w:t>site was walked,</w:t>
      </w:r>
      <w:r w:rsidR="008A1CFD">
        <w:rPr>
          <w:sz w:val="22"/>
          <w:szCs w:val="22"/>
        </w:rPr>
        <w:t xml:space="preserve"> the</w:t>
      </w:r>
      <w:r w:rsidR="002E0B2E" w:rsidRPr="001F6CBF">
        <w:rPr>
          <w:sz w:val="22"/>
          <w:szCs w:val="22"/>
        </w:rPr>
        <w:t xml:space="preserve"> boiler area viewed, along with the oil cage area.  </w:t>
      </w:r>
      <w:r w:rsidR="008A1CFD">
        <w:rPr>
          <w:sz w:val="22"/>
          <w:szCs w:val="22"/>
        </w:rPr>
        <w:t>Th</w:t>
      </w:r>
      <w:r w:rsidR="002E0B2E" w:rsidRPr="001F6CBF">
        <w:rPr>
          <w:sz w:val="22"/>
          <w:szCs w:val="22"/>
        </w:rPr>
        <w:t>e</w:t>
      </w:r>
      <w:r w:rsidR="008A1CFD">
        <w:rPr>
          <w:sz w:val="22"/>
          <w:szCs w:val="22"/>
        </w:rPr>
        <w:t xml:space="preserve"> Engineer</w:t>
      </w:r>
      <w:r w:rsidR="002E0B2E" w:rsidRPr="001F6CBF">
        <w:rPr>
          <w:sz w:val="22"/>
          <w:szCs w:val="22"/>
        </w:rPr>
        <w:t xml:space="preserve"> confirmed that the site would lend itself to renewable heating and hot water using heat pumps.  On a ‘no win/no fee’ basis he agreed that the company would complete the Government application, hopefully before the closure date on the 25</w:t>
      </w:r>
      <w:r w:rsidR="002E0B2E" w:rsidRPr="001F6CBF">
        <w:rPr>
          <w:sz w:val="22"/>
          <w:szCs w:val="22"/>
          <w:vertAlign w:val="superscript"/>
        </w:rPr>
        <w:t>th</w:t>
      </w:r>
      <w:r w:rsidR="002E0B2E" w:rsidRPr="001F6CBF">
        <w:rPr>
          <w:sz w:val="22"/>
          <w:szCs w:val="22"/>
        </w:rPr>
        <w:t xml:space="preserve"> November – Phase 4 of the Public Sector Decarbonisation Scheme.  However if not successful, there would be a further phase or alte</w:t>
      </w:r>
      <w:r w:rsidR="003B33C5" w:rsidRPr="001F6CBF">
        <w:rPr>
          <w:sz w:val="22"/>
          <w:szCs w:val="22"/>
        </w:rPr>
        <w:t>r</w:t>
      </w:r>
      <w:r w:rsidR="002E0B2E" w:rsidRPr="001F6CBF">
        <w:rPr>
          <w:sz w:val="22"/>
          <w:szCs w:val="22"/>
        </w:rPr>
        <w:t>native  energy measure</w:t>
      </w:r>
      <w:r w:rsidR="001F6CBF" w:rsidRPr="001F6CBF">
        <w:rPr>
          <w:sz w:val="22"/>
          <w:szCs w:val="22"/>
        </w:rPr>
        <w:t xml:space="preserve">s that </w:t>
      </w:r>
      <w:r w:rsidR="002E0B2E" w:rsidRPr="001F6CBF">
        <w:rPr>
          <w:sz w:val="22"/>
          <w:szCs w:val="22"/>
        </w:rPr>
        <w:t>could be undertaken</w:t>
      </w:r>
      <w:r w:rsidR="003B33C5" w:rsidRPr="001F6CBF">
        <w:rPr>
          <w:sz w:val="22"/>
          <w:szCs w:val="22"/>
        </w:rPr>
        <w:t>.</w:t>
      </w:r>
      <w:r w:rsidR="001F6CBF" w:rsidRPr="001F6CBF">
        <w:rPr>
          <w:sz w:val="22"/>
          <w:szCs w:val="22"/>
        </w:rPr>
        <w:t xml:space="preserve"> </w:t>
      </w:r>
      <w:r w:rsidR="001F6CBF" w:rsidRPr="001F6CBF">
        <w:rPr>
          <w:b/>
          <w:sz w:val="22"/>
          <w:szCs w:val="22"/>
        </w:rPr>
        <w:t>ACTION</w:t>
      </w:r>
      <w:r w:rsidR="001F6CBF">
        <w:rPr>
          <w:sz w:val="22"/>
          <w:szCs w:val="22"/>
        </w:rPr>
        <w:t xml:space="preserve">  -</w:t>
      </w:r>
      <w:r w:rsidR="009B6EA3">
        <w:rPr>
          <w:sz w:val="22"/>
          <w:szCs w:val="22"/>
        </w:rPr>
        <w:t xml:space="preserve"> Clerk to add to the </w:t>
      </w:r>
      <w:r w:rsidR="00EB0257" w:rsidRPr="001F6CBF">
        <w:rPr>
          <w:sz w:val="22"/>
          <w:szCs w:val="22"/>
        </w:rPr>
        <w:t>VC</w:t>
      </w:r>
      <w:r w:rsidR="007C3D52">
        <w:rPr>
          <w:sz w:val="22"/>
          <w:szCs w:val="22"/>
        </w:rPr>
        <w:t xml:space="preserve"> </w:t>
      </w:r>
      <w:r w:rsidR="009B6EA3">
        <w:rPr>
          <w:sz w:val="22"/>
          <w:szCs w:val="22"/>
        </w:rPr>
        <w:t>agenda and recommend</w:t>
      </w:r>
      <w:r w:rsidR="007C3D52">
        <w:rPr>
          <w:sz w:val="22"/>
          <w:szCs w:val="22"/>
        </w:rPr>
        <w:t xml:space="preserve"> an action to the PC</w:t>
      </w:r>
      <w:r w:rsidR="009B6EA3">
        <w:rPr>
          <w:sz w:val="22"/>
          <w:szCs w:val="22"/>
        </w:rPr>
        <w:t xml:space="preserve"> once a report has been received.</w:t>
      </w:r>
      <w:r w:rsidR="002E0B2E" w:rsidRPr="001F6CBF">
        <w:rPr>
          <w:sz w:val="22"/>
          <w:szCs w:val="22"/>
        </w:rPr>
        <w:t xml:space="preserve">  </w:t>
      </w:r>
    </w:p>
    <w:p w:rsidR="00037D38" w:rsidRPr="00037D38" w:rsidRDefault="00037D38" w:rsidP="00037D38">
      <w:pPr>
        <w:spacing w:before="240" w:after="0" w:line="240" w:lineRule="auto"/>
        <w:ind w:left="993"/>
        <w:rPr>
          <w:b/>
          <w:sz w:val="22"/>
          <w:szCs w:val="22"/>
        </w:rPr>
      </w:pPr>
    </w:p>
    <w:p w:rsidR="00C642FF" w:rsidRPr="00D33C0B" w:rsidRDefault="00C642FF" w:rsidP="00037D38">
      <w:pPr>
        <w:pStyle w:val="ListParagraph"/>
        <w:numPr>
          <w:ilvl w:val="0"/>
          <w:numId w:val="2"/>
        </w:numPr>
        <w:spacing w:line="240" w:lineRule="auto"/>
        <w:ind w:left="851" w:hanging="567"/>
        <w:rPr>
          <w:rStyle w:val="Heading1Char"/>
          <w:rFonts w:ascii="Arial Nova Cond" w:hAnsi="Arial Nova Cond" w:cstheme="minorHAnsi"/>
          <w:b/>
          <w:spacing w:val="0"/>
          <w:sz w:val="24"/>
          <w:szCs w:val="24"/>
        </w:rPr>
      </w:pPr>
      <w:r w:rsidRPr="00D33C0B">
        <w:rPr>
          <w:rStyle w:val="Heading1Char"/>
          <w:rFonts w:ascii="Arial Nova Cond" w:hAnsi="Arial Nova Cond" w:cstheme="minorHAnsi"/>
          <w:b/>
          <w:spacing w:val="0"/>
          <w:sz w:val="24"/>
          <w:szCs w:val="24"/>
        </w:rPr>
        <w:t xml:space="preserve">Matters of Information from Councillors: </w:t>
      </w:r>
    </w:p>
    <w:p w:rsidR="00EB0257" w:rsidRDefault="00CB243D" w:rsidP="00122978">
      <w:pPr>
        <w:pStyle w:val="ListParagraph"/>
        <w:numPr>
          <w:ilvl w:val="0"/>
          <w:numId w:val="38"/>
        </w:numPr>
        <w:spacing w:after="0" w:line="240" w:lineRule="auto"/>
        <w:ind w:hanging="177"/>
        <w:rPr>
          <w:b/>
          <w:sz w:val="22"/>
          <w:szCs w:val="22"/>
        </w:rPr>
      </w:pPr>
      <w:r w:rsidRPr="00CB243D">
        <w:rPr>
          <w:rFonts w:ascii="Arial Nova Cond" w:hAnsi="Arial Nova Cond"/>
          <w:b/>
          <w:sz w:val="22"/>
          <w:szCs w:val="22"/>
        </w:rPr>
        <w:t>Resident</w:t>
      </w:r>
      <w:r>
        <w:rPr>
          <w:b/>
          <w:sz w:val="22"/>
          <w:szCs w:val="22"/>
        </w:rPr>
        <w:t xml:space="preserve"> </w:t>
      </w:r>
      <w:r w:rsidR="00EB0257">
        <w:rPr>
          <w:b/>
          <w:sz w:val="22"/>
          <w:szCs w:val="22"/>
        </w:rPr>
        <w:t xml:space="preserve"> </w:t>
      </w:r>
      <w:r w:rsidR="00EB0257" w:rsidRPr="00CB243D">
        <w:rPr>
          <w:sz w:val="22"/>
          <w:szCs w:val="22"/>
        </w:rPr>
        <w:t xml:space="preserve">– </w:t>
      </w:r>
      <w:r w:rsidRPr="00CB243D">
        <w:rPr>
          <w:sz w:val="22"/>
          <w:szCs w:val="22"/>
        </w:rPr>
        <w:t>has reported there is a</w:t>
      </w:r>
      <w:r>
        <w:rPr>
          <w:b/>
          <w:sz w:val="22"/>
          <w:szCs w:val="22"/>
        </w:rPr>
        <w:t xml:space="preserve"> </w:t>
      </w:r>
      <w:r w:rsidR="00EB0257" w:rsidRPr="00EB0257">
        <w:rPr>
          <w:sz w:val="22"/>
          <w:szCs w:val="22"/>
        </w:rPr>
        <w:t xml:space="preserve">wasp nest on </w:t>
      </w:r>
      <w:r>
        <w:rPr>
          <w:sz w:val="22"/>
          <w:szCs w:val="22"/>
        </w:rPr>
        <w:t xml:space="preserve">the </w:t>
      </w:r>
      <w:r w:rsidR="00EB0257" w:rsidRPr="00EB0257">
        <w:rPr>
          <w:sz w:val="22"/>
          <w:szCs w:val="22"/>
        </w:rPr>
        <w:t>BMX track</w:t>
      </w:r>
      <w:r>
        <w:rPr>
          <w:sz w:val="22"/>
          <w:szCs w:val="22"/>
        </w:rPr>
        <w:t xml:space="preserve">  -  ACTION – Clerk to ask the Caretaker to see if he can locate and if any actions are required</w:t>
      </w:r>
    </w:p>
    <w:p w:rsidR="00EB0257" w:rsidRDefault="00CB243D" w:rsidP="00122978">
      <w:pPr>
        <w:pStyle w:val="ListParagraph"/>
        <w:numPr>
          <w:ilvl w:val="0"/>
          <w:numId w:val="38"/>
        </w:numPr>
        <w:spacing w:after="0" w:line="240" w:lineRule="auto"/>
        <w:ind w:hanging="177"/>
        <w:rPr>
          <w:b/>
          <w:sz w:val="22"/>
          <w:szCs w:val="22"/>
        </w:rPr>
      </w:pPr>
      <w:r w:rsidRPr="00CB243D">
        <w:rPr>
          <w:rFonts w:ascii="Arial Nova Cond" w:hAnsi="Arial Nova Cond"/>
          <w:b/>
          <w:sz w:val="22"/>
          <w:szCs w:val="22"/>
        </w:rPr>
        <w:t xml:space="preserve">Cllr. </w:t>
      </w:r>
      <w:r w:rsidR="00EB0257" w:rsidRPr="00CB243D">
        <w:rPr>
          <w:rFonts w:ascii="Arial Nova Cond" w:hAnsi="Arial Nova Cond"/>
          <w:b/>
          <w:sz w:val="22"/>
          <w:szCs w:val="22"/>
        </w:rPr>
        <w:t>A</w:t>
      </w:r>
      <w:r w:rsidRPr="00CB243D">
        <w:rPr>
          <w:rFonts w:ascii="Arial Nova Cond" w:hAnsi="Arial Nova Cond"/>
          <w:b/>
          <w:sz w:val="22"/>
          <w:szCs w:val="22"/>
        </w:rPr>
        <w:t xml:space="preserve">. </w:t>
      </w:r>
      <w:r w:rsidR="00EB0257" w:rsidRPr="00CB243D">
        <w:rPr>
          <w:rFonts w:ascii="Arial Nova Cond" w:hAnsi="Arial Nova Cond"/>
          <w:b/>
          <w:sz w:val="22"/>
          <w:szCs w:val="22"/>
        </w:rPr>
        <w:t>G</w:t>
      </w:r>
      <w:r w:rsidRPr="00CB243D">
        <w:rPr>
          <w:rFonts w:ascii="Arial Nova Cond" w:hAnsi="Arial Nova Cond"/>
          <w:b/>
          <w:sz w:val="22"/>
          <w:szCs w:val="22"/>
        </w:rPr>
        <w:t>oodman</w:t>
      </w:r>
      <w:r w:rsidR="00EB0257">
        <w:rPr>
          <w:b/>
          <w:sz w:val="22"/>
          <w:szCs w:val="22"/>
        </w:rPr>
        <w:t xml:space="preserve">  -  </w:t>
      </w:r>
      <w:r w:rsidRPr="00CB243D">
        <w:rPr>
          <w:rFonts w:ascii="Arial Nova Cond" w:hAnsi="Arial Nova Cond"/>
          <w:b/>
          <w:sz w:val="22"/>
          <w:szCs w:val="22"/>
        </w:rPr>
        <w:t>SNC D</w:t>
      </w:r>
      <w:r w:rsidR="00EB0257" w:rsidRPr="00CB243D">
        <w:rPr>
          <w:rFonts w:ascii="Arial Nova Cond" w:hAnsi="Arial Nova Cond"/>
          <w:b/>
          <w:sz w:val="22"/>
          <w:szCs w:val="22"/>
        </w:rPr>
        <w:t xml:space="preserve">esign </w:t>
      </w:r>
      <w:r w:rsidRPr="00CB243D">
        <w:rPr>
          <w:rFonts w:ascii="Arial Nova Cond" w:hAnsi="Arial Nova Cond"/>
          <w:b/>
          <w:sz w:val="22"/>
          <w:szCs w:val="22"/>
        </w:rPr>
        <w:t>C</w:t>
      </w:r>
      <w:r w:rsidR="00EB0257" w:rsidRPr="00CB243D">
        <w:rPr>
          <w:rFonts w:ascii="Arial Nova Cond" w:hAnsi="Arial Nova Cond"/>
          <w:b/>
          <w:sz w:val="22"/>
          <w:szCs w:val="22"/>
        </w:rPr>
        <w:t>ode</w:t>
      </w:r>
      <w:r>
        <w:rPr>
          <w:rFonts w:ascii="Arial Nova Cond" w:hAnsi="Arial Nova Cond"/>
          <w:b/>
          <w:sz w:val="22"/>
          <w:szCs w:val="22"/>
        </w:rPr>
        <w:t xml:space="preserve">  -  </w:t>
      </w:r>
      <w:r w:rsidRPr="00CB243D">
        <w:rPr>
          <w:rFonts w:asciiTheme="minorHAnsi" w:hAnsiTheme="minorHAnsi" w:cstheme="minorHAnsi"/>
          <w:sz w:val="22"/>
          <w:szCs w:val="22"/>
        </w:rPr>
        <w:t>he will</w:t>
      </w:r>
      <w:r w:rsidR="00EB0257">
        <w:rPr>
          <w:sz w:val="22"/>
          <w:szCs w:val="22"/>
        </w:rPr>
        <w:t xml:space="preserve"> re-circulate</w:t>
      </w:r>
      <w:r>
        <w:rPr>
          <w:sz w:val="22"/>
          <w:szCs w:val="22"/>
        </w:rPr>
        <w:t xml:space="preserve"> </w:t>
      </w:r>
      <w:r w:rsidR="00EB0257">
        <w:rPr>
          <w:sz w:val="22"/>
          <w:szCs w:val="22"/>
        </w:rPr>
        <w:t>information</w:t>
      </w:r>
      <w:r>
        <w:rPr>
          <w:sz w:val="22"/>
          <w:szCs w:val="22"/>
        </w:rPr>
        <w:t xml:space="preserve"> relating to this</w:t>
      </w:r>
      <w:r w:rsidR="00EB0257">
        <w:rPr>
          <w:b/>
          <w:sz w:val="22"/>
          <w:szCs w:val="22"/>
        </w:rPr>
        <w:t xml:space="preserve"> </w:t>
      </w:r>
    </w:p>
    <w:p w:rsidR="00D06BFB" w:rsidRPr="00AC2326" w:rsidRDefault="00FB2C7E" w:rsidP="00122978">
      <w:pPr>
        <w:pStyle w:val="ListParagraph"/>
        <w:numPr>
          <w:ilvl w:val="0"/>
          <w:numId w:val="38"/>
        </w:numPr>
        <w:spacing w:after="0" w:line="240" w:lineRule="auto"/>
        <w:ind w:hanging="177"/>
        <w:rPr>
          <w:b/>
          <w:sz w:val="22"/>
          <w:szCs w:val="22"/>
        </w:rPr>
      </w:pPr>
      <w:r w:rsidRPr="00CB243D">
        <w:rPr>
          <w:rFonts w:ascii="Arial Nova Cond" w:hAnsi="Arial Nova Cond"/>
          <w:b/>
          <w:sz w:val="22"/>
          <w:szCs w:val="22"/>
        </w:rPr>
        <w:t>Website information re allotments</w:t>
      </w:r>
      <w:r w:rsidR="00D06BFB">
        <w:rPr>
          <w:b/>
          <w:sz w:val="22"/>
          <w:szCs w:val="22"/>
        </w:rPr>
        <w:t xml:space="preserve"> </w:t>
      </w:r>
      <w:r w:rsidR="00CB243D">
        <w:rPr>
          <w:b/>
          <w:sz w:val="22"/>
          <w:szCs w:val="22"/>
        </w:rPr>
        <w:t xml:space="preserve"> </w:t>
      </w:r>
      <w:r w:rsidR="00EB0257">
        <w:rPr>
          <w:b/>
          <w:sz w:val="22"/>
          <w:szCs w:val="22"/>
        </w:rPr>
        <w:t>–</w:t>
      </w:r>
      <w:r w:rsidR="00CB243D">
        <w:rPr>
          <w:b/>
          <w:sz w:val="22"/>
          <w:szCs w:val="22"/>
        </w:rPr>
        <w:t xml:space="preserve">  </w:t>
      </w:r>
      <w:r w:rsidR="00CB243D" w:rsidRPr="00CB243D">
        <w:rPr>
          <w:sz w:val="22"/>
          <w:szCs w:val="22"/>
        </w:rPr>
        <w:t>information where to find the allotments, vacancies, costs, sizes</w:t>
      </w:r>
      <w:r w:rsidR="00CB243D">
        <w:rPr>
          <w:sz w:val="22"/>
          <w:szCs w:val="22"/>
        </w:rPr>
        <w:t xml:space="preserve"> etc.</w:t>
      </w:r>
      <w:r w:rsidR="00CB243D" w:rsidRPr="00CB243D">
        <w:rPr>
          <w:sz w:val="22"/>
          <w:szCs w:val="22"/>
        </w:rPr>
        <w:t xml:space="preserve"> -  Cllr. P. Reekie and </w:t>
      </w:r>
      <w:r w:rsidR="00EB0257" w:rsidRPr="00CB243D">
        <w:rPr>
          <w:sz w:val="22"/>
          <w:szCs w:val="22"/>
        </w:rPr>
        <w:t xml:space="preserve"> </w:t>
      </w:r>
      <w:r w:rsidR="00EB0257" w:rsidRPr="00EB0257">
        <w:rPr>
          <w:sz w:val="22"/>
          <w:szCs w:val="22"/>
        </w:rPr>
        <w:t>S</w:t>
      </w:r>
      <w:r w:rsidR="00CB243D">
        <w:rPr>
          <w:sz w:val="22"/>
          <w:szCs w:val="22"/>
        </w:rPr>
        <w:t xml:space="preserve">am Johnson will be asked to send details to Cllr. R. Theobald for the website.  The Clerk has received a further complaint from SNC (from a resident on Burston Road) </w:t>
      </w:r>
      <w:r w:rsidR="00CB243D">
        <w:rPr>
          <w:sz w:val="22"/>
          <w:szCs w:val="22"/>
        </w:rPr>
        <w:lastRenderedPageBreak/>
        <w:t>concerning</w:t>
      </w:r>
      <w:r w:rsidR="00EB0257" w:rsidRPr="00EB0257">
        <w:rPr>
          <w:sz w:val="22"/>
          <w:szCs w:val="22"/>
        </w:rPr>
        <w:t xml:space="preserve"> fires </w:t>
      </w:r>
      <w:r w:rsidR="00CB243D">
        <w:rPr>
          <w:sz w:val="22"/>
          <w:szCs w:val="22"/>
        </w:rPr>
        <w:t>being left u</w:t>
      </w:r>
      <w:r w:rsidR="00EB0257" w:rsidRPr="00EB0257">
        <w:rPr>
          <w:sz w:val="22"/>
          <w:szCs w:val="22"/>
        </w:rPr>
        <w:t>nattended</w:t>
      </w:r>
      <w:r w:rsidR="00EB0257">
        <w:rPr>
          <w:b/>
          <w:sz w:val="22"/>
          <w:szCs w:val="22"/>
        </w:rPr>
        <w:t xml:space="preserve"> </w:t>
      </w:r>
      <w:r w:rsidR="00CB243D" w:rsidRPr="00CB243D">
        <w:rPr>
          <w:sz w:val="22"/>
          <w:szCs w:val="22"/>
        </w:rPr>
        <w:t>again.  It was noted that this item has been added to the contract which has just been issued.</w:t>
      </w:r>
      <w:r w:rsidR="00D06BFB" w:rsidRPr="00CB243D">
        <w:rPr>
          <w:sz w:val="22"/>
          <w:szCs w:val="22"/>
        </w:rPr>
        <w:t xml:space="preserve"> </w:t>
      </w:r>
      <w:proofErr w:type="gramStart"/>
      <w:r w:rsidR="00CB243D" w:rsidRPr="00CB243D">
        <w:rPr>
          <w:b/>
          <w:sz w:val="22"/>
          <w:szCs w:val="22"/>
        </w:rPr>
        <w:t xml:space="preserve">ACTION </w:t>
      </w:r>
      <w:r w:rsidR="00CB243D">
        <w:rPr>
          <w:sz w:val="22"/>
          <w:szCs w:val="22"/>
        </w:rPr>
        <w:t xml:space="preserve"> -</w:t>
      </w:r>
      <w:proofErr w:type="gramEnd"/>
      <w:r w:rsidR="00CB243D">
        <w:rPr>
          <w:sz w:val="22"/>
          <w:szCs w:val="22"/>
        </w:rPr>
        <w:t xml:space="preserve">  Clerk to contact Julie Munnings, Sam Johnson who deal with the issuing of the contracts and have contact details of all holders – to remind them that if it is essential to light a bonfire that they must </w:t>
      </w:r>
      <w:r w:rsidR="00AC2326">
        <w:rPr>
          <w:sz w:val="22"/>
          <w:szCs w:val="22"/>
        </w:rPr>
        <w:t xml:space="preserve">check the wind direction and </w:t>
      </w:r>
      <w:r w:rsidR="003119A2">
        <w:rPr>
          <w:sz w:val="22"/>
          <w:szCs w:val="22"/>
        </w:rPr>
        <w:t xml:space="preserve">it </w:t>
      </w:r>
      <w:r w:rsidR="00AC2326">
        <w:rPr>
          <w:sz w:val="22"/>
          <w:szCs w:val="22"/>
        </w:rPr>
        <w:t xml:space="preserve">must </w:t>
      </w:r>
      <w:r w:rsidR="00CB243D">
        <w:rPr>
          <w:sz w:val="22"/>
          <w:szCs w:val="22"/>
        </w:rPr>
        <w:t>be put out before they leave the site</w:t>
      </w:r>
      <w:r w:rsidR="00AC2326">
        <w:rPr>
          <w:sz w:val="22"/>
          <w:szCs w:val="22"/>
        </w:rPr>
        <w:t>.</w:t>
      </w:r>
      <w:r w:rsidR="00CB243D">
        <w:rPr>
          <w:sz w:val="22"/>
          <w:szCs w:val="22"/>
        </w:rPr>
        <w:t xml:space="preserve"> </w:t>
      </w:r>
    </w:p>
    <w:p w:rsidR="00AC2326" w:rsidRDefault="00AC2326" w:rsidP="00AC2326">
      <w:pPr>
        <w:spacing w:after="0" w:line="240" w:lineRule="auto"/>
        <w:ind w:left="993"/>
        <w:rPr>
          <w:b/>
          <w:sz w:val="22"/>
          <w:szCs w:val="22"/>
        </w:rPr>
      </w:pPr>
    </w:p>
    <w:p w:rsidR="00AC2326" w:rsidRDefault="00AC2326" w:rsidP="00AC2326">
      <w:pPr>
        <w:spacing w:after="0" w:line="240" w:lineRule="auto"/>
        <w:ind w:left="993"/>
        <w:rPr>
          <w:sz w:val="22"/>
          <w:szCs w:val="22"/>
        </w:rPr>
      </w:pPr>
      <w:r>
        <w:rPr>
          <w:sz w:val="22"/>
          <w:szCs w:val="22"/>
        </w:rPr>
        <w:t xml:space="preserve">     </w:t>
      </w:r>
      <w:r w:rsidRPr="00AC2326">
        <w:rPr>
          <w:sz w:val="22"/>
          <w:szCs w:val="22"/>
        </w:rPr>
        <w:t>Lisa Buck</w:t>
      </w:r>
      <w:r>
        <w:rPr>
          <w:sz w:val="22"/>
          <w:szCs w:val="22"/>
        </w:rPr>
        <w:t>, a resident from Rushall</w:t>
      </w:r>
      <w:r w:rsidRPr="00AC2326">
        <w:rPr>
          <w:sz w:val="22"/>
          <w:szCs w:val="22"/>
        </w:rPr>
        <w:t xml:space="preserve"> attended th</w:t>
      </w:r>
      <w:r>
        <w:rPr>
          <w:sz w:val="22"/>
          <w:szCs w:val="22"/>
        </w:rPr>
        <w:t>is</w:t>
      </w:r>
      <w:r w:rsidRPr="00AC2326">
        <w:rPr>
          <w:sz w:val="22"/>
          <w:szCs w:val="22"/>
        </w:rPr>
        <w:t xml:space="preserve"> meeting</w:t>
      </w:r>
      <w:r>
        <w:rPr>
          <w:sz w:val="22"/>
          <w:szCs w:val="22"/>
        </w:rPr>
        <w:t>, she had submitted her application for co-option onto the Parish Council at the beginning of the meeting.</w:t>
      </w:r>
    </w:p>
    <w:p w:rsidR="00AC2326" w:rsidRDefault="00AC2326" w:rsidP="00AC2326">
      <w:pPr>
        <w:spacing w:after="0" w:line="240" w:lineRule="auto"/>
        <w:ind w:left="993"/>
        <w:rPr>
          <w:sz w:val="22"/>
          <w:szCs w:val="22"/>
        </w:rPr>
      </w:pPr>
      <w:r>
        <w:rPr>
          <w:sz w:val="22"/>
          <w:szCs w:val="22"/>
        </w:rPr>
        <w:t xml:space="preserve">     The Chair asked Lisa if she was still prepared to stand, she answered in the affirmative,  Councillors were asked if there were any questions for Lisa – there were none.  It was agreed that at the next meeting Lisa Buck would be asked to sign the Declaration of Office acceptance form.  </w:t>
      </w:r>
      <w:r w:rsidRPr="00AC2326">
        <w:rPr>
          <w:b/>
          <w:sz w:val="22"/>
          <w:szCs w:val="22"/>
        </w:rPr>
        <w:t xml:space="preserve">ACTION </w:t>
      </w:r>
      <w:r>
        <w:rPr>
          <w:sz w:val="22"/>
          <w:szCs w:val="22"/>
        </w:rPr>
        <w:t xml:space="preserve"> -  The Clerk will prepare the necessary forms (Declaration of Acceptance, SNC Pecuniary Interest form), send copies of minutes, Standing Orders, Financial Regulations, Code of Conduct policies, training opportunities, induction process to her prior to the next meeting.  </w:t>
      </w:r>
    </w:p>
    <w:p w:rsidR="00AC2326" w:rsidRDefault="00AC2326" w:rsidP="00AC2326">
      <w:pPr>
        <w:spacing w:after="0" w:line="240" w:lineRule="auto"/>
        <w:ind w:left="993"/>
        <w:rPr>
          <w:sz w:val="22"/>
          <w:szCs w:val="22"/>
        </w:rPr>
      </w:pPr>
    </w:p>
    <w:p w:rsidR="00AC2326" w:rsidRDefault="00AC2326" w:rsidP="00AC2326">
      <w:pPr>
        <w:spacing w:after="0" w:line="240" w:lineRule="auto"/>
        <w:ind w:left="993"/>
        <w:rPr>
          <w:sz w:val="22"/>
          <w:szCs w:val="22"/>
        </w:rPr>
      </w:pPr>
    </w:p>
    <w:p w:rsidR="00AC2326" w:rsidRDefault="00AC2326" w:rsidP="00AC2326">
      <w:pPr>
        <w:spacing w:after="0" w:line="240" w:lineRule="auto"/>
        <w:ind w:left="993"/>
        <w:rPr>
          <w:sz w:val="22"/>
          <w:szCs w:val="22"/>
        </w:rPr>
      </w:pPr>
    </w:p>
    <w:p w:rsidR="00AC2326" w:rsidRPr="00AC2326" w:rsidRDefault="00AC2326" w:rsidP="00AC2326">
      <w:pPr>
        <w:spacing w:after="0" w:line="240" w:lineRule="auto"/>
        <w:ind w:left="993"/>
        <w:rPr>
          <w:sz w:val="22"/>
          <w:szCs w:val="22"/>
        </w:rPr>
      </w:pPr>
      <w:r>
        <w:rPr>
          <w:sz w:val="22"/>
          <w:szCs w:val="22"/>
        </w:rPr>
        <w:t xml:space="preserve"> </w:t>
      </w:r>
    </w:p>
    <w:p w:rsidR="009052A0" w:rsidRDefault="00122978" w:rsidP="00122978">
      <w:pPr>
        <w:tabs>
          <w:tab w:val="left" w:pos="6570"/>
        </w:tabs>
        <w:spacing w:after="0" w:line="240" w:lineRule="auto"/>
        <w:rPr>
          <w:b/>
          <w:sz w:val="22"/>
          <w:szCs w:val="22"/>
        </w:rPr>
      </w:pPr>
      <w:r>
        <w:rPr>
          <w:b/>
          <w:sz w:val="22"/>
          <w:szCs w:val="22"/>
        </w:rPr>
        <w:tab/>
      </w:r>
    </w:p>
    <w:p w:rsidR="00500A06" w:rsidRPr="00500A06" w:rsidRDefault="00937552" w:rsidP="00ED2C0B">
      <w:pPr>
        <w:pStyle w:val="ListParagraph"/>
        <w:numPr>
          <w:ilvl w:val="0"/>
          <w:numId w:val="2"/>
        </w:numPr>
        <w:overflowPunct w:val="0"/>
        <w:autoSpaceDE w:val="0"/>
        <w:autoSpaceDN w:val="0"/>
        <w:adjustRightInd w:val="0"/>
        <w:spacing w:before="240" w:after="0" w:line="240" w:lineRule="auto"/>
        <w:ind w:left="567" w:hanging="425"/>
        <w:jc w:val="left"/>
        <w:textAlignment w:val="baseline"/>
        <w:rPr>
          <w:rStyle w:val="Heading1Char"/>
          <w:rFonts w:asciiTheme="minorHAnsi" w:hAnsiTheme="minorHAnsi" w:cstheme="minorHAnsi"/>
          <w:smallCaps w:val="0"/>
          <w:spacing w:val="0"/>
          <w:sz w:val="22"/>
          <w:szCs w:val="22"/>
        </w:rPr>
      </w:pPr>
      <w:r>
        <w:rPr>
          <w:rStyle w:val="Heading1Char"/>
          <w:rFonts w:ascii="Arial Nova Cond" w:hAnsi="Arial Nova Cond" w:cstheme="minorHAnsi"/>
          <w:b/>
          <w:sz w:val="24"/>
          <w:szCs w:val="24"/>
        </w:rPr>
        <w:t xml:space="preserve">Date for </w:t>
      </w:r>
      <w:r w:rsidR="000B74A9" w:rsidRPr="00707CE6">
        <w:rPr>
          <w:rStyle w:val="Heading1Char"/>
          <w:rFonts w:ascii="Arial Nova Cond" w:hAnsi="Arial Nova Cond" w:cstheme="minorHAnsi"/>
          <w:b/>
          <w:sz w:val="24"/>
          <w:szCs w:val="24"/>
        </w:rPr>
        <w:t>the</w:t>
      </w:r>
      <w:r w:rsidR="001E3217" w:rsidRPr="00707CE6">
        <w:rPr>
          <w:rStyle w:val="Heading1Char"/>
          <w:rFonts w:ascii="Arial Nova Cond" w:hAnsi="Arial Nova Cond" w:cstheme="minorHAnsi"/>
          <w:b/>
          <w:sz w:val="24"/>
          <w:szCs w:val="24"/>
        </w:rPr>
        <w:t xml:space="preserve"> </w:t>
      </w:r>
      <w:r w:rsidR="00ED2C0B">
        <w:rPr>
          <w:rStyle w:val="Heading1Char"/>
          <w:rFonts w:ascii="Arial Nova Cond" w:hAnsi="Arial Nova Cond" w:cstheme="minorHAnsi"/>
          <w:b/>
          <w:sz w:val="24"/>
          <w:szCs w:val="24"/>
        </w:rPr>
        <w:t xml:space="preserve">next </w:t>
      </w:r>
      <w:r w:rsidR="00500A06">
        <w:rPr>
          <w:rStyle w:val="Heading1Char"/>
          <w:rFonts w:ascii="Arial Nova Cond" w:hAnsi="Arial Nova Cond" w:cstheme="minorHAnsi"/>
          <w:b/>
          <w:sz w:val="24"/>
          <w:szCs w:val="24"/>
        </w:rPr>
        <w:t xml:space="preserve">Meeting </w:t>
      </w:r>
      <w:r w:rsidR="00EA4039">
        <w:rPr>
          <w:rStyle w:val="Heading1Char"/>
          <w:rFonts w:ascii="Arial Nova Cond" w:hAnsi="Arial Nova Cond" w:cstheme="minorHAnsi"/>
          <w:b/>
          <w:sz w:val="24"/>
          <w:szCs w:val="24"/>
        </w:rPr>
        <w:t xml:space="preserve">&amp; receive items for the agenda: </w:t>
      </w:r>
    </w:p>
    <w:p w:rsidR="000113BD" w:rsidRPr="00500A06" w:rsidRDefault="00500A06" w:rsidP="00C33B5C">
      <w:pPr>
        <w:overflowPunct w:val="0"/>
        <w:autoSpaceDE w:val="0"/>
        <w:autoSpaceDN w:val="0"/>
        <w:adjustRightInd w:val="0"/>
        <w:spacing w:after="0" w:line="240" w:lineRule="auto"/>
        <w:ind w:left="142"/>
        <w:jc w:val="left"/>
        <w:textAlignment w:val="baseline"/>
        <w:rPr>
          <w:rStyle w:val="Heading1Char"/>
          <w:rFonts w:asciiTheme="minorHAnsi" w:hAnsiTheme="minorHAnsi" w:cstheme="minorHAnsi"/>
          <w:smallCaps w:val="0"/>
          <w:spacing w:val="0"/>
          <w:sz w:val="22"/>
          <w:szCs w:val="22"/>
        </w:rPr>
      </w:pPr>
      <w:r>
        <w:rPr>
          <w:rStyle w:val="Heading1Char"/>
          <w:rFonts w:asciiTheme="minorHAnsi" w:hAnsiTheme="minorHAnsi" w:cstheme="minorHAnsi"/>
          <w:b/>
          <w:color w:val="FF0000"/>
          <w:sz w:val="22"/>
          <w:szCs w:val="22"/>
        </w:rPr>
        <w:t xml:space="preserve">               </w:t>
      </w:r>
      <w:r w:rsidR="00E70A5C" w:rsidRPr="00500A06">
        <w:rPr>
          <w:rStyle w:val="Heading1Char"/>
          <w:rFonts w:asciiTheme="minorHAnsi" w:hAnsiTheme="minorHAnsi" w:cstheme="minorHAnsi"/>
          <w:b/>
          <w:color w:val="FF0000"/>
          <w:sz w:val="22"/>
          <w:szCs w:val="22"/>
        </w:rPr>
        <w:t xml:space="preserve">MONDAY </w:t>
      </w:r>
      <w:r w:rsidR="00D33C0B">
        <w:rPr>
          <w:rStyle w:val="Heading1Char"/>
          <w:rFonts w:asciiTheme="minorHAnsi" w:hAnsiTheme="minorHAnsi" w:cstheme="minorHAnsi"/>
          <w:b/>
          <w:color w:val="FF0000"/>
          <w:sz w:val="22"/>
          <w:szCs w:val="22"/>
        </w:rPr>
        <w:t xml:space="preserve"> </w:t>
      </w:r>
      <w:r w:rsidR="003B33C5">
        <w:rPr>
          <w:rStyle w:val="Heading1Char"/>
          <w:rFonts w:asciiTheme="minorHAnsi" w:hAnsiTheme="minorHAnsi" w:cstheme="minorHAnsi"/>
          <w:b/>
          <w:color w:val="FF0000"/>
          <w:sz w:val="22"/>
          <w:szCs w:val="22"/>
        </w:rPr>
        <w:t>9</w:t>
      </w:r>
      <w:r w:rsidR="00E70A5C" w:rsidRPr="00D33C0B">
        <w:rPr>
          <w:rStyle w:val="Heading1Char"/>
          <w:rFonts w:asciiTheme="minorHAnsi" w:hAnsiTheme="minorHAnsi" w:cstheme="minorHAnsi"/>
          <w:b/>
          <w:color w:val="FF0000"/>
          <w:sz w:val="22"/>
          <w:szCs w:val="22"/>
          <w:vertAlign w:val="superscript"/>
        </w:rPr>
        <w:t>TH</w:t>
      </w:r>
      <w:r w:rsidR="00D33C0B">
        <w:rPr>
          <w:rStyle w:val="Heading1Char"/>
          <w:rFonts w:asciiTheme="minorHAnsi" w:hAnsiTheme="minorHAnsi" w:cstheme="minorHAnsi"/>
          <w:b/>
          <w:color w:val="FF0000"/>
          <w:sz w:val="22"/>
          <w:szCs w:val="22"/>
        </w:rPr>
        <w:t xml:space="preserve"> </w:t>
      </w:r>
      <w:r w:rsidR="003B33C5">
        <w:rPr>
          <w:rStyle w:val="Heading1Char"/>
          <w:rFonts w:asciiTheme="minorHAnsi" w:hAnsiTheme="minorHAnsi" w:cstheme="minorHAnsi"/>
          <w:b/>
          <w:color w:val="FF0000"/>
          <w:sz w:val="22"/>
          <w:szCs w:val="22"/>
        </w:rPr>
        <w:t>Decem</w:t>
      </w:r>
      <w:r w:rsidR="00D33C0B">
        <w:rPr>
          <w:rStyle w:val="Heading1Char"/>
          <w:rFonts w:asciiTheme="minorHAnsi" w:hAnsiTheme="minorHAnsi" w:cstheme="minorHAnsi"/>
          <w:b/>
          <w:color w:val="FF0000"/>
          <w:sz w:val="22"/>
          <w:szCs w:val="22"/>
        </w:rPr>
        <w:t>ber</w:t>
      </w:r>
      <w:r w:rsidR="009F6948">
        <w:rPr>
          <w:rStyle w:val="Heading1Char"/>
          <w:rFonts w:asciiTheme="minorHAnsi" w:hAnsiTheme="minorHAnsi" w:cstheme="minorHAnsi"/>
          <w:b/>
          <w:color w:val="FF0000"/>
          <w:sz w:val="22"/>
          <w:szCs w:val="22"/>
        </w:rPr>
        <w:t xml:space="preserve"> </w:t>
      </w:r>
      <w:r w:rsidR="00E70A5C">
        <w:rPr>
          <w:rStyle w:val="Heading1Char"/>
          <w:rFonts w:asciiTheme="minorHAnsi" w:hAnsiTheme="minorHAnsi" w:cstheme="minorHAnsi"/>
          <w:b/>
          <w:color w:val="FF0000"/>
          <w:sz w:val="22"/>
          <w:szCs w:val="22"/>
        </w:rPr>
        <w:t xml:space="preserve"> 2024</w:t>
      </w:r>
      <w:r w:rsidR="00A94DF3" w:rsidRPr="00500A06">
        <w:rPr>
          <w:rStyle w:val="Heading1Char"/>
          <w:rFonts w:asciiTheme="minorHAnsi" w:hAnsiTheme="minorHAnsi" w:cstheme="minorHAnsi"/>
          <w:b/>
          <w:color w:val="FF0000"/>
          <w:sz w:val="22"/>
          <w:szCs w:val="22"/>
        </w:rPr>
        <w:t xml:space="preserve">, at </w:t>
      </w:r>
      <w:r w:rsidR="00E70A5C" w:rsidRPr="00500A06">
        <w:rPr>
          <w:rStyle w:val="Heading1Char"/>
          <w:rFonts w:asciiTheme="minorHAnsi" w:hAnsiTheme="minorHAnsi" w:cstheme="minorHAnsi"/>
          <w:b/>
          <w:color w:val="FF0000"/>
          <w:sz w:val="22"/>
          <w:szCs w:val="22"/>
        </w:rPr>
        <w:t>7.00PM AT</w:t>
      </w:r>
      <w:r>
        <w:rPr>
          <w:rStyle w:val="Heading1Char"/>
          <w:rFonts w:asciiTheme="minorHAnsi" w:hAnsiTheme="minorHAnsi" w:cstheme="minorHAnsi"/>
          <w:b/>
          <w:color w:val="FF0000"/>
          <w:sz w:val="22"/>
          <w:szCs w:val="22"/>
        </w:rPr>
        <w:t xml:space="preserve"> </w:t>
      </w:r>
      <w:r w:rsidR="008D5AD5" w:rsidRPr="00500A06">
        <w:rPr>
          <w:rStyle w:val="Heading1Char"/>
          <w:rFonts w:asciiTheme="minorHAnsi" w:hAnsiTheme="minorHAnsi" w:cstheme="minorHAnsi"/>
          <w:b/>
          <w:color w:val="FF0000"/>
          <w:sz w:val="22"/>
          <w:szCs w:val="22"/>
        </w:rPr>
        <w:t>Dickleburgh &amp; Rushall V</w:t>
      </w:r>
      <w:r w:rsidR="00C53C2B" w:rsidRPr="00500A06">
        <w:rPr>
          <w:rStyle w:val="Heading1Char"/>
          <w:rFonts w:asciiTheme="minorHAnsi" w:hAnsiTheme="minorHAnsi" w:cstheme="minorHAnsi"/>
          <w:b/>
          <w:color w:val="FF0000"/>
          <w:sz w:val="22"/>
          <w:szCs w:val="22"/>
        </w:rPr>
        <w:t>i</w:t>
      </w:r>
      <w:r w:rsidR="008D5AD5" w:rsidRPr="00500A06">
        <w:rPr>
          <w:rStyle w:val="Heading1Char"/>
          <w:rFonts w:asciiTheme="minorHAnsi" w:hAnsiTheme="minorHAnsi" w:cstheme="minorHAnsi"/>
          <w:b/>
          <w:color w:val="FF0000"/>
          <w:sz w:val="22"/>
          <w:szCs w:val="22"/>
        </w:rPr>
        <w:t xml:space="preserve">llage Centre </w:t>
      </w:r>
      <w:r w:rsidR="00C642FF" w:rsidRPr="00500A06">
        <w:rPr>
          <w:rStyle w:val="Heading1Char"/>
          <w:rFonts w:asciiTheme="minorHAnsi" w:hAnsiTheme="minorHAnsi" w:cstheme="minorHAnsi"/>
          <w:b/>
          <w:color w:val="FF0000"/>
          <w:sz w:val="22"/>
          <w:szCs w:val="22"/>
        </w:rPr>
        <w:t xml:space="preserve"> </w:t>
      </w:r>
    </w:p>
    <w:p w:rsidR="00F84702" w:rsidRDefault="00301895" w:rsidP="00435107">
      <w:pPr>
        <w:spacing w:after="0" w:line="240" w:lineRule="auto"/>
        <w:ind w:left="567"/>
        <w:rPr>
          <w:rFonts w:asciiTheme="minorHAnsi" w:hAnsiTheme="minorHAnsi" w:cstheme="minorHAnsi"/>
          <w:sz w:val="24"/>
          <w:szCs w:val="24"/>
        </w:rPr>
      </w:pPr>
      <w:r>
        <w:rPr>
          <w:sz w:val="22"/>
          <w:szCs w:val="22"/>
        </w:rPr>
        <w:t xml:space="preserve">      </w:t>
      </w:r>
      <w:r w:rsidR="00F84702" w:rsidRPr="000932DA">
        <w:rPr>
          <w:rFonts w:asciiTheme="minorHAnsi" w:hAnsiTheme="minorHAnsi" w:cstheme="minorHAnsi"/>
          <w:sz w:val="24"/>
          <w:szCs w:val="24"/>
        </w:rPr>
        <w:t>The Chair thanked all Councillors for their attendance</w:t>
      </w:r>
      <w:r w:rsidR="00F84702">
        <w:rPr>
          <w:rFonts w:asciiTheme="minorHAnsi" w:hAnsiTheme="minorHAnsi" w:cstheme="minorHAnsi"/>
          <w:sz w:val="24"/>
          <w:szCs w:val="24"/>
        </w:rPr>
        <w:t xml:space="preserve"> and contributions</w:t>
      </w:r>
      <w:r w:rsidR="00435107">
        <w:rPr>
          <w:rFonts w:asciiTheme="minorHAnsi" w:hAnsiTheme="minorHAnsi" w:cstheme="minorHAnsi"/>
          <w:sz w:val="24"/>
          <w:szCs w:val="24"/>
        </w:rPr>
        <w:t xml:space="preserve"> to this extended meeting</w:t>
      </w:r>
      <w:r w:rsidR="00C33B5C">
        <w:rPr>
          <w:rFonts w:asciiTheme="minorHAnsi" w:hAnsiTheme="minorHAnsi" w:cstheme="minorHAnsi"/>
          <w:sz w:val="24"/>
          <w:szCs w:val="24"/>
        </w:rPr>
        <w:t>.</w:t>
      </w:r>
      <w:r w:rsidR="00F84702" w:rsidRPr="000932DA">
        <w:rPr>
          <w:rFonts w:asciiTheme="minorHAnsi" w:hAnsiTheme="minorHAnsi" w:cstheme="minorHAnsi"/>
          <w:sz w:val="24"/>
          <w:szCs w:val="24"/>
        </w:rPr>
        <w:t xml:space="preserve"> </w:t>
      </w:r>
    </w:p>
    <w:p w:rsidR="00F84702" w:rsidRDefault="00F43B82" w:rsidP="00C33B5C">
      <w:pPr>
        <w:tabs>
          <w:tab w:val="left" w:pos="915"/>
        </w:tabs>
        <w:spacing w:line="240" w:lineRule="auto"/>
        <w:ind w:left="1134" w:hanging="425"/>
        <w:rPr>
          <w:rFonts w:asciiTheme="minorHAnsi" w:hAnsiTheme="minorHAnsi" w:cstheme="minorHAnsi"/>
          <w:sz w:val="24"/>
          <w:szCs w:val="24"/>
        </w:rPr>
      </w:pPr>
      <w:r>
        <w:rPr>
          <w:rFonts w:asciiTheme="minorHAnsi" w:hAnsiTheme="minorHAnsi" w:cstheme="minorHAnsi"/>
          <w:sz w:val="24"/>
          <w:szCs w:val="24"/>
        </w:rPr>
        <w:t xml:space="preserve"> </w:t>
      </w:r>
      <w:r w:rsidR="00F84702">
        <w:rPr>
          <w:rFonts w:asciiTheme="minorHAnsi" w:hAnsiTheme="minorHAnsi" w:cstheme="minorHAnsi"/>
          <w:sz w:val="24"/>
          <w:szCs w:val="24"/>
        </w:rPr>
        <w:t xml:space="preserve">The meeting closed at </w:t>
      </w:r>
      <w:r w:rsidR="00D06BFB">
        <w:rPr>
          <w:rFonts w:asciiTheme="minorHAnsi" w:hAnsiTheme="minorHAnsi" w:cstheme="minorHAnsi"/>
          <w:sz w:val="24"/>
          <w:szCs w:val="24"/>
        </w:rPr>
        <w:t>2</w:t>
      </w:r>
      <w:r w:rsidR="003B33C5">
        <w:rPr>
          <w:rFonts w:asciiTheme="minorHAnsi" w:hAnsiTheme="minorHAnsi" w:cstheme="minorHAnsi"/>
          <w:sz w:val="24"/>
          <w:szCs w:val="24"/>
        </w:rPr>
        <w:t>1.</w:t>
      </w:r>
      <w:r w:rsidR="00EB0257">
        <w:rPr>
          <w:rFonts w:asciiTheme="minorHAnsi" w:hAnsiTheme="minorHAnsi" w:cstheme="minorHAnsi"/>
          <w:sz w:val="24"/>
          <w:szCs w:val="24"/>
        </w:rPr>
        <w:t>37</w:t>
      </w:r>
      <w:r w:rsidR="00F84702">
        <w:rPr>
          <w:rFonts w:asciiTheme="minorHAnsi" w:hAnsiTheme="minorHAnsi" w:cstheme="minorHAnsi"/>
          <w:sz w:val="24"/>
          <w:szCs w:val="24"/>
        </w:rPr>
        <w:t>pm</w:t>
      </w:r>
    </w:p>
    <w:p w:rsidR="00391D19" w:rsidRDefault="00391D19" w:rsidP="00C33B5C">
      <w:pPr>
        <w:tabs>
          <w:tab w:val="left" w:pos="915"/>
        </w:tabs>
        <w:spacing w:line="240" w:lineRule="auto"/>
        <w:ind w:left="1134" w:hanging="425"/>
        <w:rPr>
          <w:rFonts w:asciiTheme="minorHAnsi" w:hAnsiTheme="minorHAnsi" w:cstheme="minorHAnsi"/>
          <w:sz w:val="24"/>
          <w:szCs w:val="24"/>
        </w:rPr>
      </w:pPr>
    </w:p>
    <w:p w:rsidR="00391D19" w:rsidRPr="000932DA" w:rsidRDefault="00391D19" w:rsidP="00C33B5C">
      <w:pPr>
        <w:tabs>
          <w:tab w:val="left" w:pos="915"/>
        </w:tabs>
        <w:spacing w:line="240" w:lineRule="auto"/>
        <w:ind w:left="1134" w:hanging="425"/>
        <w:rPr>
          <w:rFonts w:asciiTheme="minorHAnsi" w:hAnsiTheme="minorHAnsi" w:cstheme="minorHAnsi"/>
          <w:sz w:val="24"/>
          <w:szCs w:val="24"/>
        </w:rPr>
      </w:pPr>
    </w:p>
    <w:p w:rsidR="00301895" w:rsidRPr="001D2157" w:rsidRDefault="00301895" w:rsidP="00301895">
      <w:r>
        <w:rPr>
          <w:sz w:val="22"/>
          <w:szCs w:val="22"/>
        </w:rPr>
        <w:t xml:space="preserve">  </w:t>
      </w:r>
    </w:p>
    <w:p w:rsidR="0067577B" w:rsidRPr="001D2157" w:rsidRDefault="00650F6E" w:rsidP="002B63B0">
      <w:pPr>
        <w:overflowPunct w:val="0"/>
        <w:autoSpaceDE w:val="0"/>
        <w:autoSpaceDN w:val="0"/>
        <w:adjustRightInd w:val="0"/>
        <w:spacing w:after="0" w:line="240" w:lineRule="auto"/>
        <w:ind w:left="710"/>
        <w:jc w:val="left"/>
        <w:textAlignment w:val="baseline"/>
        <w:rPr>
          <w:rFonts w:asciiTheme="minorHAnsi" w:hAnsiTheme="minorHAnsi" w:cstheme="minorHAnsi"/>
          <w:sz w:val="22"/>
          <w:szCs w:val="22"/>
        </w:rPr>
      </w:pPr>
      <w:r w:rsidRPr="001D2157">
        <w:rPr>
          <w:rFonts w:asciiTheme="minorHAnsi" w:hAnsiTheme="minorHAnsi" w:cstheme="minorHAnsi"/>
          <w:sz w:val="22"/>
          <w:szCs w:val="22"/>
        </w:rPr>
        <w:t xml:space="preserve">  </w:t>
      </w:r>
      <w:r w:rsidR="001F3A1E" w:rsidRPr="001D2157">
        <w:rPr>
          <w:rFonts w:asciiTheme="minorHAnsi" w:hAnsiTheme="minorHAnsi" w:cstheme="minorHAnsi"/>
          <w:sz w:val="22"/>
          <w:szCs w:val="22"/>
        </w:rPr>
        <w:t xml:space="preserve"> </w:t>
      </w:r>
      <w:r w:rsidR="00744FD0" w:rsidRPr="001D2157">
        <w:rPr>
          <w:rFonts w:asciiTheme="minorHAnsi" w:hAnsiTheme="minorHAnsi" w:cstheme="minorHAnsi"/>
          <w:sz w:val="22"/>
          <w:szCs w:val="22"/>
        </w:rPr>
        <w:t xml:space="preserve"> </w:t>
      </w:r>
    </w:p>
    <w:p w:rsidR="00AB5FD7" w:rsidRPr="001D2157" w:rsidRDefault="00806F36" w:rsidP="005A1C0A">
      <w:pPr>
        <w:rPr>
          <w:rFonts w:asciiTheme="minorHAnsi" w:hAnsiTheme="minorHAnsi" w:cstheme="minorHAnsi"/>
          <w:b/>
          <w:sz w:val="22"/>
          <w:szCs w:val="22"/>
        </w:rPr>
      </w:pPr>
      <w:r w:rsidRPr="001D2157">
        <w:rPr>
          <w:rStyle w:val="Heading1Char"/>
          <w:rFonts w:asciiTheme="minorHAnsi" w:hAnsiTheme="minorHAnsi" w:cstheme="minorHAnsi"/>
          <w:sz w:val="22"/>
          <w:szCs w:val="22"/>
        </w:rPr>
        <w:t>Signed</w:t>
      </w:r>
      <w:r w:rsidRPr="001D2157">
        <w:rPr>
          <w:rFonts w:asciiTheme="minorHAnsi" w:hAnsiTheme="minorHAnsi" w:cstheme="minorHAnsi"/>
          <w:b/>
          <w:sz w:val="22"/>
          <w:szCs w:val="22"/>
        </w:rPr>
        <w:t xml:space="preserve">   …………………………………………………………….                </w:t>
      </w:r>
      <w:r w:rsidRPr="001D2157">
        <w:rPr>
          <w:rStyle w:val="Heading1Char"/>
          <w:rFonts w:asciiTheme="minorHAnsi" w:hAnsiTheme="minorHAnsi" w:cstheme="minorHAnsi"/>
          <w:sz w:val="22"/>
          <w:szCs w:val="22"/>
        </w:rPr>
        <w:t>Date</w:t>
      </w:r>
      <w:r w:rsidRPr="001D2157">
        <w:rPr>
          <w:rFonts w:asciiTheme="minorHAnsi" w:hAnsiTheme="minorHAnsi" w:cstheme="minorHAnsi"/>
          <w:b/>
          <w:sz w:val="22"/>
          <w:szCs w:val="22"/>
        </w:rPr>
        <w:t xml:space="preserve">  ………………………………………………….</w:t>
      </w:r>
      <w:r w:rsidR="00256018" w:rsidRPr="001D2157">
        <w:rPr>
          <w:rFonts w:asciiTheme="minorHAnsi" w:hAnsiTheme="minorHAnsi" w:cstheme="minorHAnsi"/>
          <w:b/>
          <w:sz w:val="22"/>
          <w:szCs w:val="22"/>
        </w:rPr>
        <w:t xml:space="preserve">  </w:t>
      </w:r>
    </w:p>
    <w:sectPr w:rsidR="00AB5FD7" w:rsidRPr="001D2157" w:rsidSect="00566229">
      <w:headerReference w:type="default" r:id="rId8"/>
      <w:footerReference w:type="default" r:id="rId9"/>
      <w:headerReference w:type="first" r:id="rId10"/>
      <w:pgSz w:w="11906" w:h="16838"/>
      <w:pgMar w:top="426" w:right="992" w:bottom="567" w:left="993" w:header="421" w:footer="1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260" w:rsidRDefault="00D71260" w:rsidP="00087A80">
      <w:pPr>
        <w:spacing w:after="0" w:line="240" w:lineRule="auto"/>
      </w:pPr>
      <w:r>
        <w:separator/>
      </w:r>
    </w:p>
  </w:endnote>
  <w:endnote w:type="continuationSeparator" w:id="0">
    <w:p w:rsidR="00D71260" w:rsidRDefault="00D71260" w:rsidP="00087A80">
      <w:pPr>
        <w:spacing w:after="0" w:line="240" w:lineRule="auto"/>
      </w:pPr>
      <w:r>
        <w:continuationSeparator/>
      </w:r>
    </w:p>
  </w:endnote>
  <w:endnote w:type="continuationNotice" w:id="1">
    <w:p w:rsidR="00D71260" w:rsidRDefault="00D712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ova Cond">
    <w:altName w:val="Arial"/>
    <w:panose1 w:val="020B0506020202020204"/>
    <w:charset w:val="00"/>
    <w:family w:val="swiss"/>
    <w:pitch w:val="variable"/>
    <w:sig w:usb0="2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Nova Cond Light">
    <w:altName w:val="Corbel Light"/>
    <w:panose1 w:val="020B0306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A3" w:rsidRDefault="009B6EA3">
    <w:pPr>
      <w:pStyle w:val="Footer"/>
    </w:pPr>
  </w:p>
  <w:p w:rsidR="009B6EA3" w:rsidRDefault="009B6E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260" w:rsidRDefault="00D71260" w:rsidP="00087A80">
      <w:pPr>
        <w:spacing w:after="0" w:line="240" w:lineRule="auto"/>
      </w:pPr>
      <w:r>
        <w:separator/>
      </w:r>
    </w:p>
  </w:footnote>
  <w:footnote w:type="continuationSeparator" w:id="0">
    <w:p w:rsidR="00D71260" w:rsidRDefault="00D71260" w:rsidP="00087A80">
      <w:pPr>
        <w:spacing w:after="0" w:line="240" w:lineRule="auto"/>
      </w:pPr>
      <w:r>
        <w:continuationSeparator/>
      </w:r>
    </w:p>
  </w:footnote>
  <w:footnote w:type="continuationNotice" w:id="1">
    <w:p w:rsidR="00D71260" w:rsidRDefault="00D7126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A3" w:rsidRDefault="009B6EA3">
    <w:pPr>
      <w:pStyle w:val="Head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A3" w:rsidRDefault="009B6EA3" w:rsidP="00A6328A">
    <w:pPr>
      <w:pStyle w:val="Header"/>
      <w:jc w:val="center"/>
    </w:pPr>
    <w:r>
      <w:rPr>
        <w:noProof/>
        <w:lang w:eastAsia="en-GB" w:bidi="ar-SA"/>
      </w:rPr>
      <w:drawing>
        <wp:inline distT="0" distB="0" distL="0" distR="0" wp14:anchorId="001C108B" wp14:editId="4FB34ADC">
          <wp:extent cx="5929630" cy="12014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9630" cy="120142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C3C"/>
    <w:multiLevelType w:val="hybridMultilevel"/>
    <w:tmpl w:val="FC500F04"/>
    <w:lvl w:ilvl="0" w:tplc="08090019">
      <w:start w:val="1"/>
      <w:numFmt w:val="lowerLetter"/>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4BB376C"/>
    <w:multiLevelType w:val="hybridMultilevel"/>
    <w:tmpl w:val="CAFEEE7A"/>
    <w:lvl w:ilvl="0" w:tplc="08090019">
      <w:start w:val="1"/>
      <w:numFmt w:val="lowerLetter"/>
      <w:lvlText w:val="%1."/>
      <w:lvlJc w:val="left"/>
      <w:pPr>
        <w:ind w:left="2235" w:hanging="360"/>
      </w:pPr>
    </w:lvl>
    <w:lvl w:ilvl="1" w:tplc="08090019" w:tentative="1">
      <w:start w:val="1"/>
      <w:numFmt w:val="lowerLetter"/>
      <w:lvlText w:val="%2."/>
      <w:lvlJc w:val="left"/>
      <w:pPr>
        <w:ind w:left="2955" w:hanging="360"/>
      </w:pPr>
    </w:lvl>
    <w:lvl w:ilvl="2" w:tplc="0809001B" w:tentative="1">
      <w:start w:val="1"/>
      <w:numFmt w:val="lowerRoman"/>
      <w:lvlText w:val="%3."/>
      <w:lvlJc w:val="right"/>
      <w:pPr>
        <w:ind w:left="3675" w:hanging="180"/>
      </w:pPr>
    </w:lvl>
    <w:lvl w:ilvl="3" w:tplc="0809000F" w:tentative="1">
      <w:start w:val="1"/>
      <w:numFmt w:val="decimal"/>
      <w:lvlText w:val="%4."/>
      <w:lvlJc w:val="left"/>
      <w:pPr>
        <w:ind w:left="4395" w:hanging="360"/>
      </w:pPr>
    </w:lvl>
    <w:lvl w:ilvl="4" w:tplc="08090019" w:tentative="1">
      <w:start w:val="1"/>
      <w:numFmt w:val="lowerLetter"/>
      <w:lvlText w:val="%5."/>
      <w:lvlJc w:val="left"/>
      <w:pPr>
        <w:ind w:left="5115" w:hanging="360"/>
      </w:pPr>
    </w:lvl>
    <w:lvl w:ilvl="5" w:tplc="0809001B" w:tentative="1">
      <w:start w:val="1"/>
      <w:numFmt w:val="lowerRoman"/>
      <w:lvlText w:val="%6."/>
      <w:lvlJc w:val="right"/>
      <w:pPr>
        <w:ind w:left="5835" w:hanging="180"/>
      </w:pPr>
    </w:lvl>
    <w:lvl w:ilvl="6" w:tplc="0809000F" w:tentative="1">
      <w:start w:val="1"/>
      <w:numFmt w:val="decimal"/>
      <w:lvlText w:val="%7."/>
      <w:lvlJc w:val="left"/>
      <w:pPr>
        <w:ind w:left="6555" w:hanging="360"/>
      </w:pPr>
    </w:lvl>
    <w:lvl w:ilvl="7" w:tplc="08090019" w:tentative="1">
      <w:start w:val="1"/>
      <w:numFmt w:val="lowerLetter"/>
      <w:lvlText w:val="%8."/>
      <w:lvlJc w:val="left"/>
      <w:pPr>
        <w:ind w:left="7275" w:hanging="360"/>
      </w:pPr>
    </w:lvl>
    <w:lvl w:ilvl="8" w:tplc="0809001B" w:tentative="1">
      <w:start w:val="1"/>
      <w:numFmt w:val="lowerRoman"/>
      <w:lvlText w:val="%9."/>
      <w:lvlJc w:val="right"/>
      <w:pPr>
        <w:ind w:left="7995" w:hanging="180"/>
      </w:pPr>
    </w:lvl>
  </w:abstractNum>
  <w:abstractNum w:abstractNumId="2" w15:restartNumberingAfterBreak="0">
    <w:nsid w:val="05D6074C"/>
    <w:multiLevelType w:val="hybridMultilevel"/>
    <w:tmpl w:val="E676F5F8"/>
    <w:lvl w:ilvl="0" w:tplc="6E3C6C6C">
      <w:start w:val="1"/>
      <w:numFmt w:val="lowerLetter"/>
      <w:lvlText w:val="%1."/>
      <w:lvlJc w:val="left"/>
      <w:pPr>
        <w:ind w:left="1070" w:hanging="360"/>
      </w:pPr>
      <w:rPr>
        <w:rFonts w:ascii="Arial Nova Cond" w:hAnsi="Arial Nova Cond" w:hint="default"/>
        <w:b/>
        <w:sz w:val="24"/>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 w15:restartNumberingAfterBreak="0">
    <w:nsid w:val="0B875F22"/>
    <w:multiLevelType w:val="hybridMultilevel"/>
    <w:tmpl w:val="DA6C113C"/>
    <w:lvl w:ilvl="0" w:tplc="67221858">
      <w:start w:val="1"/>
      <w:numFmt w:val="lowerLetter"/>
      <w:lvlText w:val="%1."/>
      <w:lvlJc w:val="left"/>
      <w:pPr>
        <w:ind w:left="720" w:hanging="360"/>
      </w:pPr>
      <w:rPr>
        <w:b/>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D7298F"/>
    <w:multiLevelType w:val="hybridMultilevel"/>
    <w:tmpl w:val="01602F64"/>
    <w:lvl w:ilvl="0" w:tplc="5AF041E2">
      <w:start w:val="1"/>
      <w:numFmt w:val="lowerRoman"/>
      <w:lvlText w:val="(%1)"/>
      <w:lvlJc w:val="left"/>
      <w:pPr>
        <w:ind w:left="2235" w:hanging="720"/>
      </w:pPr>
      <w:rPr>
        <w:rFonts w:hint="default"/>
      </w:r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5" w15:restartNumberingAfterBreak="0">
    <w:nsid w:val="0F887C47"/>
    <w:multiLevelType w:val="hybridMultilevel"/>
    <w:tmpl w:val="BFDCCCEE"/>
    <w:lvl w:ilvl="0" w:tplc="3B3E233A">
      <w:start w:val="82"/>
      <w:numFmt w:val="decimal"/>
      <w:lvlText w:val="%1."/>
      <w:lvlJc w:val="left"/>
      <w:pPr>
        <w:ind w:left="928" w:hanging="360"/>
      </w:pPr>
      <w:rPr>
        <w:rFonts w:ascii="Arial Nova Cond" w:hAnsi="Arial Nova Cond"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B441D4"/>
    <w:multiLevelType w:val="hybridMultilevel"/>
    <w:tmpl w:val="658AC09E"/>
    <w:lvl w:ilvl="0" w:tplc="08090019">
      <w:start w:val="1"/>
      <w:numFmt w:val="lowerLetter"/>
      <w:lvlText w:val="%1."/>
      <w:lvlJc w:val="left"/>
      <w:pPr>
        <w:ind w:left="1395" w:hanging="360"/>
      </w:p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7" w15:restartNumberingAfterBreak="0">
    <w:nsid w:val="17F1320F"/>
    <w:multiLevelType w:val="hybridMultilevel"/>
    <w:tmpl w:val="48E25C40"/>
    <w:lvl w:ilvl="0" w:tplc="08090019">
      <w:start w:val="1"/>
      <w:numFmt w:val="lowerLetter"/>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1A3C22AA"/>
    <w:multiLevelType w:val="hybridMultilevel"/>
    <w:tmpl w:val="C206F068"/>
    <w:lvl w:ilvl="0" w:tplc="DFEC221A">
      <w:start w:val="3"/>
      <w:numFmt w:val="lowerRoman"/>
      <w:lvlText w:val="(%1)"/>
      <w:lvlJc w:val="left"/>
      <w:pPr>
        <w:ind w:left="2280" w:hanging="720"/>
      </w:pPr>
      <w:rPr>
        <w:rFonts w:hint="default"/>
        <w:b/>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9" w15:restartNumberingAfterBreak="0">
    <w:nsid w:val="1A9C14BE"/>
    <w:multiLevelType w:val="hybridMultilevel"/>
    <w:tmpl w:val="C9822A06"/>
    <w:lvl w:ilvl="0" w:tplc="6E229B56">
      <w:start w:val="1"/>
      <w:numFmt w:val="upperRoman"/>
      <w:lvlText w:val="(%1)"/>
      <w:lvlJc w:val="left"/>
      <w:pPr>
        <w:ind w:left="1574" w:hanging="720"/>
      </w:pPr>
      <w:rPr>
        <w:rFonts w:hint="default"/>
      </w:rPr>
    </w:lvl>
    <w:lvl w:ilvl="1" w:tplc="08090019" w:tentative="1">
      <w:start w:val="1"/>
      <w:numFmt w:val="lowerLetter"/>
      <w:lvlText w:val="%2."/>
      <w:lvlJc w:val="left"/>
      <w:pPr>
        <w:ind w:left="1934" w:hanging="360"/>
      </w:pPr>
    </w:lvl>
    <w:lvl w:ilvl="2" w:tplc="0809001B" w:tentative="1">
      <w:start w:val="1"/>
      <w:numFmt w:val="lowerRoman"/>
      <w:lvlText w:val="%3."/>
      <w:lvlJc w:val="right"/>
      <w:pPr>
        <w:ind w:left="2654" w:hanging="180"/>
      </w:pPr>
    </w:lvl>
    <w:lvl w:ilvl="3" w:tplc="0809000F" w:tentative="1">
      <w:start w:val="1"/>
      <w:numFmt w:val="decimal"/>
      <w:lvlText w:val="%4."/>
      <w:lvlJc w:val="left"/>
      <w:pPr>
        <w:ind w:left="3374" w:hanging="360"/>
      </w:pPr>
    </w:lvl>
    <w:lvl w:ilvl="4" w:tplc="08090019" w:tentative="1">
      <w:start w:val="1"/>
      <w:numFmt w:val="lowerLetter"/>
      <w:lvlText w:val="%5."/>
      <w:lvlJc w:val="left"/>
      <w:pPr>
        <w:ind w:left="4094" w:hanging="360"/>
      </w:pPr>
    </w:lvl>
    <w:lvl w:ilvl="5" w:tplc="0809001B" w:tentative="1">
      <w:start w:val="1"/>
      <w:numFmt w:val="lowerRoman"/>
      <w:lvlText w:val="%6."/>
      <w:lvlJc w:val="right"/>
      <w:pPr>
        <w:ind w:left="4814" w:hanging="180"/>
      </w:pPr>
    </w:lvl>
    <w:lvl w:ilvl="6" w:tplc="0809000F" w:tentative="1">
      <w:start w:val="1"/>
      <w:numFmt w:val="decimal"/>
      <w:lvlText w:val="%7."/>
      <w:lvlJc w:val="left"/>
      <w:pPr>
        <w:ind w:left="5534" w:hanging="360"/>
      </w:pPr>
    </w:lvl>
    <w:lvl w:ilvl="7" w:tplc="08090019" w:tentative="1">
      <w:start w:val="1"/>
      <w:numFmt w:val="lowerLetter"/>
      <w:lvlText w:val="%8."/>
      <w:lvlJc w:val="left"/>
      <w:pPr>
        <w:ind w:left="6254" w:hanging="360"/>
      </w:pPr>
    </w:lvl>
    <w:lvl w:ilvl="8" w:tplc="0809001B" w:tentative="1">
      <w:start w:val="1"/>
      <w:numFmt w:val="lowerRoman"/>
      <w:lvlText w:val="%9."/>
      <w:lvlJc w:val="right"/>
      <w:pPr>
        <w:ind w:left="6974" w:hanging="180"/>
      </w:pPr>
    </w:lvl>
  </w:abstractNum>
  <w:abstractNum w:abstractNumId="10" w15:restartNumberingAfterBreak="0">
    <w:nsid w:val="1D3F291E"/>
    <w:multiLevelType w:val="hybridMultilevel"/>
    <w:tmpl w:val="5DD63DF0"/>
    <w:lvl w:ilvl="0" w:tplc="67221858">
      <w:start w:val="1"/>
      <w:numFmt w:val="lowerLetter"/>
      <w:lvlText w:val="%1."/>
      <w:lvlJc w:val="left"/>
      <w:pPr>
        <w:ind w:left="1004" w:hanging="360"/>
      </w:pPr>
      <w:rPr>
        <w:b/>
        <w:i w:val="0"/>
        <w:sz w:val="22"/>
        <w:szCs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20F514FE"/>
    <w:multiLevelType w:val="hybridMultilevel"/>
    <w:tmpl w:val="0B1EE10A"/>
    <w:lvl w:ilvl="0" w:tplc="2D7C4470">
      <w:start w:val="1"/>
      <w:numFmt w:val="lowerRoman"/>
      <w:lvlText w:val="(%1)"/>
      <w:lvlJc w:val="left"/>
      <w:pPr>
        <w:ind w:left="1996" w:hanging="720"/>
      </w:pPr>
      <w:rPr>
        <w:rFonts w:asciiTheme="minorHAnsi" w:hAnsiTheme="minorHAnsi" w:cstheme="minorHAnsi" w:hint="default"/>
        <w:b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2" w15:restartNumberingAfterBreak="0">
    <w:nsid w:val="21FD2456"/>
    <w:multiLevelType w:val="hybridMultilevel"/>
    <w:tmpl w:val="A664D818"/>
    <w:lvl w:ilvl="0" w:tplc="D8EA38BA">
      <w:start w:val="1"/>
      <w:numFmt w:val="upperLetter"/>
      <w:lvlText w:val="%1."/>
      <w:lvlJc w:val="left"/>
      <w:pPr>
        <w:ind w:left="720" w:hanging="360"/>
      </w:pPr>
      <w:rPr>
        <w:rFonts w:ascii="Arial Nova Cond" w:hAnsi="Arial Nova Cond" w:cs="Times New Roman"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A5C2A"/>
    <w:multiLevelType w:val="hybridMultilevel"/>
    <w:tmpl w:val="CF381822"/>
    <w:lvl w:ilvl="0" w:tplc="6EA2B30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26D74AF0"/>
    <w:multiLevelType w:val="hybridMultilevel"/>
    <w:tmpl w:val="B8F2D42A"/>
    <w:lvl w:ilvl="0" w:tplc="89CA7F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5344A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434D47"/>
    <w:multiLevelType w:val="hybridMultilevel"/>
    <w:tmpl w:val="BB5C43BC"/>
    <w:lvl w:ilvl="0" w:tplc="1CDCA0F6">
      <w:start w:val="1"/>
      <w:numFmt w:val="lowerLetter"/>
      <w:lvlText w:val="%1."/>
      <w:lvlJc w:val="left"/>
      <w:pPr>
        <w:ind w:left="1004" w:hanging="360"/>
      </w:pPr>
      <w:rPr>
        <w:b w:val="0"/>
        <w:sz w:val="22"/>
        <w:szCs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285E47DE"/>
    <w:multiLevelType w:val="hybridMultilevel"/>
    <w:tmpl w:val="707E2C04"/>
    <w:lvl w:ilvl="0" w:tplc="BC84BE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892711"/>
    <w:multiLevelType w:val="hybridMultilevel"/>
    <w:tmpl w:val="E522C620"/>
    <w:lvl w:ilvl="0" w:tplc="0809001B">
      <w:start w:val="1"/>
      <w:numFmt w:val="lowerRoman"/>
      <w:lvlText w:val="%1."/>
      <w:lvlJc w:val="right"/>
      <w:pPr>
        <w:ind w:left="2355" w:hanging="360"/>
      </w:pPr>
    </w:lvl>
    <w:lvl w:ilvl="1" w:tplc="08090019" w:tentative="1">
      <w:start w:val="1"/>
      <w:numFmt w:val="lowerLetter"/>
      <w:lvlText w:val="%2."/>
      <w:lvlJc w:val="left"/>
      <w:pPr>
        <w:ind w:left="3075" w:hanging="360"/>
      </w:pPr>
    </w:lvl>
    <w:lvl w:ilvl="2" w:tplc="0809001B" w:tentative="1">
      <w:start w:val="1"/>
      <w:numFmt w:val="lowerRoman"/>
      <w:lvlText w:val="%3."/>
      <w:lvlJc w:val="right"/>
      <w:pPr>
        <w:ind w:left="3795" w:hanging="180"/>
      </w:pPr>
    </w:lvl>
    <w:lvl w:ilvl="3" w:tplc="0809000F" w:tentative="1">
      <w:start w:val="1"/>
      <w:numFmt w:val="decimal"/>
      <w:lvlText w:val="%4."/>
      <w:lvlJc w:val="left"/>
      <w:pPr>
        <w:ind w:left="4515" w:hanging="360"/>
      </w:pPr>
    </w:lvl>
    <w:lvl w:ilvl="4" w:tplc="08090019" w:tentative="1">
      <w:start w:val="1"/>
      <w:numFmt w:val="lowerLetter"/>
      <w:lvlText w:val="%5."/>
      <w:lvlJc w:val="left"/>
      <w:pPr>
        <w:ind w:left="5235" w:hanging="360"/>
      </w:pPr>
    </w:lvl>
    <w:lvl w:ilvl="5" w:tplc="0809001B" w:tentative="1">
      <w:start w:val="1"/>
      <w:numFmt w:val="lowerRoman"/>
      <w:lvlText w:val="%6."/>
      <w:lvlJc w:val="right"/>
      <w:pPr>
        <w:ind w:left="5955" w:hanging="180"/>
      </w:pPr>
    </w:lvl>
    <w:lvl w:ilvl="6" w:tplc="0809000F" w:tentative="1">
      <w:start w:val="1"/>
      <w:numFmt w:val="decimal"/>
      <w:lvlText w:val="%7."/>
      <w:lvlJc w:val="left"/>
      <w:pPr>
        <w:ind w:left="6675" w:hanging="360"/>
      </w:pPr>
    </w:lvl>
    <w:lvl w:ilvl="7" w:tplc="08090019" w:tentative="1">
      <w:start w:val="1"/>
      <w:numFmt w:val="lowerLetter"/>
      <w:lvlText w:val="%8."/>
      <w:lvlJc w:val="left"/>
      <w:pPr>
        <w:ind w:left="7395" w:hanging="360"/>
      </w:pPr>
    </w:lvl>
    <w:lvl w:ilvl="8" w:tplc="0809001B" w:tentative="1">
      <w:start w:val="1"/>
      <w:numFmt w:val="lowerRoman"/>
      <w:lvlText w:val="%9."/>
      <w:lvlJc w:val="right"/>
      <w:pPr>
        <w:ind w:left="8115" w:hanging="180"/>
      </w:pPr>
    </w:lvl>
  </w:abstractNum>
  <w:abstractNum w:abstractNumId="19" w15:restartNumberingAfterBreak="0">
    <w:nsid w:val="2A194A9B"/>
    <w:multiLevelType w:val="hybridMultilevel"/>
    <w:tmpl w:val="D0B8B838"/>
    <w:lvl w:ilvl="0" w:tplc="67221858">
      <w:start w:val="1"/>
      <w:numFmt w:val="lowerLetter"/>
      <w:lvlText w:val="%1."/>
      <w:lvlJc w:val="left"/>
      <w:pPr>
        <w:ind w:left="1004" w:hanging="360"/>
      </w:pPr>
      <w:rPr>
        <w:b/>
        <w:i w:val="0"/>
        <w:sz w:val="22"/>
        <w:szCs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2B633E82"/>
    <w:multiLevelType w:val="hybridMultilevel"/>
    <w:tmpl w:val="F5963E5C"/>
    <w:lvl w:ilvl="0" w:tplc="C1BA9EDC">
      <w:start w:val="1"/>
      <w:numFmt w:val="lowerRoman"/>
      <w:lvlText w:val="(%1)"/>
      <w:lvlJc w:val="left"/>
      <w:pPr>
        <w:ind w:left="2193" w:hanging="720"/>
      </w:pPr>
      <w:rPr>
        <w:rFonts w:hint="default"/>
      </w:rPr>
    </w:lvl>
    <w:lvl w:ilvl="1" w:tplc="08090019" w:tentative="1">
      <w:start w:val="1"/>
      <w:numFmt w:val="lowerLetter"/>
      <w:lvlText w:val="%2."/>
      <w:lvlJc w:val="left"/>
      <w:pPr>
        <w:ind w:left="2553" w:hanging="360"/>
      </w:pPr>
    </w:lvl>
    <w:lvl w:ilvl="2" w:tplc="0809001B" w:tentative="1">
      <w:start w:val="1"/>
      <w:numFmt w:val="lowerRoman"/>
      <w:lvlText w:val="%3."/>
      <w:lvlJc w:val="right"/>
      <w:pPr>
        <w:ind w:left="3273" w:hanging="180"/>
      </w:pPr>
    </w:lvl>
    <w:lvl w:ilvl="3" w:tplc="0809000F" w:tentative="1">
      <w:start w:val="1"/>
      <w:numFmt w:val="decimal"/>
      <w:lvlText w:val="%4."/>
      <w:lvlJc w:val="left"/>
      <w:pPr>
        <w:ind w:left="3993" w:hanging="360"/>
      </w:pPr>
    </w:lvl>
    <w:lvl w:ilvl="4" w:tplc="08090019" w:tentative="1">
      <w:start w:val="1"/>
      <w:numFmt w:val="lowerLetter"/>
      <w:lvlText w:val="%5."/>
      <w:lvlJc w:val="left"/>
      <w:pPr>
        <w:ind w:left="4713" w:hanging="360"/>
      </w:pPr>
    </w:lvl>
    <w:lvl w:ilvl="5" w:tplc="0809001B" w:tentative="1">
      <w:start w:val="1"/>
      <w:numFmt w:val="lowerRoman"/>
      <w:lvlText w:val="%6."/>
      <w:lvlJc w:val="right"/>
      <w:pPr>
        <w:ind w:left="5433" w:hanging="180"/>
      </w:pPr>
    </w:lvl>
    <w:lvl w:ilvl="6" w:tplc="0809000F" w:tentative="1">
      <w:start w:val="1"/>
      <w:numFmt w:val="decimal"/>
      <w:lvlText w:val="%7."/>
      <w:lvlJc w:val="left"/>
      <w:pPr>
        <w:ind w:left="6153" w:hanging="360"/>
      </w:pPr>
    </w:lvl>
    <w:lvl w:ilvl="7" w:tplc="08090019" w:tentative="1">
      <w:start w:val="1"/>
      <w:numFmt w:val="lowerLetter"/>
      <w:lvlText w:val="%8."/>
      <w:lvlJc w:val="left"/>
      <w:pPr>
        <w:ind w:left="6873" w:hanging="360"/>
      </w:pPr>
    </w:lvl>
    <w:lvl w:ilvl="8" w:tplc="0809001B" w:tentative="1">
      <w:start w:val="1"/>
      <w:numFmt w:val="lowerRoman"/>
      <w:lvlText w:val="%9."/>
      <w:lvlJc w:val="right"/>
      <w:pPr>
        <w:ind w:left="7593" w:hanging="180"/>
      </w:pPr>
    </w:lvl>
  </w:abstractNum>
  <w:abstractNum w:abstractNumId="21" w15:restartNumberingAfterBreak="0">
    <w:nsid w:val="2C8939BF"/>
    <w:multiLevelType w:val="hybridMultilevel"/>
    <w:tmpl w:val="247AA202"/>
    <w:lvl w:ilvl="0" w:tplc="2E9686FE">
      <w:start w:val="1"/>
      <w:numFmt w:val="lowerRoman"/>
      <w:lvlText w:val="(%1)"/>
      <w:lvlJc w:val="left"/>
      <w:pPr>
        <w:ind w:left="2421" w:hanging="72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2" w15:restartNumberingAfterBreak="0">
    <w:nsid w:val="314E3AA0"/>
    <w:multiLevelType w:val="hybridMultilevel"/>
    <w:tmpl w:val="D1E262C8"/>
    <w:lvl w:ilvl="0" w:tplc="868C420A">
      <w:start w:val="1"/>
      <w:numFmt w:val="lowerRoman"/>
      <w:lvlText w:val="(%1)"/>
      <w:lvlJc w:val="left"/>
      <w:pPr>
        <w:ind w:left="2421" w:hanging="72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3" w15:restartNumberingAfterBreak="0">
    <w:nsid w:val="33B15101"/>
    <w:multiLevelType w:val="hybridMultilevel"/>
    <w:tmpl w:val="802A3878"/>
    <w:lvl w:ilvl="0" w:tplc="D298ABF6">
      <w:start w:val="1"/>
      <w:numFmt w:val="upperLetter"/>
      <w:lvlText w:val="%1."/>
      <w:lvlJc w:val="left"/>
      <w:pPr>
        <w:ind w:left="1815" w:hanging="360"/>
      </w:pPr>
      <w:rPr>
        <w:rFonts w:cs="Times New Roman" w:hint="default"/>
      </w:rPr>
    </w:lvl>
    <w:lvl w:ilvl="1" w:tplc="08090019" w:tentative="1">
      <w:start w:val="1"/>
      <w:numFmt w:val="lowerLetter"/>
      <w:lvlText w:val="%2."/>
      <w:lvlJc w:val="left"/>
      <w:pPr>
        <w:ind w:left="2535" w:hanging="360"/>
      </w:pPr>
    </w:lvl>
    <w:lvl w:ilvl="2" w:tplc="0809001B" w:tentative="1">
      <w:start w:val="1"/>
      <w:numFmt w:val="lowerRoman"/>
      <w:lvlText w:val="%3."/>
      <w:lvlJc w:val="right"/>
      <w:pPr>
        <w:ind w:left="3255" w:hanging="180"/>
      </w:pPr>
    </w:lvl>
    <w:lvl w:ilvl="3" w:tplc="0809000F" w:tentative="1">
      <w:start w:val="1"/>
      <w:numFmt w:val="decimal"/>
      <w:lvlText w:val="%4."/>
      <w:lvlJc w:val="left"/>
      <w:pPr>
        <w:ind w:left="3975" w:hanging="360"/>
      </w:pPr>
    </w:lvl>
    <w:lvl w:ilvl="4" w:tplc="08090019" w:tentative="1">
      <w:start w:val="1"/>
      <w:numFmt w:val="lowerLetter"/>
      <w:lvlText w:val="%5."/>
      <w:lvlJc w:val="left"/>
      <w:pPr>
        <w:ind w:left="4695" w:hanging="360"/>
      </w:pPr>
    </w:lvl>
    <w:lvl w:ilvl="5" w:tplc="0809001B" w:tentative="1">
      <w:start w:val="1"/>
      <w:numFmt w:val="lowerRoman"/>
      <w:lvlText w:val="%6."/>
      <w:lvlJc w:val="right"/>
      <w:pPr>
        <w:ind w:left="5415" w:hanging="180"/>
      </w:pPr>
    </w:lvl>
    <w:lvl w:ilvl="6" w:tplc="0809000F" w:tentative="1">
      <w:start w:val="1"/>
      <w:numFmt w:val="decimal"/>
      <w:lvlText w:val="%7."/>
      <w:lvlJc w:val="left"/>
      <w:pPr>
        <w:ind w:left="6135" w:hanging="360"/>
      </w:pPr>
    </w:lvl>
    <w:lvl w:ilvl="7" w:tplc="08090019" w:tentative="1">
      <w:start w:val="1"/>
      <w:numFmt w:val="lowerLetter"/>
      <w:lvlText w:val="%8."/>
      <w:lvlJc w:val="left"/>
      <w:pPr>
        <w:ind w:left="6855" w:hanging="360"/>
      </w:pPr>
    </w:lvl>
    <w:lvl w:ilvl="8" w:tplc="0809001B" w:tentative="1">
      <w:start w:val="1"/>
      <w:numFmt w:val="lowerRoman"/>
      <w:lvlText w:val="%9."/>
      <w:lvlJc w:val="right"/>
      <w:pPr>
        <w:ind w:left="7575" w:hanging="180"/>
      </w:pPr>
    </w:lvl>
  </w:abstractNum>
  <w:abstractNum w:abstractNumId="24" w15:restartNumberingAfterBreak="0">
    <w:nsid w:val="35344DB7"/>
    <w:multiLevelType w:val="hybridMultilevel"/>
    <w:tmpl w:val="CE04150C"/>
    <w:lvl w:ilvl="0" w:tplc="CE6A4C00">
      <w:start w:val="1"/>
      <w:numFmt w:val="lowerLetter"/>
      <w:lvlText w:val="%1."/>
      <w:lvlJc w:val="left"/>
      <w:pPr>
        <w:ind w:left="1965" w:hanging="360"/>
      </w:pPr>
      <w:rPr>
        <w:b w:val="0"/>
      </w:rPr>
    </w:lvl>
    <w:lvl w:ilvl="1" w:tplc="08090019" w:tentative="1">
      <w:start w:val="1"/>
      <w:numFmt w:val="lowerLetter"/>
      <w:lvlText w:val="%2."/>
      <w:lvlJc w:val="left"/>
      <w:pPr>
        <w:ind w:left="2685" w:hanging="360"/>
      </w:pPr>
    </w:lvl>
    <w:lvl w:ilvl="2" w:tplc="0809001B" w:tentative="1">
      <w:start w:val="1"/>
      <w:numFmt w:val="lowerRoman"/>
      <w:lvlText w:val="%3."/>
      <w:lvlJc w:val="right"/>
      <w:pPr>
        <w:ind w:left="3405" w:hanging="180"/>
      </w:pPr>
    </w:lvl>
    <w:lvl w:ilvl="3" w:tplc="0809000F" w:tentative="1">
      <w:start w:val="1"/>
      <w:numFmt w:val="decimal"/>
      <w:lvlText w:val="%4."/>
      <w:lvlJc w:val="left"/>
      <w:pPr>
        <w:ind w:left="4125" w:hanging="360"/>
      </w:pPr>
    </w:lvl>
    <w:lvl w:ilvl="4" w:tplc="08090019" w:tentative="1">
      <w:start w:val="1"/>
      <w:numFmt w:val="lowerLetter"/>
      <w:lvlText w:val="%5."/>
      <w:lvlJc w:val="left"/>
      <w:pPr>
        <w:ind w:left="4845" w:hanging="360"/>
      </w:pPr>
    </w:lvl>
    <w:lvl w:ilvl="5" w:tplc="0809001B" w:tentative="1">
      <w:start w:val="1"/>
      <w:numFmt w:val="lowerRoman"/>
      <w:lvlText w:val="%6."/>
      <w:lvlJc w:val="right"/>
      <w:pPr>
        <w:ind w:left="5565" w:hanging="180"/>
      </w:pPr>
    </w:lvl>
    <w:lvl w:ilvl="6" w:tplc="0809000F" w:tentative="1">
      <w:start w:val="1"/>
      <w:numFmt w:val="decimal"/>
      <w:lvlText w:val="%7."/>
      <w:lvlJc w:val="left"/>
      <w:pPr>
        <w:ind w:left="6285" w:hanging="360"/>
      </w:pPr>
    </w:lvl>
    <w:lvl w:ilvl="7" w:tplc="08090019" w:tentative="1">
      <w:start w:val="1"/>
      <w:numFmt w:val="lowerLetter"/>
      <w:lvlText w:val="%8."/>
      <w:lvlJc w:val="left"/>
      <w:pPr>
        <w:ind w:left="7005" w:hanging="360"/>
      </w:pPr>
    </w:lvl>
    <w:lvl w:ilvl="8" w:tplc="0809001B" w:tentative="1">
      <w:start w:val="1"/>
      <w:numFmt w:val="lowerRoman"/>
      <w:lvlText w:val="%9."/>
      <w:lvlJc w:val="right"/>
      <w:pPr>
        <w:ind w:left="7725" w:hanging="180"/>
      </w:pPr>
    </w:lvl>
  </w:abstractNum>
  <w:abstractNum w:abstractNumId="25" w15:restartNumberingAfterBreak="0">
    <w:nsid w:val="361B6ABC"/>
    <w:multiLevelType w:val="hybridMultilevel"/>
    <w:tmpl w:val="A0C413C4"/>
    <w:lvl w:ilvl="0" w:tplc="1168351A">
      <w:start w:val="1"/>
      <w:numFmt w:val="lowerRoman"/>
      <w:lvlText w:val="(%1)"/>
      <w:lvlJc w:val="left"/>
      <w:pPr>
        <w:ind w:left="1710" w:hanging="72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6" w15:restartNumberingAfterBreak="0">
    <w:nsid w:val="40F10F4D"/>
    <w:multiLevelType w:val="hybridMultilevel"/>
    <w:tmpl w:val="59FEC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41199D"/>
    <w:multiLevelType w:val="hybridMultilevel"/>
    <w:tmpl w:val="94D2A70A"/>
    <w:lvl w:ilvl="0" w:tplc="67221858">
      <w:start w:val="1"/>
      <w:numFmt w:val="lowerLetter"/>
      <w:lvlText w:val="%1."/>
      <w:lvlJc w:val="left"/>
      <w:pPr>
        <w:ind w:left="1004" w:hanging="360"/>
      </w:pPr>
      <w:rPr>
        <w:b/>
        <w:i w:val="0"/>
        <w:sz w:val="22"/>
        <w:szCs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49AA33B0"/>
    <w:multiLevelType w:val="hybridMultilevel"/>
    <w:tmpl w:val="4D1EDF6A"/>
    <w:lvl w:ilvl="0" w:tplc="1D4A1C34">
      <w:start w:val="1"/>
      <w:numFmt w:val="lowerRoman"/>
      <w:lvlText w:val="(%1)"/>
      <w:lvlJc w:val="left"/>
      <w:pPr>
        <w:ind w:left="2280" w:hanging="72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9" w15:restartNumberingAfterBreak="0">
    <w:nsid w:val="49C67562"/>
    <w:multiLevelType w:val="hybridMultilevel"/>
    <w:tmpl w:val="91423EC0"/>
    <w:lvl w:ilvl="0" w:tplc="D1729D9A">
      <w:start w:val="1"/>
      <w:numFmt w:val="lowerLetter"/>
      <w:lvlText w:val="%1."/>
      <w:lvlJc w:val="left"/>
      <w:pPr>
        <w:ind w:left="1778" w:hanging="360"/>
      </w:pPr>
      <w:rPr>
        <w:rFonts w:ascii="Arial Nova Cond" w:hAnsi="Arial Nova Cond" w:cs="Arial"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4A295071"/>
    <w:multiLevelType w:val="hybridMultilevel"/>
    <w:tmpl w:val="9C92F9C6"/>
    <w:lvl w:ilvl="0" w:tplc="49D85D82">
      <w:start w:val="1"/>
      <w:numFmt w:val="lowerLetter"/>
      <w:lvlText w:val="%1."/>
      <w:lvlJc w:val="left"/>
      <w:pPr>
        <w:ind w:left="1353" w:hanging="360"/>
      </w:pPr>
      <w:rPr>
        <w:rFonts w:ascii="Arial Nova Cond" w:hAnsi="Arial Nova Cond" w:hint="default"/>
        <w:b/>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1" w15:restartNumberingAfterBreak="0">
    <w:nsid w:val="55002A75"/>
    <w:multiLevelType w:val="hybridMultilevel"/>
    <w:tmpl w:val="199AA3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4C1742"/>
    <w:multiLevelType w:val="hybridMultilevel"/>
    <w:tmpl w:val="CDC0EFE2"/>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33" w15:restartNumberingAfterBreak="0">
    <w:nsid w:val="589A4DE7"/>
    <w:multiLevelType w:val="hybridMultilevel"/>
    <w:tmpl w:val="5550676E"/>
    <w:lvl w:ilvl="0" w:tplc="72F0BF66">
      <w:start w:val="1"/>
      <w:numFmt w:val="lowerLetter"/>
      <w:lvlText w:val="%1."/>
      <w:lvlJc w:val="left"/>
      <w:pPr>
        <w:ind w:left="1904" w:hanging="720"/>
      </w:pPr>
      <w:rPr>
        <w:rFonts w:hint="default"/>
        <w:b/>
      </w:rPr>
    </w:lvl>
    <w:lvl w:ilvl="1" w:tplc="08090019" w:tentative="1">
      <w:start w:val="1"/>
      <w:numFmt w:val="lowerLetter"/>
      <w:lvlText w:val="%2."/>
      <w:lvlJc w:val="left"/>
      <w:pPr>
        <w:ind w:left="2264" w:hanging="360"/>
      </w:pPr>
    </w:lvl>
    <w:lvl w:ilvl="2" w:tplc="0809001B" w:tentative="1">
      <w:start w:val="1"/>
      <w:numFmt w:val="lowerRoman"/>
      <w:lvlText w:val="%3."/>
      <w:lvlJc w:val="right"/>
      <w:pPr>
        <w:ind w:left="2984" w:hanging="180"/>
      </w:pPr>
    </w:lvl>
    <w:lvl w:ilvl="3" w:tplc="0809000F" w:tentative="1">
      <w:start w:val="1"/>
      <w:numFmt w:val="decimal"/>
      <w:lvlText w:val="%4."/>
      <w:lvlJc w:val="left"/>
      <w:pPr>
        <w:ind w:left="3704" w:hanging="360"/>
      </w:pPr>
    </w:lvl>
    <w:lvl w:ilvl="4" w:tplc="08090019" w:tentative="1">
      <w:start w:val="1"/>
      <w:numFmt w:val="lowerLetter"/>
      <w:lvlText w:val="%5."/>
      <w:lvlJc w:val="left"/>
      <w:pPr>
        <w:ind w:left="4424" w:hanging="360"/>
      </w:pPr>
    </w:lvl>
    <w:lvl w:ilvl="5" w:tplc="0809001B" w:tentative="1">
      <w:start w:val="1"/>
      <w:numFmt w:val="lowerRoman"/>
      <w:lvlText w:val="%6."/>
      <w:lvlJc w:val="right"/>
      <w:pPr>
        <w:ind w:left="5144" w:hanging="180"/>
      </w:pPr>
    </w:lvl>
    <w:lvl w:ilvl="6" w:tplc="0809000F" w:tentative="1">
      <w:start w:val="1"/>
      <w:numFmt w:val="decimal"/>
      <w:lvlText w:val="%7."/>
      <w:lvlJc w:val="left"/>
      <w:pPr>
        <w:ind w:left="5864" w:hanging="360"/>
      </w:pPr>
    </w:lvl>
    <w:lvl w:ilvl="7" w:tplc="08090019" w:tentative="1">
      <w:start w:val="1"/>
      <w:numFmt w:val="lowerLetter"/>
      <w:lvlText w:val="%8."/>
      <w:lvlJc w:val="left"/>
      <w:pPr>
        <w:ind w:left="6584" w:hanging="360"/>
      </w:pPr>
    </w:lvl>
    <w:lvl w:ilvl="8" w:tplc="0809001B" w:tentative="1">
      <w:start w:val="1"/>
      <w:numFmt w:val="lowerRoman"/>
      <w:lvlText w:val="%9."/>
      <w:lvlJc w:val="right"/>
      <w:pPr>
        <w:ind w:left="7304" w:hanging="180"/>
      </w:pPr>
    </w:lvl>
  </w:abstractNum>
  <w:abstractNum w:abstractNumId="34" w15:restartNumberingAfterBreak="0">
    <w:nsid w:val="5969622B"/>
    <w:multiLevelType w:val="hybridMultilevel"/>
    <w:tmpl w:val="03426634"/>
    <w:lvl w:ilvl="0" w:tplc="67221858">
      <w:start w:val="1"/>
      <w:numFmt w:val="lowerLetter"/>
      <w:lvlText w:val="%1."/>
      <w:lvlJc w:val="left"/>
      <w:pPr>
        <w:ind w:left="1875" w:hanging="360"/>
      </w:pPr>
      <w:rPr>
        <w:b/>
        <w:i w:val="0"/>
        <w:sz w:val="22"/>
        <w:szCs w:val="22"/>
      </w:r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35" w15:restartNumberingAfterBreak="0">
    <w:nsid w:val="60B37599"/>
    <w:multiLevelType w:val="hybridMultilevel"/>
    <w:tmpl w:val="0610E144"/>
    <w:lvl w:ilvl="0" w:tplc="1CDCA0F6">
      <w:start w:val="1"/>
      <w:numFmt w:val="lowerLetter"/>
      <w:lvlText w:val="%1."/>
      <w:lvlJc w:val="left"/>
      <w:pPr>
        <w:ind w:left="2025" w:hanging="360"/>
      </w:pPr>
      <w:rPr>
        <w:b w:val="0"/>
        <w:sz w:val="22"/>
        <w:szCs w:val="22"/>
      </w:rPr>
    </w:lvl>
    <w:lvl w:ilvl="1" w:tplc="08090019" w:tentative="1">
      <w:start w:val="1"/>
      <w:numFmt w:val="lowerLetter"/>
      <w:lvlText w:val="%2."/>
      <w:lvlJc w:val="left"/>
      <w:pPr>
        <w:ind w:left="2745" w:hanging="360"/>
      </w:pPr>
    </w:lvl>
    <w:lvl w:ilvl="2" w:tplc="0809001B" w:tentative="1">
      <w:start w:val="1"/>
      <w:numFmt w:val="lowerRoman"/>
      <w:lvlText w:val="%3."/>
      <w:lvlJc w:val="right"/>
      <w:pPr>
        <w:ind w:left="3465" w:hanging="180"/>
      </w:pPr>
    </w:lvl>
    <w:lvl w:ilvl="3" w:tplc="0809000F" w:tentative="1">
      <w:start w:val="1"/>
      <w:numFmt w:val="decimal"/>
      <w:lvlText w:val="%4."/>
      <w:lvlJc w:val="left"/>
      <w:pPr>
        <w:ind w:left="4185" w:hanging="360"/>
      </w:pPr>
    </w:lvl>
    <w:lvl w:ilvl="4" w:tplc="08090019" w:tentative="1">
      <w:start w:val="1"/>
      <w:numFmt w:val="lowerLetter"/>
      <w:lvlText w:val="%5."/>
      <w:lvlJc w:val="left"/>
      <w:pPr>
        <w:ind w:left="4905" w:hanging="360"/>
      </w:pPr>
    </w:lvl>
    <w:lvl w:ilvl="5" w:tplc="0809001B" w:tentative="1">
      <w:start w:val="1"/>
      <w:numFmt w:val="lowerRoman"/>
      <w:lvlText w:val="%6."/>
      <w:lvlJc w:val="right"/>
      <w:pPr>
        <w:ind w:left="5625" w:hanging="180"/>
      </w:pPr>
    </w:lvl>
    <w:lvl w:ilvl="6" w:tplc="0809000F" w:tentative="1">
      <w:start w:val="1"/>
      <w:numFmt w:val="decimal"/>
      <w:lvlText w:val="%7."/>
      <w:lvlJc w:val="left"/>
      <w:pPr>
        <w:ind w:left="6345" w:hanging="360"/>
      </w:pPr>
    </w:lvl>
    <w:lvl w:ilvl="7" w:tplc="08090019" w:tentative="1">
      <w:start w:val="1"/>
      <w:numFmt w:val="lowerLetter"/>
      <w:lvlText w:val="%8."/>
      <w:lvlJc w:val="left"/>
      <w:pPr>
        <w:ind w:left="7065" w:hanging="360"/>
      </w:pPr>
    </w:lvl>
    <w:lvl w:ilvl="8" w:tplc="0809001B" w:tentative="1">
      <w:start w:val="1"/>
      <w:numFmt w:val="lowerRoman"/>
      <w:lvlText w:val="%9."/>
      <w:lvlJc w:val="right"/>
      <w:pPr>
        <w:ind w:left="7785" w:hanging="180"/>
      </w:pPr>
    </w:lvl>
  </w:abstractNum>
  <w:abstractNum w:abstractNumId="36" w15:restartNumberingAfterBreak="0">
    <w:nsid w:val="641A138C"/>
    <w:multiLevelType w:val="hybridMultilevel"/>
    <w:tmpl w:val="435EBDCA"/>
    <w:lvl w:ilvl="0" w:tplc="207A2BE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160649"/>
    <w:multiLevelType w:val="hybridMultilevel"/>
    <w:tmpl w:val="4C68B7CE"/>
    <w:lvl w:ilvl="0" w:tplc="CEF65CD2">
      <w:start w:val="1"/>
      <w:numFmt w:val="lowerRoman"/>
      <w:lvlText w:val="(%1)"/>
      <w:lvlJc w:val="left"/>
      <w:pPr>
        <w:ind w:left="1983" w:hanging="720"/>
      </w:pPr>
      <w:rPr>
        <w:rFonts w:ascii="Arial Nova Cond" w:hAnsi="Arial Nova Cond" w:cs="Times New Roman" w:hint="default"/>
      </w:rPr>
    </w:lvl>
    <w:lvl w:ilvl="1" w:tplc="08090019" w:tentative="1">
      <w:start w:val="1"/>
      <w:numFmt w:val="lowerLetter"/>
      <w:lvlText w:val="%2."/>
      <w:lvlJc w:val="left"/>
      <w:pPr>
        <w:ind w:left="2343" w:hanging="360"/>
      </w:pPr>
    </w:lvl>
    <w:lvl w:ilvl="2" w:tplc="0809001B" w:tentative="1">
      <w:start w:val="1"/>
      <w:numFmt w:val="lowerRoman"/>
      <w:lvlText w:val="%3."/>
      <w:lvlJc w:val="right"/>
      <w:pPr>
        <w:ind w:left="3063" w:hanging="180"/>
      </w:pPr>
    </w:lvl>
    <w:lvl w:ilvl="3" w:tplc="0809000F" w:tentative="1">
      <w:start w:val="1"/>
      <w:numFmt w:val="decimal"/>
      <w:lvlText w:val="%4."/>
      <w:lvlJc w:val="left"/>
      <w:pPr>
        <w:ind w:left="3783" w:hanging="360"/>
      </w:pPr>
    </w:lvl>
    <w:lvl w:ilvl="4" w:tplc="08090019" w:tentative="1">
      <w:start w:val="1"/>
      <w:numFmt w:val="lowerLetter"/>
      <w:lvlText w:val="%5."/>
      <w:lvlJc w:val="left"/>
      <w:pPr>
        <w:ind w:left="4503" w:hanging="360"/>
      </w:pPr>
    </w:lvl>
    <w:lvl w:ilvl="5" w:tplc="0809001B" w:tentative="1">
      <w:start w:val="1"/>
      <w:numFmt w:val="lowerRoman"/>
      <w:lvlText w:val="%6."/>
      <w:lvlJc w:val="right"/>
      <w:pPr>
        <w:ind w:left="5223" w:hanging="180"/>
      </w:pPr>
    </w:lvl>
    <w:lvl w:ilvl="6" w:tplc="0809000F" w:tentative="1">
      <w:start w:val="1"/>
      <w:numFmt w:val="decimal"/>
      <w:lvlText w:val="%7."/>
      <w:lvlJc w:val="left"/>
      <w:pPr>
        <w:ind w:left="5943" w:hanging="360"/>
      </w:pPr>
    </w:lvl>
    <w:lvl w:ilvl="7" w:tplc="08090019" w:tentative="1">
      <w:start w:val="1"/>
      <w:numFmt w:val="lowerLetter"/>
      <w:lvlText w:val="%8."/>
      <w:lvlJc w:val="left"/>
      <w:pPr>
        <w:ind w:left="6663" w:hanging="360"/>
      </w:pPr>
    </w:lvl>
    <w:lvl w:ilvl="8" w:tplc="0809001B" w:tentative="1">
      <w:start w:val="1"/>
      <w:numFmt w:val="lowerRoman"/>
      <w:lvlText w:val="%9."/>
      <w:lvlJc w:val="right"/>
      <w:pPr>
        <w:ind w:left="7383" w:hanging="180"/>
      </w:pPr>
    </w:lvl>
  </w:abstractNum>
  <w:abstractNum w:abstractNumId="38" w15:restartNumberingAfterBreak="0">
    <w:nsid w:val="72CE0FF1"/>
    <w:multiLevelType w:val="hybridMultilevel"/>
    <w:tmpl w:val="A8D80FC0"/>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9" w15:restartNumberingAfterBreak="0">
    <w:nsid w:val="79950BA6"/>
    <w:multiLevelType w:val="hybridMultilevel"/>
    <w:tmpl w:val="DF36A298"/>
    <w:lvl w:ilvl="0" w:tplc="11B49C72">
      <w:start w:val="1"/>
      <w:numFmt w:val="lowerLetter"/>
      <w:lvlText w:val="%1."/>
      <w:lvlJc w:val="left"/>
      <w:pPr>
        <w:ind w:left="1713" w:hanging="720"/>
      </w:pPr>
      <w:rPr>
        <w:rFonts w:hint="default"/>
        <w:b/>
        <w:sz w:val="22"/>
        <w:szCs w:val="22"/>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0" w15:restartNumberingAfterBreak="0">
    <w:nsid w:val="79F50E46"/>
    <w:multiLevelType w:val="hybridMultilevel"/>
    <w:tmpl w:val="AE8A8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7C0E0F"/>
    <w:multiLevelType w:val="hybridMultilevel"/>
    <w:tmpl w:val="F1E2188E"/>
    <w:lvl w:ilvl="0" w:tplc="75688D10">
      <w:start w:val="1"/>
      <w:numFmt w:val="lowerLetter"/>
      <w:lvlText w:val="%1."/>
      <w:lvlJc w:val="left"/>
      <w:pPr>
        <w:ind w:left="1429" w:hanging="360"/>
      </w:pPr>
      <w:rPr>
        <w:rFonts w:asciiTheme="minorHAnsi" w:hAnsiTheme="minorHAnsi" w:cstheme="minorHAnsi" w:hint="default"/>
        <w:b w:val="0"/>
        <w:sz w:val="22"/>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2" w15:restartNumberingAfterBreak="0">
    <w:nsid w:val="7D3F2C88"/>
    <w:multiLevelType w:val="hybridMultilevel"/>
    <w:tmpl w:val="E5987540"/>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43" w15:restartNumberingAfterBreak="0">
    <w:nsid w:val="7DEF1B93"/>
    <w:multiLevelType w:val="hybridMultilevel"/>
    <w:tmpl w:val="03426634"/>
    <w:lvl w:ilvl="0" w:tplc="67221858">
      <w:start w:val="1"/>
      <w:numFmt w:val="lowerLetter"/>
      <w:lvlText w:val="%1."/>
      <w:lvlJc w:val="left"/>
      <w:pPr>
        <w:ind w:left="1875" w:hanging="360"/>
      </w:pPr>
      <w:rPr>
        <w:b/>
        <w:i w:val="0"/>
        <w:sz w:val="22"/>
        <w:szCs w:val="22"/>
      </w:r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num w:numId="1">
    <w:abstractNumId w:val="43"/>
  </w:num>
  <w:num w:numId="2">
    <w:abstractNumId w:val="5"/>
  </w:num>
  <w:num w:numId="3">
    <w:abstractNumId w:val="35"/>
  </w:num>
  <w:num w:numId="4">
    <w:abstractNumId w:val="24"/>
  </w:num>
  <w:num w:numId="5">
    <w:abstractNumId w:val="40"/>
  </w:num>
  <w:num w:numId="6">
    <w:abstractNumId w:val="41"/>
  </w:num>
  <w:num w:numId="7">
    <w:abstractNumId w:val="29"/>
  </w:num>
  <w:num w:numId="8">
    <w:abstractNumId w:val="16"/>
  </w:num>
  <w:num w:numId="9">
    <w:abstractNumId w:val="18"/>
  </w:num>
  <w:num w:numId="10">
    <w:abstractNumId w:val="6"/>
  </w:num>
  <w:num w:numId="11">
    <w:abstractNumId w:val="4"/>
  </w:num>
  <w:num w:numId="12">
    <w:abstractNumId w:val="19"/>
  </w:num>
  <w:num w:numId="13">
    <w:abstractNumId w:val="27"/>
  </w:num>
  <w:num w:numId="14">
    <w:abstractNumId w:val="31"/>
  </w:num>
  <w:num w:numId="15">
    <w:abstractNumId w:val="20"/>
  </w:num>
  <w:num w:numId="16">
    <w:abstractNumId w:val="33"/>
  </w:num>
  <w:num w:numId="17">
    <w:abstractNumId w:val="9"/>
  </w:num>
  <w:num w:numId="18">
    <w:abstractNumId w:val="39"/>
  </w:num>
  <w:num w:numId="19">
    <w:abstractNumId w:val="42"/>
  </w:num>
  <w:num w:numId="20">
    <w:abstractNumId w:val="10"/>
  </w:num>
  <w:num w:numId="21">
    <w:abstractNumId w:val="3"/>
  </w:num>
  <w:num w:numId="22">
    <w:abstractNumId w:val="13"/>
  </w:num>
  <w:num w:numId="23">
    <w:abstractNumId w:val="14"/>
  </w:num>
  <w:num w:numId="24">
    <w:abstractNumId w:val="36"/>
  </w:num>
  <w:num w:numId="25">
    <w:abstractNumId w:val="17"/>
  </w:num>
  <w:num w:numId="26">
    <w:abstractNumId w:val="38"/>
  </w:num>
  <w:num w:numId="27">
    <w:abstractNumId w:val="0"/>
  </w:num>
  <w:num w:numId="28">
    <w:abstractNumId w:val="28"/>
  </w:num>
  <w:num w:numId="29">
    <w:abstractNumId w:val="8"/>
  </w:num>
  <w:num w:numId="30">
    <w:abstractNumId w:val="2"/>
  </w:num>
  <w:num w:numId="31">
    <w:abstractNumId w:val="26"/>
  </w:num>
  <w:num w:numId="32">
    <w:abstractNumId w:val="12"/>
  </w:num>
  <w:num w:numId="33">
    <w:abstractNumId w:val="23"/>
  </w:num>
  <w:num w:numId="34">
    <w:abstractNumId w:val="1"/>
  </w:num>
  <w:num w:numId="35">
    <w:abstractNumId w:val="37"/>
  </w:num>
  <w:num w:numId="36">
    <w:abstractNumId w:val="11"/>
  </w:num>
  <w:num w:numId="37">
    <w:abstractNumId w:val="21"/>
  </w:num>
  <w:num w:numId="38">
    <w:abstractNumId w:val="32"/>
  </w:num>
  <w:num w:numId="39">
    <w:abstractNumId w:val="34"/>
  </w:num>
  <w:num w:numId="40">
    <w:abstractNumId w:val="7"/>
  </w:num>
  <w:num w:numId="41">
    <w:abstractNumId w:val="22"/>
  </w:num>
  <w:num w:numId="42">
    <w:abstractNumId w:val="30"/>
  </w:num>
  <w:num w:numId="43">
    <w:abstractNumId w:val="25"/>
  </w:num>
  <w:num w:numId="4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02"/>
  <w:drawingGridVerticalSpacing w:val="1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639"/>
    <w:rsid w:val="000001F7"/>
    <w:rsid w:val="00000445"/>
    <w:rsid w:val="0000072F"/>
    <w:rsid w:val="00000750"/>
    <w:rsid w:val="000008AD"/>
    <w:rsid w:val="00000B20"/>
    <w:rsid w:val="00000CA4"/>
    <w:rsid w:val="00001378"/>
    <w:rsid w:val="0000175B"/>
    <w:rsid w:val="000017CA"/>
    <w:rsid w:val="00001F77"/>
    <w:rsid w:val="00001FB2"/>
    <w:rsid w:val="00002405"/>
    <w:rsid w:val="000024C1"/>
    <w:rsid w:val="000026A0"/>
    <w:rsid w:val="00002851"/>
    <w:rsid w:val="00002CF0"/>
    <w:rsid w:val="00002E7B"/>
    <w:rsid w:val="0000324D"/>
    <w:rsid w:val="0000336C"/>
    <w:rsid w:val="000035D3"/>
    <w:rsid w:val="00003963"/>
    <w:rsid w:val="000039A3"/>
    <w:rsid w:val="00003DCD"/>
    <w:rsid w:val="00004201"/>
    <w:rsid w:val="0000433D"/>
    <w:rsid w:val="0000433E"/>
    <w:rsid w:val="000046FE"/>
    <w:rsid w:val="00004799"/>
    <w:rsid w:val="00004B19"/>
    <w:rsid w:val="00004B39"/>
    <w:rsid w:val="00004B5F"/>
    <w:rsid w:val="000050B9"/>
    <w:rsid w:val="00005724"/>
    <w:rsid w:val="0000586A"/>
    <w:rsid w:val="00005BE1"/>
    <w:rsid w:val="00005C56"/>
    <w:rsid w:val="00006039"/>
    <w:rsid w:val="0000641F"/>
    <w:rsid w:val="00006810"/>
    <w:rsid w:val="00006836"/>
    <w:rsid w:val="0000699B"/>
    <w:rsid w:val="00006DBB"/>
    <w:rsid w:val="00007553"/>
    <w:rsid w:val="00007EEE"/>
    <w:rsid w:val="00010098"/>
    <w:rsid w:val="000103A5"/>
    <w:rsid w:val="000106CE"/>
    <w:rsid w:val="00010D51"/>
    <w:rsid w:val="00010EA6"/>
    <w:rsid w:val="000113BD"/>
    <w:rsid w:val="0001160F"/>
    <w:rsid w:val="00011637"/>
    <w:rsid w:val="00011690"/>
    <w:rsid w:val="00011A4D"/>
    <w:rsid w:val="00011CB3"/>
    <w:rsid w:val="00011F14"/>
    <w:rsid w:val="00012AEB"/>
    <w:rsid w:val="00012B08"/>
    <w:rsid w:val="00013062"/>
    <w:rsid w:val="00013426"/>
    <w:rsid w:val="00013623"/>
    <w:rsid w:val="0001457B"/>
    <w:rsid w:val="000146DC"/>
    <w:rsid w:val="000148E2"/>
    <w:rsid w:val="0001495E"/>
    <w:rsid w:val="00014BEB"/>
    <w:rsid w:val="00014CBA"/>
    <w:rsid w:val="00014FCA"/>
    <w:rsid w:val="000152FC"/>
    <w:rsid w:val="00015F5B"/>
    <w:rsid w:val="000162E1"/>
    <w:rsid w:val="00016535"/>
    <w:rsid w:val="000168AE"/>
    <w:rsid w:val="0001690B"/>
    <w:rsid w:val="00016DD3"/>
    <w:rsid w:val="00017913"/>
    <w:rsid w:val="00017B66"/>
    <w:rsid w:val="00017EC3"/>
    <w:rsid w:val="00017F8D"/>
    <w:rsid w:val="00020081"/>
    <w:rsid w:val="00020A1E"/>
    <w:rsid w:val="00020D6A"/>
    <w:rsid w:val="00020F0B"/>
    <w:rsid w:val="00021119"/>
    <w:rsid w:val="00021324"/>
    <w:rsid w:val="0002171E"/>
    <w:rsid w:val="0002189A"/>
    <w:rsid w:val="00021E44"/>
    <w:rsid w:val="000221A6"/>
    <w:rsid w:val="00022452"/>
    <w:rsid w:val="00022607"/>
    <w:rsid w:val="000229E7"/>
    <w:rsid w:val="000234F2"/>
    <w:rsid w:val="000237BB"/>
    <w:rsid w:val="00023D26"/>
    <w:rsid w:val="000244C7"/>
    <w:rsid w:val="000246EC"/>
    <w:rsid w:val="00024751"/>
    <w:rsid w:val="000247FF"/>
    <w:rsid w:val="000249DD"/>
    <w:rsid w:val="00024CC7"/>
    <w:rsid w:val="00025011"/>
    <w:rsid w:val="0002509C"/>
    <w:rsid w:val="00025131"/>
    <w:rsid w:val="00026494"/>
    <w:rsid w:val="00026CDB"/>
    <w:rsid w:val="000273FC"/>
    <w:rsid w:val="000274FD"/>
    <w:rsid w:val="00027715"/>
    <w:rsid w:val="0002789F"/>
    <w:rsid w:val="000279AB"/>
    <w:rsid w:val="00027D42"/>
    <w:rsid w:val="000303FF"/>
    <w:rsid w:val="00030454"/>
    <w:rsid w:val="000304B7"/>
    <w:rsid w:val="00030602"/>
    <w:rsid w:val="000308CA"/>
    <w:rsid w:val="00030DFE"/>
    <w:rsid w:val="00030EE1"/>
    <w:rsid w:val="00030F9C"/>
    <w:rsid w:val="000315D3"/>
    <w:rsid w:val="00031785"/>
    <w:rsid w:val="0003248D"/>
    <w:rsid w:val="000327C5"/>
    <w:rsid w:val="000327F4"/>
    <w:rsid w:val="000332FA"/>
    <w:rsid w:val="0003397B"/>
    <w:rsid w:val="00034931"/>
    <w:rsid w:val="00034C38"/>
    <w:rsid w:val="000355B2"/>
    <w:rsid w:val="000356E1"/>
    <w:rsid w:val="00035A25"/>
    <w:rsid w:val="00035DB4"/>
    <w:rsid w:val="000362E3"/>
    <w:rsid w:val="000365D6"/>
    <w:rsid w:val="00036610"/>
    <w:rsid w:val="0003668A"/>
    <w:rsid w:val="000366E1"/>
    <w:rsid w:val="00036FB4"/>
    <w:rsid w:val="00037546"/>
    <w:rsid w:val="00037785"/>
    <w:rsid w:val="00037D38"/>
    <w:rsid w:val="00037E6D"/>
    <w:rsid w:val="00040DA9"/>
    <w:rsid w:val="00041227"/>
    <w:rsid w:val="00041E81"/>
    <w:rsid w:val="00042285"/>
    <w:rsid w:val="000426FA"/>
    <w:rsid w:val="000427A0"/>
    <w:rsid w:val="00042895"/>
    <w:rsid w:val="000429EB"/>
    <w:rsid w:val="00042D14"/>
    <w:rsid w:val="0004427D"/>
    <w:rsid w:val="000442EB"/>
    <w:rsid w:val="000442F3"/>
    <w:rsid w:val="0004430C"/>
    <w:rsid w:val="000447A2"/>
    <w:rsid w:val="00044E1F"/>
    <w:rsid w:val="000452B5"/>
    <w:rsid w:val="000455D9"/>
    <w:rsid w:val="0004563D"/>
    <w:rsid w:val="00045A19"/>
    <w:rsid w:val="00045E25"/>
    <w:rsid w:val="00045EF9"/>
    <w:rsid w:val="00045FE4"/>
    <w:rsid w:val="000461F5"/>
    <w:rsid w:val="000468AC"/>
    <w:rsid w:val="00046C4E"/>
    <w:rsid w:val="00046D2F"/>
    <w:rsid w:val="00046DBA"/>
    <w:rsid w:val="00046F1A"/>
    <w:rsid w:val="00050482"/>
    <w:rsid w:val="00051342"/>
    <w:rsid w:val="000513A1"/>
    <w:rsid w:val="000514AB"/>
    <w:rsid w:val="00051AFC"/>
    <w:rsid w:val="00051B81"/>
    <w:rsid w:val="00051EB9"/>
    <w:rsid w:val="00052063"/>
    <w:rsid w:val="0005223A"/>
    <w:rsid w:val="0005274D"/>
    <w:rsid w:val="000529FF"/>
    <w:rsid w:val="00052D4F"/>
    <w:rsid w:val="0005343F"/>
    <w:rsid w:val="00053DE4"/>
    <w:rsid w:val="00053EE3"/>
    <w:rsid w:val="00054B2A"/>
    <w:rsid w:val="00054B5E"/>
    <w:rsid w:val="00054DBA"/>
    <w:rsid w:val="00054F13"/>
    <w:rsid w:val="0005562E"/>
    <w:rsid w:val="0005589F"/>
    <w:rsid w:val="00055ABB"/>
    <w:rsid w:val="00055DE9"/>
    <w:rsid w:val="000569C2"/>
    <w:rsid w:val="00056F50"/>
    <w:rsid w:val="000571FC"/>
    <w:rsid w:val="00057413"/>
    <w:rsid w:val="0005754D"/>
    <w:rsid w:val="00057794"/>
    <w:rsid w:val="0005780F"/>
    <w:rsid w:val="0005792C"/>
    <w:rsid w:val="00057CDE"/>
    <w:rsid w:val="00057E61"/>
    <w:rsid w:val="00060511"/>
    <w:rsid w:val="00061140"/>
    <w:rsid w:val="00061490"/>
    <w:rsid w:val="00061619"/>
    <w:rsid w:val="00061AB0"/>
    <w:rsid w:val="00061CC2"/>
    <w:rsid w:val="00062277"/>
    <w:rsid w:val="00062293"/>
    <w:rsid w:val="00062355"/>
    <w:rsid w:val="000628C6"/>
    <w:rsid w:val="00062A33"/>
    <w:rsid w:val="00062DF6"/>
    <w:rsid w:val="00063115"/>
    <w:rsid w:val="00063508"/>
    <w:rsid w:val="0006355C"/>
    <w:rsid w:val="0006380C"/>
    <w:rsid w:val="000643D9"/>
    <w:rsid w:val="0006470E"/>
    <w:rsid w:val="00064EBC"/>
    <w:rsid w:val="000653C8"/>
    <w:rsid w:val="00065426"/>
    <w:rsid w:val="000655A4"/>
    <w:rsid w:val="000655D6"/>
    <w:rsid w:val="000657C4"/>
    <w:rsid w:val="00065828"/>
    <w:rsid w:val="000659A5"/>
    <w:rsid w:val="00065AE0"/>
    <w:rsid w:val="00065C43"/>
    <w:rsid w:val="00065E8E"/>
    <w:rsid w:val="00066FF1"/>
    <w:rsid w:val="000670C0"/>
    <w:rsid w:val="000675EB"/>
    <w:rsid w:val="000679BA"/>
    <w:rsid w:val="00067E54"/>
    <w:rsid w:val="00067FED"/>
    <w:rsid w:val="00070A87"/>
    <w:rsid w:val="00070FFB"/>
    <w:rsid w:val="00072320"/>
    <w:rsid w:val="0007244C"/>
    <w:rsid w:val="0007287C"/>
    <w:rsid w:val="00072A02"/>
    <w:rsid w:val="00072BE9"/>
    <w:rsid w:val="0007370D"/>
    <w:rsid w:val="00073A2D"/>
    <w:rsid w:val="0007430D"/>
    <w:rsid w:val="00074558"/>
    <w:rsid w:val="00074903"/>
    <w:rsid w:val="00074B4C"/>
    <w:rsid w:val="00074F8D"/>
    <w:rsid w:val="00075083"/>
    <w:rsid w:val="000756A2"/>
    <w:rsid w:val="000758D1"/>
    <w:rsid w:val="0007620D"/>
    <w:rsid w:val="0007630A"/>
    <w:rsid w:val="00076799"/>
    <w:rsid w:val="00076F38"/>
    <w:rsid w:val="000776B4"/>
    <w:rsid w:val="00077B9D"/>
    <w:rsid w:val="00077C09"/>
    <w:rsid w:val="00077D47"/>
    <w:rsid w:val="00077D4D"/>
    <w:rsid w:val="00077DE1"/>
    <w:rsid w:val="0008019E"/>
    <w:rsid w:val="000802D6"/>
    <w:rsid w:val="00080F04"/>
    <w:rsid w:val="0008104F"/>
    <w:rsid w:val="0008107A"/>
    <w:rsid w:val="00081917"/>
    <w:rsid w:val="0008225B"/>
    <w:rsid w:val="00082EB3"/>
    <w:rsid w:val="00083503"/>
    <w:rsid w:val="00083551"/>
    <w:rsid w:val="00083C50"/>
    <w:rsid w:val="0008416B"/>
    <w:rsid w:val="00084296"/>
    <w:rsid w:val="00084EF9"/>
    <w:rsid w:val="00085762"/>
    <w:rsid w:val="00085EE7"/>
    <w:rsid w:val="00085F83"/>
    <w:rsid w:val="0008610B"/>
    <w:rsid w:val="0008619B"/>
    <w:rsid w:val="000864E5"/>
    <w:rsid w:val="00087164"/>
    <w:rsid w:val="00087A2F"/>
    <w:rsid w:val="00087A80"/>
    <w:rsid w:val="00087CEF"/>
    <w:rsid w:val="000908D9"/>
    <w:rsid w:val="00090BBC"/>
    <w:rsid w:val="000911EB"/>
    <w:rsid w:val="00091314"/>
    <w:rsid w:val="000914BE"/>
    <w:rsid w:val="000916D5"/>
    <w:rsid w:val="000918D2"/>
    <w:rsid w:val="00091EAA"/>
    <w:rsid w:val="00092156"/>
    <w:rsid w:val="000925A9"/>
    <w:rsid w:val="00092934"/>
    <w:rsid w:val="000929BA"/>
    <w:rsid w:val="00092EDC"/>
    <w:rsid w:val="000931FC"/>
    <w:rsid w:val="000932DA"/>
    <w:rsid w:val="000935A0"/>
    <w:rsid w:val="000938E3"/>
    <w:rsid w:val="000939FB"/>
    <w:rsid w:val="00093A47"/>
    <w:rsid w:val="000942BC"/>
    <w:rsid w:val="0009455C"/>
    <w:rsid w:val="0009474C"/>
    <w:rsid w:val="00094A29"/>
    <w:rsid w:val="00094EF0"/>
    <w:rsid w:val="00095559"/>
    <w:rsid w:val="00095A7D"/>
    <w:rsid w:val="00095D9C"/>
    <w:rsid w:val="00096437"/>
    <w:rsid w:val="00096683"/>
    <w:rsid w:val="000968B4"/>
    <w:rsid w:val="0009721A"/>
    <w:rsid w:val="00097B2E"/>
    <w:rsid w:val="000A0531"/>
    <w:rsid w:val="000A0577"/>
    <w:rsid w:val="000A07A8"/>
    <w:rsid w:val="000A1148"/>
    <w:rsid w:val="000A1410"/>
    <w:rsid w:val="000A1E8A"/>
    <w:rsid w:val="000A1F6B"/>
    <w:rsid w:val="000A2940"/>
    <w:rsid w:val="000A3447"/>
    <w:rsid w:val="000A35DC"/>
    <w:rsid w:val="000A3F93"/>
    <w:rsid w:val="000A4152"/>
    <w:rsid w:val="000A42F2"/>
    <w:rsid w:val="000A46E4"/>
    <w:rsid w:val="000A4B2E"/>
    <w:rsid w:val="000A4EED"/>
    <w:rsid w:val="000A55EF"/>
    <w:rsid w:val="000A5B72"/>
    <w:rsid w:val="000A5B91"/>
    <w:rsid w:val="000A5C55"/>
    <w:rsid w:val="000A5C9C"/>
    <w:rsid w:val="000A6605"/>
    <w:rsid w:val="000A6C9B"/>
    <w:rsid w:val="000A6FBC"/>
    <w:rsid w:val="000A727F"/>
    <w:rsid w:val="000A7724"/>
    <w:rsid w:val="000A79FD"/>
    <w:rsid w:val="000A7F23"/>
    <w:rsid w:val="000B0C02"/>
    <w:rsid w:val="000B0C69"/>
    <w:rsid w:val="000B1455"/>
    <w:rsid w:val="000B15B0"/>
    <w:rsid w:val="000B1BCD"/>
    <w:rsid w:val="000B1C03"/>
    <w:rsid w:val="000B1F20"/>
    <w:rsid w:val="000B2243"/>
    <w:rsid w:val="000B2430"/>
    <w:rsid w:val="000B2443"/>
    <w:rsid w:val="000B2CCB"/>
    <w:rsid w:val="000B2DFC"/>
    <w:rsid w:val="000B35F7"/>
    <w:rsid w:val="000B409C"/>
    <w:rsid w:val="000B4148"/>
    <w:rsid w:val="000B4178"/>
    <w:rsid w:val="000B4453"/>
    <w:rsid w:val="000B46DE"/>
    <w:rsid w:val="000B5091"/>
    <w:rsid w:val="000B5698"/>
    <w:rsid w:val="000B56E2"/>
    <w:rsid w:val="000B5860"/>
    <w:rsid w:val="000B5B97"/>
    <w:rsid w:val="000B653B"/>
    <w:rsid w:val="000B65AA"/>
    <w:rsid w:val="000B65EF"/>
    <w:rsid w:val="000B6658"/>
    <w:rsid w:val="000B667F"/>
    <w:rsid w:val="000B669B"/>
    <w:rsid w:val="000B66C0"/>
    <w:rsid w:val="000B6892"/>
    <w:rsid w:val="000B6D9C"/>
    <w:rsid w:val="000B71A4"/>
    <w:rsid w:val="000B7343"/>
    <w:rsid w:val="000B746C"/>
    <w:rsid w:val="000B74A9"/>
    <w:rsid w:val="000B7646"/>
    <w:rsid w:val="000B7796"/>
    <w:rsid w:val="000B790D"/>
    <w:rsid w:val="000B7926"/>
    <w:rsid w:val="000B7C33"/>
    <w:rsid w:val="000B7EE1"/>
    <w:rsid w:val="000C0074"/>
    <w:rsid w:val="000C02B6"/>
    <w:rsid w:val="000C05C3"/>
    <w:rsid w:val="000C0D00"/>
    <w:rsid w:val="000C1096"/>
    <w:rsid w:val="000C1104"/>
    <w:rsid w:val="000C1286"/>
    <w:rsid w:val="000C14B8"/>
    <w:rsid w:val="000C1522"/>
    <w:rsid w:val="000C17DF"/>
    <w:rsid w:val="000C1A94"/>
    <w:rsid w:val="000C2107"/>
    <w:rsid w:val="000C2881"/>
    <w:rsid w:val="000C2C1A"/>
    <w:rsid w:val="000C2CD3"/>
    <w:rsid w:val="000C3DC4"/>
    <w:rsid w:val="000C47FA"/>
    <w:rsid w:val="000C4B5C"/>
    <w:rsid w:val="000C522E"/>
    <w:rsid w:val="000C53A5"/>
    <w:rsid w:val="000C53B7"/>
    <w:rsid w:val="000C5584"/>
    <w:rsid w:val="000C586D"/>
    <w:rsid w:val="000C5A04"/>
    <w:rsid w:val="000C5FE8"/>
    <w:rsid w:val="000C631D"/>
    <w:rsid w:val="000C69F0"/>
    <w:rsid w:val="000C6B7D"/>
    <w:rsid w:val="000C6BEF"/>
    <w:rsid w:val="000C70BC"/>
    <w:rsid w:val="000C7FB8"/>
    <w:rsid w:val="000D08BA"/>
    <w:rsid w:val="000D0940"/>
    <w:rsid w:val="000D0E23"/>
    <w:rsid w:val="000D0F7A"/>
    <w:rsid w:val="000D1103"/>
    <w:rsid w:val="000D1246"/>
    <w:rsid w:val="000D15E2"/>
    <w:rsid w:val="000D1D6F"/>
    <w:rsid w:val="000D1DAD"/>
    <w:rsid w:val="000D214C"/>
    <w:rsid w:val="000D22A5"/>
    <w:rsid w:val="000D238A"/>
    <w:rsid w:val="000D2E52"/>
    <w:rsid w:val="000D30A5"/>
    <w:rsid w:val="000D32BB"/>
    <w:rsid w:val="000D32CF"/>
    <w:rsid w:val="000D39A7"/>
    <w:rsid w:val="000D3A11"/>
    <w:rsid w:val="000D3E18"/>
    <w:rsid w:val="000D3E61"/>
    <w:rsid w:val="000D3EC7"/>
    <w:rsid w:val="000D3F5E"/>
    <w:rsid w:val="000D45B6"/>
    <w:rsid w:val="000D4B13"/>
    <w:rsid w:val="000D503A"/>
    <w:rsid w:val="000D5126"/>
    <w:rsid w:val="000D5523"/>
    <w:rsid w:val="000D55C6"/>
    <w:rsid w:val="000D5AE6"/>
    <w:rsid w:val="000D5DA0"/>
    <w:rsid w:val="000D5EA1"/>
    <w:rsid w:val="000D5FEA"/>
    <w:rsid w:val="000D63A9"/>
    <w:rsid w:val="000D72CD"/>
    <w:rsid w:val="000D76C3"/>
    <w:rsid w:val="000D7CA5"/>
    <w:rsid w:val="000E0B58"/>
    <w:rsid w:val="000E0EFA"/>
    <w:rsid w:val="000E1066"/>
    <w:rsid w:val="000E12D2"/>
    <w:rsid w:val="000E1379"/>
    <w:rsid w:val="000E1ABC"/>
    <w:rsid w:val="000E1CBB"/>
    <w:rsid w:val="000E1F13"/>
    <w:rsid w:val="000E21B5"/>
    <w:rsid w:val="000E25F3"/>
    <w:rsid w:val="000E27DE"/>
    <w:rsid w:val="000E2B7A"/>
    <w:rsid w:val="000E2BE6"/>
    <w:rsid w:val="000E3681"/>
    <w:rsid w:val="000E372B"/>
    <w:rsid w:val="000E38C7"/>
    <w:rsid w:val="000E43F3"/>
    <w:rsid w:val="000E49FB"/>
    <w:rsid w:val="000E4A0F"/>
    <w:rsid w:val="000E4B60"/>
    <w:rsid w:val="000E4BCC"/>
    <w:rsid w:val="000E537A"/>
    <w:rsid w:val="000E5949"/>
    <w:rsid w:val="000E5A72"/>
    <w:rsid w:val="000E62C9"/>
    <w:rsid w:val="000E6614"/>
    <w:rsid w:val="000E6F91"/>
    <w:rsid w:val="000E7145"/>
    <w:rsid w:val="000E7310"/>
    <w:rsid w:val="000E7F63"/>
    <w:rsid w:val="000F007D"/>
    <w:rsid w:val="000F17F8"/>
    <w:rsid w:val="000F1B6F"/>
    <w:rsid w:val="000F1C4D"/>
    <w:rsid w:val="000F1DCA"/>
    <w:rsid w:val="000F2034"/>
    <w:rsid w:val="000F2151"/>
    <w:rsid w:val="000F24C0"/>
    <w:rsid w:val="000F2938"/>
    <w:rsid w:val="000F29DD"/>
    <w:rsid w:val="000F2B01"/>
    <w:rsid w:val="000F31D5"/>
    <w:rsid w:val="000F344C"/>
    <w:rsid w:val="000F362B"/>
    <w:rsid w:val="000F44ED"/>
    <w:rsid w:val="000F489A"/>
    <w:rsid w:val="000F546F"/>
    <w:rsid w:val="000F58DC"/>
    <w:rsid w:val="000F5C41"/>
    <w:rsid w:val="000F5D98"/>
    <w:rsid w:val="000F6515"/>
    <w:rsid w:val="000F69B1"/>
    <w:rsid w:val="000F6E50"/>
    <w:rsid w:val="000F6FE5"/>
    <w:rsid w:val="000F7139"/>
    <w:rsid w:val="000F71A3"/>
    <w:rsid w:val="000F73BA"/>
    <w:rsid w:val="000F77A4"/>
    <w:rsid w:val="000F7E79"/>
    <w:rsid w:val="0010018B"/>
    <w:rsid w:val="001003A2"/>
    <w:rsid w:val="00100759"/>
    <w:rsid w:val="00100887"/>
    <w:rsid w:val="00100BAF"/>
    <w:rsid w:val="001012FC"/>
    <w:rsid w:val="001015E8"/>
    <w:rsid w:val="00101A5B"/>
    <w:rsid w:val="001021A6"/>
    <w:rsid w:val="0010230D"/>
    <w:rsid w:val="00102CFA"/>
    <w:rsid w:val="00102D39"/>
    <w:rsid w:val="00102D95"/>
    <w:rsid w:val="00103013"/>
    <w:rsid w:val="00104729"/>
    <w:rsid w:val="00104A3C"/>
    <w:rsid w:val="00104AC2"/>
    <w:rsid w:val="00105468"/>
    <w:rsid w:val="001056AB"/>
    <w:rsid w:val="0010574A"/>
    <w:rsid w:val="00105B10"/>
    <w:rsid w:val="00106175"/>
    <w:rsid w:val="00106309"/>
    <w:rsid w:val="00106BE3"/>
    <w:rsid w:val="00107395"/>
    <w:rsid w:val="001075D9"/>
    <w:rsid w:val="00107790"/>
    <w:rsid w:val="001078F8"/>
    <w:rsid w:val="0011037A"/>
    <w:rsid w:val="00110C32"/>
    <w:rsid w:val="00110CDF"/>
    <w:rsid w:val="00110DC3"/>
    <w:rsid w:val="00111609"/>
    <w:rsid w:val="0011162C"/>
    <w:rsid w:val="00111D0A"/>
    <w:rsid w:val="00111F79"/>
    <w:rsid w:val="00112393"/>
    <w:rsid w:val="00112527"/>
    <w:rsid w:val="00112535"/>
    <w:rsid w:val="00112A1F"/>
    <w:rsid w:val="00112E4E"/>
    <w:rsid w:val="00112E5F"/>
    <w:rsid w:val="00112F29"/>
    <w:rsid w:val="00113177"/>
    <w:rsid w:val="00113B39"/>
    <w:rsid w:val="00113BBC"/>
    <w:rsid w:val="00114026"/>
    <w:rsid w:val="001143B5"/>
    <w:rsid w:val="001148CA"/>
    <w:rsid w:val="00114A40"/>
    <w:rsid w:val="00114BD5"/>
    <w:rsid w:val="00114CFA"/>
    <w:rsid w:val="00115204"/>
    <w:rsid w:val="00115450"/>
    <w:rsid w:val="00115558"/>
    <w:rsid w:val="00115789"/>
    <w:rsid w:val="001157E6"/>
    <w:rsid w:val="0011598B"/>
    <w:rsid w:val="00115BCD"/>
    <w:rsid w:val="00115CDD"/>
    <w:rsid w:val="00115CF0"/>
    <w:rsid w:val="00115D75"/>
    <w:rsid w:val="00115EA8"/>
    <w:rsid w:val="00116476"/>
    <w:rsid w:val="0011689F"/>
    <w:rsid w:val="00116CAE"/>
    <w:rsid w:val="00116F8B"/>
    <w:rsid w:val="00116FB1"/>
    <w:rsid w:val="001175D2"/>
    <w:rsid w:val="00117AD2"/>
    <w:rsid w:val="00117E65"/>
    <w:rsid w:val="00121193"/>
    <w:rsid w:val="00121D6F"/>
    <w:rsid w:val="00121F95"/>
    <w:rsid w:val="00121FE5"/>
    <w:rsid w:val="00122978"/>
    <w:rsid w:val="001231B2"/>
    <w:rsid w:val="00123471"/>
    <w:rsid w:val="001235B4"/>
    <w:rsid w:val="00123658"/>
    <w:rsid w:val="00123D05"/>
    <w:rsid w:val="00123DCA"/>
    <w:rsid w:val="0012424E"/>
    <w:rsid w:val="00124878"/>
    <w:rsid w:val="00124998"/>
    <w:rsid w:val="00124B1F"/>
    <w:rsid w:val="001250D3"/>
    <w:rsid w:val="0012544D"/>
    <w:rsid w:val="0012566A"/>
    <w:rsid w:val="00125950"/>
    <w:rsid w:val="00125AAE"/>
    <w:rsid w:val="00126304"/>
    <w:rsid w:val="0012633F"/>
    <w:rsid w:val="001264C4"/>
    <w:rsid w:val="00126CD8"/>
    <w:rsid w:val="00127140"/>
    <w:rsid w:val="001273BD"/>
    <w:rsid w:val="00127483"/>
    <w:rsid w:val="00127A04"/>
    <w:rsid w:val="00127A34"/>
    <w:rsid w:val="001300D4"/>
    <w:rsid w:val="001307BC"/>
    <w:rsid w:val="001314A2"/>
    <w:rsid w:val="001317C3"/>
    <w:rsid w:val="00131898"/>
    <w:rsid w:val="001319C5"/>
    <w:rsid w:val="001332EA"/>
    <w:rsid w:val="001333AC"/>
    <w:rsid w:val="00133566"/>
    <w:rsid w:val="001340A9"/>
    <w:rsid w:val="001340DC"/>
    <w:rsid w:val="001340FB"/>
    <w:rsid w:val="00134379"/>
    <w:rsid w:val="001346B6"/>
    <w:rsid w:val="00134F54"/>
    <w:rsid w:val="00134FA7"/>
    <w:rsid w:val="001350AF"/>
    <w:rsid w:val="0013580C"/>
    <w:rsid w:val="00135FBD"/>
    <w:rsid w:val="00136221"/>
    <w:rsid w:val="00136670"/>
    <w:rsid w:val="0013735E"/>
    <w:rsid w:val="00137617"/>
    <w:rsid w:val="00137BDB"/>
    <w:rsid w:val="00137E1E"/>
    <w:rsid w:val="001400F1"/>
    <w:rsid w:val="00140490"/>
    <w:rsid w:val="00140C04"/>
    <w:rsid w:val="00140E95"/>
    <w:rsid w:val="00140F13"/>
    <w:rsid w:val="0014120D"/>
    <w:rsid w:val="001414CA"/>
    <w:rsid w:val="001414FF"/>
    <w:rsid w:val="001417BB"/>
    <w:rsid w:val="00141C2E"/>
    <w:rsid w:val="00142250"/>
    <w:rsid w:val="0014226F"/>
    <w:rsid w:val="001426EC"/>
    <w:rsid w:val="00142705"/>
    <w:rsid w:val="00142A42"/>
    <w:rsid w:val="00142A4B"/>
    <w:rsid w:val="00142A4C"/>
    <w:rsid w:val="00142A95"/>
    <w:rsid w:val="00142B3D"/>
    <w:rsid w:val="00143027"/>
    <w:rsid w:val="00143553"/>
    <w:rsid w:val="0014398D"/>
    <w:rsid w:val="00143C08"/>
    <w:rsid w:val="00144C77"/>
    <w:rsid w:val="00144EAB"/>
    <w:rsid w:val="00144EFF"/>
    <w:rsid w:val="00144F7A"/>
    <w:rsid w:val="001453DB"/>
    <w:rsid w:val="00145493"/>
    <w:rsid w:val="00145917"/>
    <w:rsid w:val="001459FB"/>
    <w:rsid w:val="00145C62"/>
    <w:rsid w:val="00145D54"/>
    <w:rsid w:val="0014602C"/>
    <w:rsid w:val="0014605B"/>
    <w:rsid w:val="00146788"/>
    <w:rsid w:val="001469DC"/>
    <w:rsid w:val="00146F6A"/>
    <w:rsid w:val="00147083"/>
    <w:rsid w:val="00147A07"/>
    <w:rsid w:val="00147DF1"/>
    <w:rsid w:val="00150372"/>
    <w:rsid w:val="00150C3C"/>
    <w:rsid w:val="00150C90"/>
    <w:rsid w:val="00150DC5"/>
    <w:rsid w:val="00151073"/>
    <w:rsid w:val="00151159"/>
    <w:rsid w:val="0015158A"/>
    <w:rsid w:val="001515D7"/>
    <w:rsid w:val="0015160E"/>
    <w:rsid w:val="001518F7"/>
    <w:rsid w:val="00151FEA"/>
    <w:rsid w:val="001526B9"/>
    <w:rsid w:val="00152A2D"/>
    <w:rsid w:val="001530E0"/>
    <w:rsid w:val="001532DE"/>
    <w:rsid w:val="001537A5"/>
    <w:rsid w:val="00153DDD"/>
    <w:rsid w:val="00154678"/>
    <w:rsid w:val="00154ACB"/>
    <w:rsid w:val="00155295"/>
    <w:rsid w:val="001554E3"/>
    <w:rsid w:val="00155AF1"/>
    <w:rsid w:val="001561BF"/>
    <w:rsid w:val="0015644D"/>
    <w:rsid w:val="0015670B"/>
    <w:rsid w:val="001570D8"/>
    <w:rsid w:val="001571EB"/>
    <w:rsid w:val="00157598"/>
    <w:rsid w:val="001575DC"/>
    <w:rsid w:val="00157952"/>
    <w:rsid w:val="00157C33"/>
    <w:rsid w:val="00157EED"/>
    <w:rsid w:val="001601CD"/>
    <w:rsid w:val="001608BB"/>
    <w:rsid w:val="00160C0D"/>
    <w:rsid w:val="00160CC5"/>
    <w:rsid w:val="00161B57"/>
    <w:rsid w:val="00161EC8"/>
    <w:rsid w:val="00161F3C"/>
    <w:rsid w:val="00162267"/>
    <w:rsid w:val="00162836"/>
    <w:rsid w:val="00162B29"/>
    <w:rsid w:val="00163241"/>
    <w:rsid w:val="00163437"/>
    <w:rsid w:val="001637F2"/>
    <w:rsid w:val="0016398C"/>
    <w:rsid w:val="00163BDD"/>
    <w:rsid w:val="00163E3B"/>
    <w:rsid w:val="00163F02"/>
    <w:rsid w:val="001643D4"/>
    <w:rsid w:val="0016487E"/>
    <w:rsid w:val="00164D12"/>
    <w:rsid w:val="0016538E"/>
    <w:rsid w:val="001659AB"/>
    <w:rsid w:val="00165BF0"/>
    <w:rsid w:val="00166335"/>
    <w:rsid w:val="00166346"/>
    <w:rsid w:val="00166362"/>
    <w:rsid w:val="00166E74"/>
    <w:rsid w:val="00166EB9"/>
    <w:rsid w:val="00166F29"/>
    <w:rsid w:val="00167D99"/>
    <w:rsid w:val="00167F7E"/>
    <w:rsid w:val="00167FB4"/>
    <w:rsid w:val="00170E9A"/>
    <w:rsid w:val="00170F24"/>
    <w:rsid w:val="00170F27"/>
    <w:rsid w:val="00171061"/>
    <w:rsid w:val="001710ED"/>
    <w:rsid w:val="00171150"/>
    <w:rsid w:val="00171716"/>
    <w:rsid w:val="00171F31"/>
    <w:rsid w:val="00172025"/>
    <w:rsid w:val="001720DD"/>
    <w:rsid w:val="0017225A"/>
    <w:rsid w:val="00172415"/>
    <w:rsid w:val="001725B9"/>
    <w:rsid w:val="00172911"/>
    <w:rsid w:val="00173079"/>
    <w:rsid w:val="001739EA"/>
    <w:rsid w:val="00173A9B"/>
    <w:rsid w:val="00173EA0"/>
    <w:rsid w:val="001745DA"/>
    <w:rsid w:val="0017481F"/>
    <w:rsid w:val="001749A1"/>
    <w:rsid w:val="00174EF1"/>
    <w:rsid w:val="00175485"/>
    <w:rsid w:val="001754D9"/>
    <w:rsid w:val="0017567C"/>
    <w:rsid w:val="00175887"/>
    <w:rsid w:val="001761D6"/>
    <w:rsid w:val="00176F1C"/>
    <w:rsid w:val="0017766F"/>
    <w:rsid w:val="001776F3"/>
    <w:rsid w:val="0018078B"/>
    <w:rsid w:val="00180B24"/>
    <w:rsid w:val="00180CEB"/>
    <w:rsid w:val="00180EAA"/>
    <w:rsid w:val="001819E7"/>
    <w:rsid w:val="00181CFE"/>
    <w:rsid w:val="00182105"/>
    <w:rsid w:val="001823C0"/>
    <w:rsid w:val="0018267F"/>
    <w:rsid w:val="001826E7"/>
    <w:rsid w:val="001827F3"/>
    <w:rsid w:val="00182B20"/>
    <w:rsid w:val="001834BE"/>
    <w:rsid w:val="00183680"/>
    <w:rsid w:val="0018382A"/>
    <w:rsid w:val="001856B3"/>
    <w:rsid w:val="00185934"/>
    <w:rsid w:val="00185BB1"/>
    <w:rsid w:val="00185BB4"/>
    <w:rsid w:val="00185D00"/>
    <w:rsid w:val="00186099"/>
    <w:rsid w:val="00186176"/>
    <w:rsid w:val="00186457"/>
    <w:rsid w:val="00186C47"/>
    <w:rsid w:val="00186D2A"/>
    <w:rsid w:val="00187428"/>
    <w:rsid w:val="001877E4"/>
    <w:rsid w:val="00187CD9"/>
    <w:rsid w:val="00190D9E"/>
    <w:rsid w:val="00191072"/>
    <w:rsid w:val="00191452"/>
    <w:rsid w:val="001916F4"/>
    <w:rsid w:val="00191A36"/>
    <w:rsid w:val="00191DAD"/>
    <w:rsid w:val="001922B1"/>
    <w:rsid w:val="00192892"/>
    <w:rsid w:val="00192C34"/>
    <w:rsid w:val="001930F8"/>
    <w:rsid w:val="0019390E"/>
    <w:rsid w:val="001939DA"/>
    <w:rsid w:val="00193CB2"/>
    <w:rsid w:val="0019415A"/>
    <w:rsid w:val="001942E7"/>
    <w:rsid w:val="001947FA"/>
    <w:rsid w:val="00194896"/>
    <w:rsid w:val="00194EA0"/>
    <w:rsid w:val="00195534"/>
    <w:rsid w:val="00195B18"/>
    <w:rsid w:val="0019665D"/>
    <w:rsid w:val="00196862"/>
    <w:rsid w:val="00196B73"/>
    <w:rsid w:val="00196FDA"/>
    <w:rsid w:val="0019736D"/>
    <w:rsid w:val="0019773E"/>
    <w:rsid w:val="00197940"/>
    <w:rsid w:val="001A01EF"/>
    <w:rsid w:val="001A06EA"/>
    <w:rsid w:val="001A07E8"/>
    <w:rsid w:val="001A0E3E"/>
    <w:rsid w:val="001A0EA0"/>
    <w:rsid w:val="001A12B3"/>
    <w:rsid w:val="001A1796"/>
    <w:rsid w:val="001A1B0D"/>
    <w:rsid w:val="001A2289"/>
    <w:rsid w:val="001A36C6"/>
    <w:rsid w:val="001A3773"/>
    <w:rsid w:val="001A3A53"/>
    <w:rsid w:val="001A488B"/>
    <w:rsid w:val="001A4E89"/>
    <w:rsid w:val="001A6410"/>
    <w:rsid w:val="001A64A7"/>
    <w:rsid w:val="001A6A36"/>
    <w:rsid w:val="001A6AA6"/>
    <w:rsid w:val="001A6C57"/>
    <w:rsid w:val="001A6FCE"/>
    <w:rsid w:val="001A7232"/>
    <w:rsid w:val="001A747C"/>
    <w:rsid w:val="001A7767"/>
    <w:rsid w:val="001A7865"/>
    <w:rsid w:val="001B0256"/>
    <w:rsid w:val="001B06D1"/>
    <w:rsid w:val="001B078E"/>
    <w:rsid w:val="001B0A97"/>
    <w:rsid w:val="001B0B5B"/>
    <w:rsid w:val="001B0FA0"/>
    <w:rsid w:val="001B16D0"/>
    <w:rsid w:val="001B1874"/>
    <w:rsid w:val="001B1875"/>
    <w:rsid w:val="001B18CF"/>
    <w:rsid w:val="001B18D2"/>
    <w:rsid w:val="001B1DD6"/>
    <w:rsid w:val="001B1DEE"/>
    <w:rsid w:val="001B23F2"/>
    <w:rsid w:val="001B2970"/>
    <w:rsid w:val="001B2CE2"/>
    <w:rsid w:val="001B3345"/>
    <w:rsid w:val="001B3464"/>
    <w:rsid w:val="001B37E7"/>
    <w:rsid w:val="001B3CA7"/>
    <w:rsid w:val="001B3F67"/>
    <w:rsid w:val="001B47AF"/>
    <w:rsid w:val="001B4CC7"/>
    <w:rsid w:val="001B4DAD"/>
    <w:rsid w:val="001B4F42"/>
    <w:rsid w:val="001B5668"/>
    <w:rsid w:val="001B5952"/>
    <w:rsid w:val="001B64E8"/>
    <w:rsid w:val="001B65F5"/>
    <w:rsid w:val="001B6BFE"/>
    <w:rsid w:val="001B717C"/>
    <w:rsid w:val="001B7203"/>
    <w:rsid w:val="001B77A8"/>
    <w:rsid w:val="001B791B"/>
    <w:rsid w:val="001B7D10"/>
    <w:rsid w:val="001B7F43"/>
    <w:rsid w:val="001C04C3"/>
    <w:rsid w:val="001C0668"/>
    <w:rsid w:val="001C0790"/>
    <w:rsid w:val="001C07E9"/>
    <w:rsid w:val="001C1484"/>
    <w:rsid w:val="001C1753"/>
    <w:rsid w:val="001C18E4"/>
    <w:rsid w:val="001C18F4"/>
    <w:rsid w:val="001C1A0F"/>
    <w:rsid w:val="001C20DE"/>
    <w:rsid w:val="001C210E"/>
    <w:rsid w:val="001C21AD"/>
    <w:rsid w:val="001C2A02"/>
    <w:rsid w:val="001C2A73"/>
    <w:rsid w:val="001C2BCA"/>
    <w:rsid w:val="001C2C44"/>
    <w:rsid w:val="001C2CDA"/>
    <w:rsid w:val="001C2DA0"/>
    <w:rsid w:val="001C2DC5"/>
    <w:rsid w:val="001C3043"/>
    <w:rsid w:val="001C33D5"/>
    <w:rsid w:val="001C3C80"/>
    <w:rsid w:val="001C4068"/>
    <w:rsid w:val="001C44E3"/>
    <w:rsid w:val="001C4655"/>
    <w:rsid w:val="001C47B5"/>
    <w:rsid w:val="001C4999"/>
    <w:rsid w:val="001C4B26"/>
    <w:rsid w:val="001C4C1E"/>
    <w:rsid w:val="001C540D"/>
    <w:rsid w:val="001C5CAC"/>
    <w:rsid w:val="001C5EC1"/>
    <w:rsid w:val="001C63CA"/>
    <w:rsid w:val="001C6897"/>
    <w:rsid w:val="001C69B9"/>
    <w:rsid w:val="001C69F3"/>
    <w:rsid w:val="001C6F31"/>
    <w:rsid w:val="001C74D8"/>
    <w:rsid w:val="001C761F"/>
    <w:rsid w:val="001C7930"/>
    <w:rsid w:val="001D0827"/>
    <w:rsid w:val="001D097E"/>
    <w:rsid w:val="001D09F5"/>
    <w:rsid w:val="001D0A25"/>
    <w:rsid w:val="001D0AEE"/>
    <w:rsid w:val="001D0D24"/>
    <w:rsid w:val="001D0DC6"/>
    <w:rsid w:val="001D1005"/>
    <w:rsid w:val="001D1072"/>
    <w:rsid w:val="001D13D8"/>
    <w:rsid w:val="001D164F"/>
    <w:rsid w:val="001D1700"/>
    <w:rsid w:val="001D2157"/>
    <w:rsid w:val="001D2317"/>
    <w:rsid w:val="001D2338"/>
    <w:rsid w:val="001D238F"/>
    <w:rsid w:val="001D240C"/>
    <w:rsid w:val="001D249E"/>
    <w:rsid w:val="001D2689"/>
    <w:rsid w:val="001D2C4C"/>
    <w:rsid w:val="001D2D29"/>
    <w:rsid w:val="001D3453"/>
    <w:rsid w:val="001D3783"/>
    <w:rsid w:val="001D396D"/>
    <w:rsid w:val="001D3B0D"/>
    <w:rsid w:val="001D3E25"/>
    <w:rsid w:val="001D43EB"/>
    <w:rsid w:val="001D4464"/>
    <w:rsid w:val="001D48EE"/>
    <w:rsid w:val="001D4AA4"/>
    <w:rsid w:val="001D4E23"/>
    <w:rsid w:val="001D4FE6"/>
    <w:rsid w:val="001D5277"/>
    <w:rsid w:val="001D55E3"/>
    <w:rsid w:val="001D5FCF"/>
    <w:rsid w:val="001D6BF3"/>
    <w:rsid w:val="001D6DAB"/>
    <w:rsid w:val="001D6FD0"/>
    <w:rsid w:val="001D71F4"/>
    <w:rsid w:val="001D732E"/>
    <w:rsid w:val="001D77B2"/>
    <w:rsid w:val="001D7BBB"/>
    <w:rsid w:val="001E048A"/>
    <w:rsid w:val="001E0533"/>
    <w:rsid w:val="001E06BD"/>
    <w:rsid w:val="001E0A2F"/>
    <w:rsid w:val="001E0A7D"/>
    <w:rsid w:val="001E16B6"/>
    <w:rsid w:val="001E171A"/>
    <w:rsid w:val="001E1B43"/>
    <w:rsid w:val="001E1C9D"/>
    <w:rsid w:val="001E1C9F"/>
    <w:rsid w:val="001E21E5"/>
    <w:rsid w:val="001E280D"/>
    <w:rsid w:val="001E286C"/>
    <w:rsid w:val="001E2C66"/>
    <w:rsid w:val="001E2EEE"/>
    <w:rsid w:val="001E3217"/>
    <w:rsid w:val="001E33FF"/>
    <w:rsid w:val="001E35CD"/>
    <w:rsid w:val="001E39B0"/>
    <w:rsid w:val="001E3B89"/>
    <w:rsid w:val="001E3D1A"/>
    <w:rsid w:val="001E41DD"/>
    <w:rsid w:val="001E4266"/>
    <w:rsid w:val="001E4B63"/>
    <w:rsid w:val="001E4BA7"/>
    <w:rsid w:val="001E4FC4"/>
    <w:rsid w:val="001E509C"/>
    <w:rsid w:val="001E547E"/>
    <w:rsid w:val="001E55A7"/>
    <w:rsid w:val="001E5F54"/>
    <w:rsid w:val="001E618B"/>
    <w:rsid w:val="001E61E4"/>
    <w:rsid w:val="001E65AC"/>
    <w:rsid w:val="001E6676"/>
    <w:rsid w:val="001E66C7"/>
    <w:rsid w:val="001E6B9D"/>
    <w:rsid w:val="001E7305"/>
    <w:rsid w:val="001E79B4"/>
    <w:rsid w:val="001F00B0"/>
    <w:rsid w:val="001F0602"/>
    <w:rsid w:val="001F0B22"/>
    <w:rsid w:val="001F0EA2"/>
    <w:rsid w:val="001F1137"/>
    <w:rsid w:val="001F16A0"/>
    <w:rsid w:val="001F2E72"/>
    <w:rsid w:val="001F3566"/>
    <w:rsid w:val="001F3754"/>
    <w:rsid w:val="001F37A4"/>
    <w:rsid w:val="001F3A19"/>
    <w:rsid w:val="001F3A1E"/>
    <w:rsid w:val="001F3A29"/>
    <w:rsid w:val="001F3BE5"/>
    <w:rsid w:val="001F3C20"/>
    <w:rsid w:val="001F3FC9"/>
    <w:rsid w:val="001F460A"/>
    <w:rsid w:val="001F46AD"/>
    <w:rsid w:val="001F4988"/>
    <w:rsid w:val="001F4F01"/>
    <w:rsid w:val="001F54AE"/>
    <w:rsid w:val="001F5901"/>
    <w:rsid w:val="001F5BC7"/>
    <w:rsid w:val="001F5C45"/>
    <w:rsid w:val="001F622F"/>
    <w:rsid w:val="001F64FC"/>
    <w:rsid w:val="001F66BF"/>
    <w:rsid w:val="001F69D3"/>
    <w:rsid w:val="001F6CBF"/>
    <w:rsid w:val="001F6D47"/>
    <w:rsid w:val="001F70A1"/>
    <w:rsid w:val="001F73AC"/>
    <w:rsid w:val="001F756B"/>
    <w:rsid w:val="001F7F05"/>
    <w:rsid w:val="00200053"/>
    <w:rsid w:val="0020062E"/>
    <w:rsid w:val="00200A52"/>
    <w:rsid w:val="00201125"/>
    <w:rsid w:val="00201129"/>
    <w:rsid w:val="00201472"/>
    <w:rsid w:val="00201769"/>
    <w:rsid w:val="00201FC5"/>
    <w:rsid w:val="00201FF7"/>
    <w:rsid w:val="00201FF9"/>
    <w:rsid w:val="0020226E"/>
    <w:rsid w:val="002026BE"/>
    <w:rsid w:val="00202D5E"/>
    <w:rsid w:val="00202F12"/>
    <w:rsid w:val="00202F29"/>
    <w:rsid w:val="00203277"/>
    <w:rsid w:val="002036CC"/>
    <w:rsid w:val="00203A4D"/>
    <w:rsid w:val="002044AC"/>
    <w:rsid w:val="0020499D"/>
    <w:rsid w:val="00205102"/>
    <w:rsid w:val="00205713"/>
    <w:rsid w:val="00205AD7"/>
    <w:rsid w:val="00205DA1"/>
    <w:rsid w:val="0020622B"/>
    <w:rsid w:val="00206448"/>
    <w:rsid w:val="00206ADA"/>
    <w:rsid w:val="002075E4"/>
    <w:rsid w:val="00207680"/>
    <w:rsid w:val="00207925"/>
    <w:rsid w:val="00207F5A"/>
    <w:rsid w:val="00207FF4"/>
    <w:rsid w:val="002103BA"/>
    <w:rsid w:val="002103E0"/>
    <w:rsid w:val="00210509"/>
    <w:rsid w:val="002116B6"/>
    <w:rsid w:val="002117E5"/>
    <w:rsid w:val="00211A27"/>
    <w:rsid w:val="00211C4E"/>
    <w:rsid w:val="00211DE6"/>
    <w:rsid w:val="00212063"/>
    <w:rsid w:val="00212679"/>
    <w:rsid w:val="00212736"/>
    <w:rsid w:val="00212B8E"/>
    <w:rsid w:val="00213134"/>
    <w:rsid w:val="002132CD"/>
    <w:rsid w:val="00213BB0"/>
    <w:rsid w:val="00213CB4"/>
    <w:rsid w:val="002143BF"/>
    <w:rsid w:val="0021464C"/>
    <w:rsid w:val="00214684"/>
    <w:rsid w:val="00214EDF"/>
    <w:rsid w:val="002151B2"/>
    <w:rsid w:val="002157B1"/>
    <w:rsid w:val="0021582C"/>
    <w:rsid w:val="002159E2"/>
    <w:rsid w:val="00216092"/>
    <w:rsid w:val="0021631D"/>
    <w:rsid w:val="00216779"/>
    <w:rsid w:val="0021720A"/>
    <w:rsid w:val="0021771B"/>
    <w:rsid w:val="00217BA1"/>
    <w:rsid w:val="002200D7"/>
    <w:rsid w:val="002201D8"/>
    <w:rsid w:val="00220784"/>
    <w:rsid w:val="002209C3"/>
    <w:rsid w:val="002211F1"/>
    <w:rsid w:val="0022137F"/>
    <w:rsid w:val="0022213E"/>
    <w:rsid w:val="0022264F"/>
    <w:rsid w:val="00222725"/>
    <w:rsid w:val="00222FCC"/>
    <w:rsid w:val="002230BB"/>
    <w:rsid w:val="002231DD"/>
    <w:rsid w:val="00223C73"/>
    <w:rsid w:val="00223D75"/>
    <w:rsid w:val="0022451A"/>
    <w:rsid w:val="00224ABB"/>
    <w:rsid w:val="00224CF3"/>
    <w:rsid w:val="00224DFD"/>
    <w:rsid w:val="00224E49"/>
    <w:rsid w:val="0022502F"/>
    <w:rsid w:val="00225125"/>
    <w:rsid w:val="002251F7"/>
    <w:rsid w:val="002252AB"/>
    <w:rsid w:val="002252C5"/>
    <w:rsid w:val="00225539"/>
    <w:rsid w:val="0022580A"/>
    <w:rsid w:val="00225A16"/>
    <w:rsid w:val="00225B38"/>
    <w:rsid w:val="00225C67"/>
    <w:rsid w:val="002261E4"/>
    <w:rsid w:val="002261FD"/>
    <w:rsid w:val="00226422"/>
    <w:rsid w:val="002266E3"/>
    <w:rsid w:val="00226812"/>
    <w:rsid w:val="00227515"/>
    <w:rsid w:val="00227AA8"/>
    <w:rsid w:val="00227ADD"/>
    <w:rsid w:val="00227BF0"/>
    <w:rsid w:val="0023009A"/>
    <w:rsid w:val="002302BF"/>
    <w:rsid w:val="002307B6"/>
    <w:rsid w:val="00230BA5"/>
    <w:rsid w:val="00230CC9"/>
    <w:rsid w:val="00230F5F"/>
    <w:rsid w:val="00231909"/>
    <w:rsid w:val="00231996"/>
    <w:rsid w:val="002319F0"/>
    <w:rsid w:val="00231CAA"/>
    <w:rsid w:val="002321F4"/>
    <w:rsid w:val="00232743"/>
    <w:rsid w:val="00232AB8"/>
    <w:rsid w:val="00232F26"/>
    <w:rsid w:val="00232FAC"/>
    <w:rsid w:val="002331E4"/>
    <w:rsid w:val="00233963"/>
    <w:rsid w:val="00234899"/>
    <w:rsid w:val="00234EFE"/>
    <w:rsid w:val="00234F67"/>
    <w:rsid w:val="00235047"/>
    <w:rsid w:val="002350F2"/>
    <w:rsid w:val="00235335"/>
    <w:rsid w:val="00235431"/>
    <w:rsid w:val="002359FB"/>
    <w:rsid w:val="00235E37"/>
    <w:rsid w:val="00236211"/>
    <w:rsid w:val="0023666B"/>
    <w:rsid w:val="002368A4"/>
    <w:rsid w:val="002368DD"/>
    <w:rsid w:val="00236967"/>
    <w:rsid w:val="00236A6A"/>
    <w:rsid w:val="00236AB4"/>
    <w:rsid w:val="00236B36"/>
    <w:rsid w:val="002404C4"/>
    <w:rsid w:val="002406C1"/>
    <w:rsid w:val="002407EA"/>
    <w:rsid w:val="0024098D"/>
    <w:rsid w:val="00240AE6"/>
    <w:rsid w:val="002413A1"/>
    <w:rsid w:val="0024148F"/>
    <w:rsid w:val="002414E1"/>
    <w:rsid w:val="00241C4E"/>
    <w:rsid w:val="00241ED1"/>
    <w:rsid w:val="0024207E"/>
    <w:rsid w:val="0024378D"/>
    <w:rsid w:val="00243B2E"/>
    <w:rsid w:val="0024406B"/>
    <w:rsid w:val="00244C91"/>
    <w:rsid w:val="00244D4B"/>
    <w:rsid w:val="00244E9A"/>
    <w:rsid w:val="00245360"/>
    <w:rsid w:val="002454D7"/>
    <w:rsid w:val="0024588A"/>
    <w:rsid w:val="00245F07"/>
    <w:rsid w:val="0024611F"/>
    <w:rsid w:val="0024674C"/>
    <w:rsid w:val="002474FC"/>
    <w:rsid w:val="00247720"/>
    <w:rsid w:val="0024778C"/>
    <w:rsid w:val="00247892"/>
    <w:rsid w:val="00250E1F"/>
    <w:rsid w:val="0025122D"/>
    <w:rsid w:val="002512B1"/>
    <w:rsid w:val="002513C4"/>
    <w:rsid w:val="002515DE"/>
    <w:rsid w:val="00251948"/>
    <w:rsid w:val="0025196C"/>
    <w:rsid w:val="00251AF1"/>
    <w:rsid w:val="00251E7F"/>
    <w:rsid w:val="00252337"/>
    <w:rsid w:val="00252DE1"/>
    <w:rsid w:val="00252F85"/>
    <w:rsid w:val="00253303"/>
    <w:rsid w:val="00253589"/>
    <w:rsid w:val="0025365C"/>
    <w:rsid w:val="00253733"/>
    <w:rsid w:val="00254481"/>
    <w:rsid w:val="00254DF7"/>
    <w:rsid w:val="00254E41"/>
    <w:rsid w:val="00254F6E"/>
    <w:rsid w:val="002551E1"/>
    <w:rsid w:val="002555A3"/>
    <w:rsid w:val="00255C36"/>
    <w:rsid w:val="00255D72"/>
    <w:rsid w:val="00255DFE"/>
    <w:rsid w:val="00256012"/>
    <w:rsid w:val="00256018"/>
    <w:rsid w:val="00256637"/>
    <w:rsid w:val="002566BB"/>
    <w:rsid w:val="00256977"/>
    <w:rsid w:val="00256FB2"/>
    <w:rsid w:val="0025747F"/>
    <w:rsid w:val="00257AB3"/>
    <w:rsid w:val="00257B2E"/>
    <w:rsid w:val="00257D16"/>
    <w:rsid w:val="00257D92"/>
    <w:rsid w:val="00260470"/>
    <w:rsid w:val="002604A2"/>
    <w:rsid w:val="002608DB"/>
    <w:rsid w:val="00260D06"/>
    <w:rsid w:val="0026114E"/>
    <w:rsid w:val="002612BD"/>
    <w:rsid w:val="002612EB"/>
    <w:rsid w:val="00261781"/>
    <w:rsid w:val="00261F6D"/>
    <w:rsid w:val="002624C7"/>
    <w:rsid w:val="00262641"/>
    <w:rsid w:val="002631A3"/>
    <w:rsid w:val="0026423B"/>
    <w:rsid w:val="00264377"/>
    <w:rsid w:val="00264798"/>
    <w:rsid w:val="002647C1"/>
    <w:rsid w:val="00264D03"/>
    <w:rsid w:val="00264EF8"/>
    <w:rsid w:val="00265679"/>
    <w:rsid w:val="00265BAF"/>
    <w:rsid w:val="00266489"/>
    <w:rsid w:val="00267175"/>
    <w:rsid w:val="00267AFA"/>
    <w:rsid w:val="00267EEA"/>
    <w:rsid w:val="0027092B"/>
    <w:rsid w:val="00270A6A"/>
    <w:rsid w:val="00270AD1"/>
    <w:rsid w:val="00270C8B"/>
    <w:rsid w:val="00270DB9"/>
    <w:rsid w:val="002712C1"/>
    <w:rsid w:val="00271470"/>
    <w:rsid w:val="0027198B"/>
    <w:rsid w:val="00271B38"/>
    <w:rsid w:val="00271CA8"/>
    <w:rsid w:val="00271E9C"/>
    <w:rsid w:val="002727C1"/>
    <w:rsid w:val="0027298A"/>
    <w:rsid w:val="00272A52"/>
    <w:rsid w:val="00273456"/>
    <w:rsid w:val="00273F80"/>
    <w:rsid w:val="00274218"/>
    <w:rsid w:val="002755B6"/>
    <w:rsid w:val="002756F2"/>
    <w:rsid w:val="00275D3E"/>
    <w:rsid w:val="00275DA4"/>
    <w:rsid w:val="002760A5"/>
    <w:rsid w:val="00276672"/>
    <w:rsid w:val="00277037"/>
    <w:rsid w:val="002772D9"/>
    <w:rsid w:val="00277930"/>
    <w:rsid w:val="002779A7"/>
    <w:rsid w:val="002800D8"/>
    <w:rsid w:val="0028011F"/>
    <w:rsid w:val="00280580"/>
    <w:rsid w:val="002805D4"/>
    <w:rsid w:val="00280E08"/>
    <w:rsid w:val="00281206"/>
    <w:rsid w:val="00281F1C"/>
    <w:rsid w:val="00281F37"/>
    <w:rsid w:val="00282183"/>
    <w:rsid w:val="0028233F"/>
    <w:rsid w:val="0028246B"/>
    <w:rsid w:val="00282661"/>
    <w:rsid w:val="00282B41"/>
    <w:rsid w:val="00282C94"/>
    <w:rsid w:val="00282DAB"/>
    <w:rsid w:val="00283270"/>
    <w:rsid w:val="00283434"/>
    <w:rsid w:val="00283B05"/>
    <w:rsid w:val="00283B49"/>
    <w:rsid w:val="00283BDE"/>
    <w:rsid w:val="00283C78"/>
    <w:rsid w:val="00283E99"/>
    <w:rsid w:val="00283F18"/>
    <w:rsid w:val="0028552E"/>
    <w:rsid w:val="00285DD7"/>
    <w:rsid w:val="00286086"/>
    <w:rsid w:val="002862B1"/>
    <w:rsid w:val="0028680C"/>
    <w:rsid w:val="00286EA1"/>
    <w:rsid w:val="002877D2"/>
    <w:rsid w:val="00290382"/>
    <w:rsid w:val="0029070F"/>
    <w:rsid w:val="0029087D"/>
    <w:rsid w:val="0029145B"/>
    <w:rsid w:val="002916BA"/>
    <w:rsid w:val="00291926"/>
    <w:rsid w:val="00291B9C"/>
    <w:rsid w:val="00291CE1"/>
    <w:rsid w:val="00291DA6"/>
    <w:rsid w:val="00292071"/>
    <w:rsid w:val="00292411"/>
    <w:rsid w:val="0029247F"/>
    <w:rsid w:val="002929E7"/>
    <w:rsid w:val="00292AFB"/>
    <w:rsid w:val="00292C9C"/>
    <w:rsid w:val="00292DA9"/>
    <w:rsid w:val="00292FDE"/>
    <w:rsid w:val="00293213"/>
    <w:rsid w:val="0029383D"/>
    <w:rsid w:val="00293BB1"/>
    <w:rsid w:val="00293D61"/>
    <w:rsid w:val="002942A0"/>
    <w:rsid w:val="0029431C"/>
    <w:rsid w:val="002944C1"/>
    <w:rsid w:val="00294E5E"/>
    <w:rsid w:val="00294E84"/>
    <w:rsid w:val="00295365"/>
    <w:rsid w:val="00295366"/>
    <w:rsid w:val="00295600"/>
    <w:rsid w:val="002956B5"/>
    <w:rsid w:val="00295833"/>
    <w:rsid w:val="00295A1F"/>
    <w:rsid w:val="00295AF8"/>
    <w:rsid w:val="00296009"/>
    <w:rsid w:val="002960AB"/>
    <w:rsid w:val="00296824"/>
    <w:rsid w:val="0029691D"/>
    <w:rsid w:val="00296B2D"/>
    <w:rsid w:val="002970B6"/>
    <w:rsid w:val="00297388"/>
    <w:rsid w:val="002A0189"/>
    <w:rsid w:val="002A0221"/>
    <w:rsid w:val="002A07F6"/>
    <w:rsid w:val="002A0DB6"/>
    <w:rsid w:val="002A12A1"/>
    <w:rsid w:val="002A17CE"/>
    <w:rsid w:val="002A1ABD"/>
    <w:rsid w:val="002A1BAF"/>
    <w:rsid w:val="002A1F84"/>
    <w:rsid w:val="002A1FFA"/>
    <w:rsid w:val="002A23E4"/>
    <w:rsid w:val="002A23F6"/>
    <w:rsid w:val="002A261E"/>
    <w:rsid w:val="002A287B"/>
    <w:rsid w:val="002A2B55"/>
    <w:rsid w:val="002A3492"/>
    <w:rsid w:val="002A3785"/>
    <w:rsid w:val="002A37B0"/>
    <w:rsid w:val="002A3953"/>
    <w:rsid w:val="002A3A2F"/>
    <w:rsid w:val="002A3C55"/>
    <w:rsid w:val="002A458F"/>
    <w:rsid w:val="002A466E"/>
    <w:rsid w:val="002A46BF"/>
    <w:rsid w:val="002A4840"/>
    <w:rsid w:val="002A4E01"/>
    <w:rsid w:val="002A5072"/>
    <w:rsid w:val="002A54E5"/>
    <w:rsid w:val="002A5636"/>
    <w:rsid w:val="002A56CC"/>
    <w:rsid w:val="002A5AAC"/>
    <w:rsid w:val="002A624A"/>
    <w:rsid w:val="002A6288"/>
    <w:rsid w:val="002A67B0"/>
    <w:rsid w:val="002A6AC0"/>
    <w:rsid w:val="002A6ECC"/>
    <w:rsid w:val="002A724B"/>
    <w:rsid w:val="002A733A"/>
    <w:rsid w:val="002A77F5"/>
    <w:rsid w:val="002A7A8C"/>
    <w:rsid w:val="002A7AC3"/>
    <w:rsid w:val="002A7C87"/>
    <w:rsid w:val="002A7D75"/>
    <w:rsid w:val="002A7F8D"/>
    <w:rsid w:val="002B0EF3"/>
    <w:rsid w:val="002B13F5"/>
    <w:rsid w:val="002B183A"/>
    <w:rsid w:val="002B1B44"/>
    <w:rsid w:val="002B273E"/>
    <w:rsid w:val="002B296F"/>
    <w:rsid w:val="002B2DE0"/>
    <w:rsid w:val="002B2EC7"/>
    <w:rsid w:val="002B2FC9"/>
    <w:rsid w:val="002B31A0"/>
    <w:rsid w:val="002B3746"/>
    <w:rsid w:val="002B3779"/>
    <w:rsid w:val="002B3EBD"/>
    <w:rsid w:val="002B3FB9"/>
    <w:rsid w:val="002B41FC"/>
    <w:rsid w:val="002B43BB"/>
    <w:rsid w:val="002B46B0"/>
    <w:rsid w:val="002B4825"/>
    <w:rsid w:val="002B48ED"/>
    <w:rsid w:val="002B4A7C"/>
    <w:rsid w:val="002B51ED"/>
    <w:rsid w:val="002B5CCC"/>
    <w:rsid w:val="002B6134"/>
    <w:rsid w:val="002B63B0"/>
    <w:rsid w:val="002B65C7"/>
    <w:rsid w:val="002B6A99"/>
    <w:rsid w:val="002B7339"/>
    <w:rsid w:val="002C00D6"/>
    <w:rsid w:val="002C0C22"/>
    <w:rsid w:val="002C0F9B"/>
    <w:rsid w:val="002C148B"/>
    <w:rsid w:val="002C160A"/>
    <w:rsid w:val="002C18D8"/>
    <w:rsid w:val="002C1DB6"/>
    <w:rsid w:val="002C2083"/>
    <w:rsid w:val="002C39F0"/>
    <w:rsid w:val="002C45AE"/>
    <w:rsid w:val="002C4665"/>
    <w:rsid w:val="002C482C"/>
    <w:rsid w:val="002C49E6"/>
    <w:rsid w:val="002C4A3B"/>
    <w:rsid w:val="002C4A67"/>
    <w:rsid w:val="002C4AC1"/>
    <w:rsid w:val="002C4AE7"/>
    <w:rsid w:val="002C5791"/>
    <w:rsid w:val="002C631C"/>
    <w:rsid w:val="002C69D1"/>
    <w:rsid w:val="002C6A42"/>
    <w:rsid w:val="002C6D65"/>
    <w:rsid w:val="002C71E0"/>
    <w:rsid w:val="002C7371"/>
    <w:rsid w:val="002C761C"/>
    <w:rsid w:val="002D096A"/>
    <w:rsid w:val="002D0F6D"/>
    <w:rsid w:val="002D1198"/>
    <w:rsid w:val="002D1298"/>
    <w:rsid w:val="002D12DA"/>
    <w:rsid w:val="002D17B2"/>
    <w:rsid w:val="002D1838"/>
    <w:rsid w:val="002D1C34"/>
    <w:rsid w:val="002D1F57"/>
    <w:rsid w:val="002D2182"/>
    <w:rsid w:val="002D261A"/>
    <w:rsid w:val="002D2C1F"/>
    <w:rsid w:val="002D2CBA"/>
    <w:rsid w:val="002D2D37"/>
    <w:rsid w:val="002D310C"/>
    <w:rsid w:val="002D3554"/>
    <w:rsid w:val="002D364A"/>
    <w:rsid w:val="002D3F28"/>
    <w:rsid w:val="002D45F4"/>
    <w:rsid w:val="002D4684"/>
    <w:rsid w:val="002D480E"/>
    <w:rsid w:val="002D486E"/>
    <w:rsid w:val="002D4AB3"/>
    <w:rsid w:val="002D4B53"/>
    <w:rsid w:val="002D52EA"/>
    <w:rsid w:val="002D56FB"/>
    <w:rsid w:val="002D583D"/>
    <w:rsid w:val="002D5C19"/>
    <w:rsid w:val="002D5DF1"/>
    <w:rsid w:val="002D641B"/>
    <w:rsid w:val="002D64CC"/>
    <w:rsid w:val="002D69BC"/>
    <w:rsid w:val="002D74E3"/>
    <w:rsid w:val="002D7981"/>
    <w:rsid w:val="002D7DA9"/>
    <w:rsid w:val="002E0306"/>
    <w:rsid w:val="002E0714"/>
    <w:rsid w:val="002E0864"/>
    <w:rsid w:val="002E0869"/>
    <w:rsid w:val="002E0B2E"/>
    <w:rsid w:val="002E10C7"/>
    <w:rsid w:val="002E11B4"/>
    <w:rsid w:val="002E13C0"/>
    <w:rsid w:val="002E1D41"/>
    <w:rsid w:val="002E1E92"/>
    <w:rsid w:val="002E27F2"/>
    <w:rsid w:val="002E2863"/>
    <w:rsid w:val="002E3241"/>
    <w:rsid w:val="002E377F"/>
    <w:rsid w:val="002E38C5"/>
    <w:rsid w:val="002E403A"/>
    <w:rsid w:val="002E469A"/>
    <w:rsid w:val="002E4B52"/>
    <w:rsid w:val="002E504E"/>
    <w:rsid w:val="002E5D54"/>
    <w:rsid w:val="002E6251"/>
    <w:rsid w:val="002E69CD"/>
    <w:rsid w:val="002E6EA0"/>
    <w:rsid w:val="002E6EE4"/>
    <w:rsid w:val="002E6F94"/>
    <w:rsid w:val="002E7454"/>
    <w:rsid w:val="002E77D6"/>
    <w:rsid w:val="002F0262"/>
    <w:rsid w:val="002F06E5"/>
    <w:rsid w:val="002F0CB6"/>
    <w:rsid w:val="002F1169"/>
    <w:rsid w:val="002F13D5"/>
    <w:rsid w:val="002F154F"/>
    <w:rsid w:val="002F16A1"/>
    <w:rsid w:val="002F1805"/>
    <w:rsid w:val="002F2313"/>
    <w:rsid w:val="002F23BF"/>
    <w:rsid w:val="002F25B2"/>
    <w:rsid w:val="002F28C9"/>
    <w:rsid w:val="002F2A30"/>
    <w:rsid w:val="002F31EF"/>
    <w:rsid w:val="002F3E73"/>
    <w:rsid w:val="002F3F80"/>
    <w:rsid w:val="002F4114"/>
    <w:rsid w:val="002F4B8B"/>
    <w:rsid w:val="002F4D71"/>
    <w:rsid w:val="002F504B"/>
    <w:rsid w:val="002F5156"/>
    <w:rsid w:val="002F5A5E"/>
    <w:rsid w:val="002F5BF9"/>
    <w:rsid w:val="002F5FC7"/>
    <w:rsid w:val="002F6185"/>
    <w:rsid w:val="002F6359"/>
    <w:rsid w:val="002F6760"/>
    <w:rsid w:val="002F74A3"/>
    <w:rsid w:val="002F7C6B"/>
    <w:rsid w:val="00301895"/>
    <w:rsid w:val="00301BE6"/>
    <w:rsid w:val="00302535"/>
    <w:rsid w:val="0030289A"/>
    <w:rsid w:val="003029B6"/>
    <w:rsid w:val="00302A11"/>
    <w:rsid w:val="00303980"/>
    <w:rsid w:val="00303E6C"/>
    <w:rsid w:val="00303E71"/>
    <w:rsid w:val="0030446C"/>
    <w:rsid w:val="0030461F"/>
    <w:rsid w:val="00304758"/>
    <w:rsid w:val="00304A92"/>
    <w:rsid w:val="00304CB0"/>
    <w:rsid w:val="00304D60"/>
    <w:rsid w:val="00304E41"/>
    <w:rsid w:val="00305530"/>
    <w:rsid w:val="003058B3"/>
    <w:rsid w:val="00305B80"/>
    <w:rsid w:val="00305CB1"/>
    <w:rsid w:val="003061F6"/>
    <w:rsid w:val="00306355"/>
    <w:rsid w:val="00306370"/>
    <w:rsid w:val="00306894"/>
    <w:rsid w:val="00306D18"/>
    <w:rsid w:val="003073FB"/>
    <w:rsid w:val="00307562"/>
    <w:rsid w:val="00307AE5"/>
    <w:rsid w:val="00307C9C"/>
    <w:rsid w:val="00310BAB"/>
    <w:rsid w:val="00310F84"/>
    <w:rsid w:val="00311160"/>
    <w:rsid w:val="003114EE"/>
    <w:rsid w:val="00311706"/>
    <w:rsid w:val="00311775"/>
    <w:rsid w:val="003117E5"/>
    <w:rsid w:val="00311835"/>
    <w:rsid w:val="003119A2"/>
    <w:rsid w:val="00311C48"/>
    <w:rsid w:val="00312C51"/>
    <w:rsid w:val="00312FC1"/>
    <w:rsid w:val="003130D5"/>
    <w:rsid w:val="00313599"/>
    <w:rsid w:val="003139A5"/>
    <w:rsid w:val="003139ED"/>
    <w:rsid w:val="00313AE1"/>
    <w:rsid w:val="00314171"/>
    <w:rsid w:val="00314475"/>
    <w:rsid w:val="00314D22"/>
    <w:rsid w:val="003152F3"/>
    <w:rsid w:val="00315711"/>
    <w:rsid w:val="003157F2"/>
    <w:rsid w:val="0031588A"/>
    <w:rsid w:val="0031591A"/>
    <w:rsid w:val="00315925"/>
    <w:rsid w:val="0031601A"/>
    <w:rsid w:val="0031619F"/>
    <w:rsid w:val="00316376"/>
    <w:rsid w:val="003163A4"/>
    <w:rsid w:val="003166FD"/>
    <w:rsid w:val="003167AD"/>
    <w:rsid w:val="003167E1"/>
    <w:rsid w:val="0031720F"/>
    <w:rsid w:val="0031773F"/>
    <w:rsid w:val="00317818"/>
    <w:rsid w:val="00317E0B"/>
    <w:rsid w:val="003211A3"/>
    <w:rsid w:val="003211F7"/>
    <w:rsid w:val="00321D48"/>
    <w:rsid w:val="00321D8D"/>
    <w:rsid w:val="00321E79"/>
    <w:rsid w:val="00322203"/>
    <w:rsid w:val="00322900"/>
    <w:rsid w:val="00322DDB"/>
    <w:rsid w:val="00323219"/>
    <w:rsid w:val="00323533"/>
    <w:rsid w:val="00323B90"/>
    <w:rsid w:val="00323C1B"/>
    <w:rsid w:val="00323C7D"/>
    <w:rsid w:val="00324D80"/>
    <w:rsid w:val="00324F77"/>
    <w:rsid w:val="00325B43"/>
    <w:rsid w:val="00325FD2"/>
    <w:rsid w:val="00326706"/>
    <w:rsid w:val="0032689B"/>
    <w:rsid w:val="00326D00"/>
    <w:rsid w:val="003272D9"/>
    <w:rsid w:val="00330408"/>
    <w:rsid w:val="00330613"/>
    <w:rsid w:val="0033160E"/>
    <w:rsid w:val="00331655"/>
    <w:rsid w:val="003319E1"/>
    <w:rsid w:val="00331BB3"/>
    <w:rsid w:val="00331C3E"/>
    <w:rsid w:val="00332265"/>
    <w:rsid w:val="00332520"/>
    <w:rsid w:val="003325A9"/>
    <w:rsid w:val="00332DC5"/>
    <w:rsid w:val="00333180"/>
    <w:rsid w:val="003333A5"/>
    <w:rsid w:val="00333873"/>
    <w:rsid w:val="003339D0"/>
    <w:rsid w:val="00333C0E"/>
    <w:rsid w:val="00333EBF"/>
    <w:rsid w:val="00333F1E"/>
    <w:rsid w:val="003340BE"/>
    <w:rsid w:val="003340DD"/>
    <w:rsid w:val="00334EFF"/>
    <w:rsid w:val="0033509B"/>
    <w:rsid w:val="00335DF5"/>
    <w:rsid w:val="0033612B"/>
    <w:rsid w:val="00336359"/>
    <w:rsid w:val="00336952"/>
    <w:rsid w:val="00336D0A"/>
    <w:rsid w:val="00336DFA"/>
    <w:rsid w:val="00337BF0"/>
    <w:rsid w:val="00337BF1"/>
    <w:rsid w:val="00337EC8"/>
    <w:rsid w:val="00337F28"/>
    <w:rsid w:val="0034007B"/>
    <w:rsid w:val="003400C6"/>
    <w:rsid w:val="00340E7A"/>
    <w:rsid w:val="0034138F"/>
    <w:rsid w:val="00341CF2"/>
    <w:rsid w:val="00341E63"/>
    <w:rsid w:val="00341E78"/>
    <w:rsid w:val="003420D6"/>
    <w:rsid w:val="003422CB"/>
    <w:rsid w:val="00342917"/>
    <w:rsid w:val="00342A39"/>
    <w:rsid w:val="00342BD4"/>
    <w:rsid w:val="00342BEB"/>
    <w:rsid w:val="00342DF5"/>
    <w:rsid w:val="0034335F"/>
    <w:rsid w:val="0034350C"/>
    <w:rsid w:val="003436AA"/>
    <w:rsid w:val="0034373D"/>
    <w:rsid w:val="00343966"/>
    <w:rsid w:val="00343AF8"/>
    <w:rsid w:val="0034406D"/>
    <w:rsid w:val="00344195"/>
    <w:rsid w:val="00344196"/>
    <w:rsid w:val="003447E2"/>
    <w:rsid w:val="00344A9F"/>
    <w:rsid w:val="00344D55"/>
    <w:rsid w:val="00345F6A"/>
    <w:rsid w:val="00346326"/>
    <w:rsid w:val="00346C65"/>
    <w:rsid w:val="00347271"/>
    <w:rsid w:val="003479AB"/>
    <w:rsid w:val="00347DF5"/>
    <w:rsid w:val="003500E2"/>
    <w:rsid w:val="00350201"/>
    <w:rsid w:val="0035023F"/>
    <w:rsid w:val="003504CA"/>
    <w:rsid w:val="003507CB"/>
    <w:rsid w:val="00350AE6"/>
    <w:rsid w:val="003517A3"/>
    <w:rsid w:val="00351E13"/>
    <w:rsid w:val="00352107"/>
    <w:rsid w:val="003525E7"/>
    <w:rsid w:val="0035265E"/>
    <w:rsid w:val="0035292B"/>
    <w:rsid w:val="00352AB2"/>
    <w:rsid w:val="00352FFD"/>
    <w:rsid w:val="003534D8"/>
    <w:rsid w:val="00353A8F"/>
    <w:rsid w:val="00353BA4"/>
    <w:rsid w:val="00353C3B"/>
    <w:rsid w:val="00353CFB"/>
    <w:rsid w:val="00353D35"/>
    <w:rsid w:val="00353FDE"/>
    <w:rsid w:val="00354780"/>
    <w:rsid w:val="00354862"/>
    <w:rsid w:val="003548C9"/>
    <w:rsid w:val="00354A6E"/>
    <w:rsid w:val="00354AA6"/>
    <w:rsid w:val="00354DA4"/>
    <w:rsid w:val="00354DF2"/>
    <w:rsid w:val="00354F0B"/>
    <w:rsid w:val="00354FE7"/>
    <w:rsid w:val="0035523D"/>
    <w:rsid w:val="003556CF"/>
    <w:rsid w:val="0035619D"/>
    <w:rsid w:val="00356879"/>
    <w:rsid w:val="0035720B"/>
    <w:rsid w:val="00357367"/>
    <w:rsid w:val="003573C8"/>
    <w:rsid w:val="00357E32"/>
    <w:rsid w:val="00360319"/>
    <w:rsid w:val="003604BB"/>
    <w:rsid w:val="00360551"/>
    <w:rsid w:val="0036087C"/>
    <w:rsid w:val="00361497"/>
    <w:rsid w:val="0036161A"/>
    <w:rsid w:val="003620B7"/>
    <w:rsid w:val="00363421"/>
    <w:rsid w:val="00363565"/>
    <w:rsid w:val="003637E4"/>
    <w:rsid w:val="00363818"/>
    <w:rsid w:val="00363894"/>
    <w:rsid w:val="00363B67"/>
    <w:rsid w:val="00363D72"/>
    <w:rsid w:val="00364210"/>
    <w:rsid w:val="0036465D"/>
    <w:rsid w:val="00364A67"/>
    <w:rsid w:val="003653D0"/>
    <w:rsid w:val="00365833"/>
    <w:rsid w:val="00365CF1"/>
    <w:rsid w:val="00365DC1"/>
    <w:rsid w:val="00365DE6"/>
    <w:rsid w:val="003666F2"/>
    <w:rsid w:val="00366B16"/>
    <w:rsid w:val="00366F68"/>
    <w:rsid w:val="00366FCE"/>
    <w:rsid w:val="003670AF"/>
    <w:rsid w:val="00371888"/>
    <w:rsid w:val="00371CCB"/>
    <w:rsid w:val="00372073"/>
    <w:rsid w:val="00372497"/>
    <w:rsid w:val="00372B15"/>
    <w:rsid w:val="00372DF0"/>
    <w:rsid w:val="0037323C"/>
    <w:rsid w:val="003733D4"/>
    <w:rsid w:val="00373B54"/>
    <w:rsid w:val="00373E27"/>
    <w:rsid w:val="003743BC"/>
    <w:rsid w:val="00374555"/>
    <w:rsid w:val="00374628"/>
    <w:rsid w:val="00374BE7"/>
    <w:rsid w:val="00374D71"/>
    <w:rsid w:val="00374D99"/>
    <w:rsid w:val="003755BF"/>
    <w:rsid w:val="00375886"/>
    <w:rsid w:val="00375CDB"/>
    <w:rsid w:val="00375E59"/>
    <w:rsid w:val="00375F61"/>
    <w:rsid w:val="00376490"/>
    <w:rsid w:val="00376AEF"/>
    <w:rsid w:val="00376E17"/>
    <w:rsid w:val="00376F13"/>
    <w:rsid w:val="003774FD"/>
    <w:rsid w:val="003775AC"/>
    <w:rsid w:val="00377CCD"/>
    <w:rsid w:val="00380A1F"/>
    <w:rsid w:val="00380CC7"/>
    <w:rsid w:val="00380E4F"/>
    <w:rsid w:val="003811A9"/>
    <w:rsid w:val="00381438"/>
    <w:rsid w:val="00381549"/>
    <w:rsid w:val="00381687"/>
    <w:rsid w:val="003816B8"/>
    <w:rsid w:val="00381AEF"/>
    <w:rsid w:val="00381CBC"/>
    <w:rsid w:val="00382376"/>
    <w:rsid w:val="00382810"/>
    <w:rsid w:val="00382D2E"/>
    <w:rsid w:val="00382F4E"/>
    <w:rsid w:val="003833AD"/>
    <w:rsid w:val="00383F3C"/>
    <w:rsid w:val="00384261"/>
    <w:rsid w:val="0038488C"/>
    <w:rsid w:val="00384B6E"/>
    <w:rsid w:val="00384B8B"/>
    <w:rsid w:val="00384E41"/>
    <w:rsid w:val="00384ECF"/>
    <w:rsid w:val="00384EDC"/>
    <w:rsid w:val="003850D2"/>
    <w:rsid w:val="003851EF"/>
    <w:rsid w:val="003853A9"/>
    <w:rsid w:val="00385461"/>
    <w:rsid w:val="003857F7"/>
    <w:rsid w:val="00385AE4"/>
    <w:rsid w:val="00385DF5"/>
    <w:rsid w:val="00385F6C"/>
    <w:rsid w:val="00386122"/>
    <w:rsid w:val="0038643C"/>
    <w:rsid w:val="003866FA"/>
    <w:rsid w:val="003875DA"/>
    <w:rsid w:val="00387838"/>
    <w:rsid w:val="00390017"/>
    <w:rsid w:val="00390101"/>
    <w:rsid w:val="00390610"/>
    <w:rsid w:val="0039077A"/>
    <w:rsid w:val="003907EC"/>
    <w:rsid w:val="00390FA1"/>
    <w:rsid w:val="003912C6"/>
    <w:rsid w:val="00391424"/>
    <w:rsid w:val="00391547"/>
    <w:rsid w:val="00391766"/>
    <w:rsid w:val="0039185B"/>
    <w:rsid w:val="0039188E"/>
    <w:rsid w:val="00391B61"/>
    <w:rsid w:val="00391D19"/>
    <w:rsid w:val="00391DB6"/>
    <w:rsid w:val="0039287E"/>
    <w:rsid w:val="00393356"/>
    <w:rsid w:val="00393807"/>
    <w:rsid w:val="00393B42"/>
    <w:rsid w:val="003943DD"/>
    <w:rsid w:val="003948E1"/>
    <w:rsid w:val="00395408"/>
    <w:rsid w:val="00396352"/>
    <w:rsid w:val="00396D70"/>
    <w:rsid w:val="0039720B"/>
    <w:rsid w:val="00397244"/>
    <w:rsid w:val="0039760B"/>
    <w:rsid w:val="00397AB1"/>
    <w:rsid w:val="00397C53"/>
    <w:rsid w:val="00397EDF"/>
    <w:rsid w:val="003A0040"/>
    <w:rsid w:val="003A1304"/>
    <w:rsid w:val="003A13A1"/>
    <w:rsid w:val="003A173E"/>
    <w:rsid w:val="003A17E7"/>
    <w:rsid w:val="003A2357"/>
    <w:rsid w:val="003A2391"/>
    <w:rsid w:val="003A2594"/>
    <w:rsid w:val="003A26B4"/>
    <w:rsid w:val="003A29CE"/>
    <w:rsid w:val="003A331D"/>
    <w:rsid w:val="003A3396"/>
    <w:rsid w:val="003A33E3"/>
    <w:rsid w:val="003A3766"/>
    <w:rsid w:val="003A3B9D"/>
    <w:rsid w:val="003A4620"/>
    <w:rsid w:val="003A4665"/>
    <w:rsid w:val="003A5536"/>
    <w:rsid w:val="003A5789"/>
    <w:rsid w:val="003A57A1"/>
    <w:rsid w:val="003A5FBA"/>
    <w:rsid w:val="003A66B9"/>
    <w:rsid w:val="003A6814"/>
    <w:rsid w:val="003A72E7"/>
    <w:rsid w:val="003A74D1"/>
    <w:rsid w:val="003A75C6"/>
    <w:rsid w:val="003A7873"/>
    <w:rsid w:val="003A78E4"/>
    <w:rsid w:val="003A7937"/>
    <w:rsid w:val="003A7A76"/>
    <w:rsid w:val="003B00A1"/>
    <w:rsid w:val="003B07F9"/>
    <w:rsid w:val="003B0BAF"/>
    <w:rsid w:val="003B0D93"/>
    <w:rsid w:val="003B1013"/>
    <w:rsid w:val="003B11DF"/>
    <w:rsid w:val="003B123B"/>
    <w:rsid w:val="003B183F"/>
    <w:rsid w:val="003B19D9"/>
    <w:rsid w:val="003B2304"/>
    <w:rsid w:val="003B2B25"/>
    <w:rsid w:val="003B3096"/>
    <w:rsid w:val="003B31B1"/>
    <w:rsid w:val="003B3320"/>
    <w:rsid w:val="003B33C5"/>
    <w:rsid w:val="003B3443"/>
    <w:rsid w:val="003B3500"/>
    <w:rsid w:val="003B35D8"/>
    <w:rsid w:val="003B3694"/>
    <w:rsid w:val="003B37A3"/>
    <w:rsid w:val="003B395D"/>
    <w:rsid w:val="003B4888"/>
    <w:rsid w:val="003B4FAF"/>
    <w:rsid w:val="003B5523"/>
    <w:rsid w:val="003B5568"/>
    <w:rsid w:val="003B58A2"/>
    <w:rsid w:val="003B6004"/>
    <w:rsid w:val="003B62EE"/>
    <w:rsid w:val="003B68FA"/>
    <w:rsid w:val="003B6D29"/>
    <w:rsid w:val="003B70BD"/>
    <w:rsid w:val="003B7514"/>
    <w:rsid w:val="003B75BC"/>
    <w:rsid w:val="003B7625"/>
    <w:rsid w:val="003B7758"/>
    <w:rsid w:val="003B7A87"/>
    <w:rsid w:val="003B7A90"/>
    <w:rsid w:val="003B7CA6"/>
    <w:rsid w:val="003C0510"/>
    <w:rsid w:val="003C09A2"/>
    <w:rsid w:val="003C0AB2"/>
    <w:rsid w:val="003C0DDF"/>
    <w:rsid w:val="003C1133"/>
    <w:rsid w:val="003C1955"/>
    <w:rsid w:val="003C21C6"/>
    <w:rsid w:val="003C2418"/>
    <w:rsid w:val="003C242D"/>
    <w:rsid w:val="003C2466"/>
    <w:rsid w:val="003C247A"/>
    <w:rsid w:val="003C2AC3"/>
    <w:rsid w:val="003C49A8"/>
    <w:rsid w:val="003C4BF1"/>
    <w:rsid w:val="003C5385"/>
    <w:rsid w:val="003C5396"/>
    <w:rsid w:val="003C5B84"/>
    <w:rsid w:val="003C61F3"/>
    <w:rsid w:val="003C67BA"/>
    <w:rsid w:val="003C7116"/>
    <w:rsid w:val="003C7128"/>
    <w:rsid w:val="003C727A"/>
    <w:rsid w:val="003C78AB"/>
    <w:rsid w:val="003C7BD2"/>
    <w:rsid w:val="003C7E24"/>
    <w:rsid w:val="003C7F48"/>
    <w:rsid w:val="003C7FE5"/>
    <w:rsid w:val="003D0E75"/>
    <w:rsid w:val="003D0EFF"/>
    <w:rsid w:val="003D147A"/>
    <w:rsid w:val="003D1DD4"/>
    <w:rsid w:val="003D2129"/>
    <w:rsid w:val="003D2AE8"/>
    <w:rsid w:val="003D2D0A"/>
    <w:rsid w:val="003D2E21"/>
    <w:rsid w:val="003D3401"/>
    <w:rsid w:val="003D42A7"/>
    <w:rsid w:val="003D44C4"/>
    <w:rsid w:val="003D4793"/>
    <w:rsid w:val="003D47C5"/>
    <w:rsid w:val="003D4816"/>
    <w:rsid w:val="003D4993"/>
    <w:rsid w:val="003D4F71"/>
    <w:rsid w:val="003D536C"/>
    <w:rsid w:val="003D53F0"/>
    <w:rsid w:val="003D53F5"/>
    <w:rsid w:val="003D5898"/>
    <w:rsid w:val="003D5EF6"/>
    <w:rsid w:val="003D6171"/>
    <w:rsid w:val="003D63C1"/>
    <w:rsid w:val="003D65F1"/>
    <w:rsid w:val="003D6A84"/>
    <w:rsid w:val="003D6B8D"/>
    <w:rsid w:val="003D79CC"/>
    <w:rsid w:val="003D7A1A"/>
    <w:rsid w:val="003D7C2C"/>
    <w:rsid w:val="003D7FF3"/>
    <w:rsid w:val="003E030D"/>
    <w:rsid w:val="003E04F7"/>
    <w:rsid w:val="003E0A74"/>
    <w:rsid w:val="003E25F8"/>
    <w:rsid w:val="003E2BCD"/>
    <w:rsid w:val="003E30FF"/>
    <w:rsid w:val="003E33B2"/>
    <w:rsid w:val="003E3999"/>
    <w:rsid w:val="003E3B07"/>
    <w:rsid w:val="003E3B09"/>
    <w:rsid w:val="003E3C8A"/>
    <w:rsid w:val="003E3CAE"/>
    <w:rsid w:val="003E3E65"/>
    <w:rsid w:val="003E3E83"/>
    <w:rsid w:val="003E462C"/>
    <w:rsid w:val="003E4C0A"/>
    <w:rsid w:val="003E4CBB"/>
    <w:rsid w:val="003E52BA"/>
    <w:rsid w:val="003E5414"/>
    <w:rsid w:val="003E54D2"/>
    <w:rsid w:val="003E5D56"/>
    <w:rsid w:val="003E5E2D"/>
    <w:rsid w:val="003E6AAE"/>
    <w:rsid w:val="003E6B7A"/>
    <w:rsid w:val="003E6C3A"/>
    <w:rsid w:val="003E723A"/>
    <w:rsid w:val="003E7AEA"/>
    <w:rsid w:val="003F0853"/>
    <w:rsid w:val="003F16DD"/>
    <w:rsid w:val="003F19BC"/>
    <w:rsid w:val="003F1C6F"/>
    <w:rsid w:val="003F1E5E"/>
    <w:rsid w:val="003F1FDA"/>
    <w:rsid w:val="003F2083"/>
    <w:rsid w:val="003F26CB"/>
    <w:rsid w:val="003F26FB"/>
    <w:rsid w:val="003F2A4B"/>
    <w:rsid w:val="003F2D23"/>
    <w:rsid w:val="003F30EA"/>
    <w:rsid w:val="003F36F2"/>
    <w:rsid w:val="003F373C"/>
    <w:rsid w:val="003F4629"/>
    <w:rsid w:val="003F49E6"/>
    <w:rsid w:val="003F4B8F"/>
    <w:rsid w:val="003F54FD"/>
    <w:rsid w:val="003F5911"/>
    <w:rsid w:val="003F5D97"/>
    <w:rsid w:val="003F604C"/>
    <w:rsid w:val="003F623F"/>
    <w:rsid w:val="003F6556"/>
    <w:rsid w:val="003F67DC"/>
    <w:rsid w:val="003F69EC"/>
    <w:rsid w:val="003F6A94"/>
    <w:rsid w:val="003F713A"/>
    <w:rsid w:val="003F73B6"/>
    <w:rsid w:val="00400553"/>
    <w:rsid w:val="004007DA"/>
    <w:rsid w:val="00400837"/>
    <w:rsid w:val="004009F5"/>
    <w:rsid w:val="00400AB5"/>
    <w:rsid w:val="00400C3E"/>
    <w:rsid w:val="00400DA7"/>
    <w:rsid w:val="00401143"/>
    <w:rsid w:val="0040133F"/>
    <w:rsid w:val="00401344"/>
    <w:rsid w:val="0040239E"/>
    <w:rsid w:val="00402AA2"/>
    <w:rsid w:val="00402C79"/>
    <w:rsid w:val="00402F04"/>
    <w:rsid w:val="00403931"/>
    <w:rsid w:val="00403B91"/>
    <w:rsid w:val="00403D7C"/>
    <w:rsid w:val="00403FA9"/>
    <w:rsid w:val="004042B8"/>
    <w:rsid w:val="00405837"/>
    <w:rsid w:val="00405898"/>
    <w:rsid w:val="00405C5F"/>
    <w:rsid w:val="00406151"/>
    <w:rsid w:val="004061E1"/>
    <w:rsid w:val="00406985"/>
    <w:rsid w:val="00406AF4"/>
    <w:rsid w:val="00406B67"/>
    <w:rsid w:val="00406F46"/>
    <w:rsid w:val="00407331"/>
    <w:rsid w:val="00407409"/>
    <w:rsid w:val="00407704"/>
    <w:rsid w:val="00407F46"/>
    <w:rsid w:val="00410247"/>
    <w:rsid w:val="0041064B"/>
    <w:rsid w:val="00410971"/>
    <w:rsid w:val="00410E88"/>
    <w:rsid w:val="004115DD"/>
    <w:rsid w:val="00411AF5"/>
    <w:rsid w:val="00412281"/>
    <w:rsid w:val="00412AB3"/>
    <w:rsid w:val="00412C59"/>
    <w:rsid w:val="00412CD6"/>
    <w:rsid w:val="00412D8C"/>
    <w:rsid w:val="00412E37"/>
    <w:rsid w:val="00412EFD"/>
    <w:rsid w:val="00413703"/>
    <w:rsid w:val="00413D24"/>
    <w:rsid w:val="00413D5B"/>
    <w:rsid w:val="0041430A"/>
    <w:rsid w:val="004143AB"/>
    <w:rsid w:val="004146F5"/>
    <w:rsid w:val="00414754"/>
    <w:rsid w:val="0041494F"/>
    <w:rsid w:val="00414BE3"/>
    <w:rsid w:val="00414F3C"/>
    <w:rsid w:val="00415133"/>
    <w:rsid w:val="00415981"/>
    <w:rsid w:val="004159FB"/>
    <w:rsid w:val="004160E9"/>
    <w:rsid w:val="0041645E"/>
    <w:rsid w:val="004164BD"/>
    <w:rsid w:val="004170C3"/>
    <w:rsid w:val="004174D1"/>
    <w:rsid w:val="00417580"/>
    <w:rsid w:val="00417CE6"/>
    <w:rsid w:val="00417D83"/>
    <w:rsid w:val="00417F08"/>
    <w:rsid w:val="00420307"/>
    <w:rsid w:val="0042042B"/>
    <w:rsid w:val="00420532"/>
    <w:rsid w:val="004205B1"/>
    <w:rsid w:val="0042075F"/>
    <w:rsid w:val="00420937"/>
    <w:rsid w:val="00421217"/>
    <w:rsid w:val="00421681"/>
    <w:rsid w:val="00421BC4"/>
    <w:rsid w:val="00422534"/>
    <w:rsid w:val="0042279F"/>
    <w:rsid w:val="00422B7F"/>
    <w:rsid w:val="00422EBB"/>
    <w:rsid w:val="00422FDA"/>
    <w:rsid w:val="0042308B"/>
    <w:rsid w:val="004234C3"/>
    <w:rsid w:val="004236FE"/>
    <w:rsid w:val="00423B65"/>
    <w:rsid w:val="00423C6C"/>
    <w:rsid w:val="00424567"/>
    <w:rsid w:val="004245B6"/>
    <w:rsid w:val="00424719"/>
    <w:rsid w:val="00425B09"/>
    <w:rsid w:val="00425E27"/>
    <w:rsid w:val="00425F3D"/>
    <w:rsid w:val="004267E9"/>
    <w:rsid w:val="00426E8E"/>
    <w:rsid w:val="0042709C"/>
    <w:rsid w:val="00427217"/>
    <w:rsid w:val="00430266"/>
    <w:rsid w:val="0043076A"/>
    <w:rsid w:val="004309E1"/>
    <w:rsid w:val="00431593"/>
    <w:rsid w:val="00431708"/>
    <w:rsid w:val="00431800"/>
    <w:rsid w:val="00432121"/>
    <w:rsid w:val="004325FC"/>
    <w:rsid w:val="00432825"/>
    <w:rsid w:val="00432C46"/>
    <w:rsid w:val="00432EEC"/>
    <w:rsid w:val="00433051"/>
    <w:rsid w:val="00433492"/>
    <w:rsid w:val="00433763"/>
    <w:rsid w:val="00433A54"/>
    <w:rsid w:val="004342C4"/>
    <w:rsid w:val="004346CC"/>
    <w:rsid w:val="00434988"/>
    <w:rsid w:val="00434A10"/>
    <w:rsid w:val="00434CAA"/>
    <w:rsid w:val="00434DDF"/>
    <w:rsid w:val="00435107"/>
    <w:rsid w:val="004364BD"/>
    <w:rsid w:val="00436548"/>
    <w:rsid w:val="0043659C"/>
    <w:rsid w:val="00436641"/>
    <w:rsid w:val="00436A7C"/>
    <w:rsid w:val="00436D79"/>
    <w:rsid w:val="004373C8"/>
    <w:rsid w:val="004379E3"/>
    <w:rsid w:val="00437A75"/>
    <w:rsid w:val="00437CD0"/>
    <w:rsid w:val="004403E9"/>
    <w:rsid w:val="0044101B"/>
    <w:rsid w:val="00441072"/>
    <w:rsid w:val="0044117A"/>
    <w:rsid w:val="004414E5"/>
    <w:rsid w:val="004415F2"/>
    <w:rsid w:val="00441E63"/>
    <w:rsid w:val="00441EBD"/>
    <w:rsid w:val="00441FD0"/>
    <w:rsid w:val="00442735"/>
    <w:rsid w:val="00442C19"/>
    <w:rsid w:val="00442D98"/>
    <w:rsid w:val="00443495"/>
    <w:rsid w:val="0044388E"/>
    <w:rsid w:val="00443B92"/>
    <w:rsid w:val="0044485D"/>
    <w:rsid w:val="00444D3D"/>
    <w:rsid w:val="004459F9"/>
    <w:rsid w:val="00445B24"/>
    <w:rsid w:val="00446739"/>
    <w:rsid w:val="00446990"/>
    <w:rsid w:val="004469B4"/>
    <w:rsid w:val="00446BA5"/>
    <w:rsid w:val="00446CF8"/>
    <w:rsid w:val="00447077"/>
    <w:rsid w:val="004470FB"/>
    <w:rsid w:val="00447C37"/>
    <w:rsid w:val="00447D12"/>
    <w:rsid w:val="004506B8"/>
    <w:rsid w:val="00450896"/>
    <w:rsid w:val="00450A4F"/>
    <w:rsid w:val="00450DF9"/>
    <w:rsid w:val="004513E8"/>
    <w:rsid w:val="004515F1"/>
    <w:rsid w:val="00451C8A"/>
    <w:rsid w:val="00452B91"/>
    <w:rsid w:val="00452E89"/>
    <w:rsid w:val="004537BD"/>
    <w:rsid w:val="00453C3A"/>
    <w:rsid w:val="00454C4C"/>
    <w:rsid w:val="004556C0"/>
    <w:rsid w:val="00455AFD"/>
    <w:rsid w:val="00455D63"/>
    <w:rsid w:val="00455D7F"/>
    <w:rsid w:val="004563EC"/>
    <w:rsid w:val="004564DB"/>
    <w:rsid w:val="00456773"/>
    <w:rsid w:val="004568C4"/>
    <w:rsid w:val="00456EE5"/>
    <w:rsid w:val="004575B3"/>
    <w:rsid w:val="0046074C"/>
    <w:rsid w:val="004616D5"/>
    <w:rsid w:val="00461A47"/>
    <w:rsid w:val="00461C01"/>
    <w:rsid w:val="00461C7C"/>
    <w:rsid w:val="00463771"/>
    <w:rsid w:val="0046398E"/>
    <w:rsid w:val="004640C3"/>
    <w:rsid w:val="00464A2E"/>
    <w:rsid w:val="00464B5A"/>
    <w:rsid w:val="00464E6A"/>
    <w:rsid w:val="00465B59"/>
    <w:rsid w:val="00465FD2"/>
    <w:rsid w:val="00466C2D"/>
    <w:rsid w:val="00466C55"/>
    <w:rsid w:val="004671A5"/>
    <w:rsid w:val="00467521"/>
    <w:rsid w:val="004676B2"/>
    <w:rsid w:val="00467AB6"/>
    <w:rsid w:val="00467DF6"/>
    <w:rsid w:val="004702CE"/>
    <w:rsid w:val="004702FE"/>
    <w:rsid w:val="00470939"/>
    <w:rsid w:val="00470A49"/>
    <w:rsid w:val="00471390"/>
    <w:rsid w:val="004715F0"/>
    <w:rsid w:val="00471DD9"/>
    <w:rsid w:val="0047200A"/>
    <w:rsid w:val="004722B2"/>
    <w:rsid w:val="00472F81"/>
    <w:rsid w:val="004732B9"/>
    <w:rsid w:val="004732F6"/>
    <w:rsid w:val="004736A7"/>
    <w:rsid w:val="00473985"/>
    <w:rsid w:val="00473C29"/>
    <w:rsid w:val="00473E8C"/>
    <w:rsid w:val="004742A5"/>
    <w:rsid w:val="00474780"/>
    <w:rsid w:val="00474BB1"/>
    <w:rsid w:val="004751E5"/>
    <w:rsid w:val="004754EA"/>
    <w:rsid w:val="00475782"/>
    <w:rsid w:val="0047593F"/>
    <w:rsid w:val="00475ECD"/>
    <w:rsid w:val="00476AC6"/>
    <w:rsid w:val="00476D91"/>
    <w:rsid w:val="00476E9A"/>
    <w:rsid w:val="004778A1"/>
    <w:rsid w:val="00477CC0"/>
    <w:rsid w:val="004803CC"/>
    <w:rsid w:val="0048053C"/>
    <w:rsid w:val="00480A48"/>
    <w:rsid w:val="00480B2A"/>
    <w:rsid w:val="00480D9C"/>
    <w:rsid w:val="004815DA"/>
    <w:rsid w:val="00481623"/>
    <w:rsid w:val="00481638"/>
    <w:rsid w:val="00481AB7"/>
    <w:rsid w:val="00481B5E"/>
    <w:rsid w:val="00481BBC"/>
    <w:rsid w:val="00481EE5"/>
    <w:rsid w:val="00481FD2"/>
    <w:rsid w:val="004820FF"/>
    <w:rsid w:val="00483804"/>
    <w:rsid w:val="00483A4D"/>
    <w:rsid w:val="00483E89"/>
    <w:rsid w:val="004844CD"/>
    <w:rsid w:val="0048490E"/>
    <w:rsid w:val="0048509B"/>
    <w:rsid w:val="00485506"/>
    <w:rsid w:val="0048572B"/>
    <w:rsid w:val="0048609F"/>
    <w:rsid w:val="0048665C"/>
    <w:rsid w:val="00486AAB"/>
    <w:rsid w:val="00486CB3"/>
    <w:rsid w:val="00486CBE"/>
    <w:rsid w:val="00487847"/>
    <w:rsid w:val="00487C39"/>
    <w:rsid w:val="00490A89"/>
    <w:rsid w:val="00490B77"/>
    <w:rsid w:val="00491034"/>
    <w:rsid w:val="00491581"/>
    <w:rsid w:val="00491850"/>
    <w:rsid w:val="00491C46"/>
    <w:rsid w:val="00491CE6"/>
    <w:rsid w:val="00491FFA"/>
    <w:rsid w:val="00492937"/>
    <w:rsid w:val="00492A5D"/>
    <w:rsid w:val="004931C7"/>
    <w:rsid w:val="00493A75"/>
    <w:rsid w:val="00493D5D"/>
    <w:rsid w:val="004940BE"/>
    <w:rsid w:val="0049425D"/>
    <w:rsid w:val="0049469F"/>
    <w:rsid w:val="00494A54"/>
    <w:rsid w:val="00494D32"/>
    <w:rsid w:val="00494DF0"/>
    <w:rsid w:val="00495076"/>
    <w:rsid w:val="00495A7C"/>
    <w:rsid w:val="00496694"/>
    <w:rsid w:val="004967DE"/>
    <w:rsid w:val="004974F2"/>
    <w:rsid w:val="004976B9"/>
    <w:rsid w:val="00497725"/>
    <w:rsid w:val="00497E22"/>
    <w:rsid w:val="004A01A7"/>
    <w:rsid w:val="004A01C3"/>
    <w:rsid w:val="004A025C"/>
    <w:rsid w:val="004A02C1"/>
    <w:rsid w:val="004A0806"/>
    <w:rsid w:val="004A09E9"/>
    <w:rsid w:val="004A1839"/>
    <w:rsid w:val="004A1AC0"/>
    <w:rsid w:val="004A1BC1"/>
    <w:rsid w:val="004A1C41"/>
    <w:rsid w:val="004A2755"/>
    <w:rsid w:val="004A2A73"/>
    <w:rsid w:val="004A2AD7"/>
    <w:rsid w:val="004A2B59"/>
    <w:rsid w:val="004A33E6"/>
    <w:rsid w:val="004A358C"/>
    <w:rsid w:val="004A37A0"/>
    <w:rsid w:val="004A383A"/>
    <w:rsid w:val="004A383F"/>
    <w:rsid w:val="004A3921"/>
    <w:rsid w:val="004A3D4C"/>
    <w:rsid w:val="004A3D66"/>
    <w:rsid w:val="004A424B"/>
    <w:rsid w:val="004A45F3"/>
    <w:rsid w:val="004A4B34"/>
    <w:rsid w:val="004A5490"/>
    <w:rsid w:val="004A549E"/>
    <w:rsid w:val="004A55C8"/>
    <w:rsid w:val="004A5681"/>
    <w:rsid w:val="004A56DA"/>
    <w:rsid w:val="004A57B8"/>
    <w:rsid w:val="004A5C93"/>
    <w:rsid w:val="004A6274"/>
    <w:rsid w:val="004A6301"/>
    <w:rsid w:val="004A6344"/>
    <w:rsid w:val="004A69F4"/>
    <w:rsid w:val="004A6C79"/>
    <w:rsid w:val="004A6C87"/>
    <w:rsid w:val="004A7A62"/>
    <w:rsid w:val="004B0057"/>
    <w:rsid w:val="004B00AC"/>
    <w:rsid w:val="004B09B4"/>
    <w:rsid w:val="004B2021"/>
    <w:rsid w:val="004B237E"/>
    <w:rsid w:val="004B32BE"/>
    <w:rsid w:val="004B3360"/>
    <w:rsid w:val="004B353E"/>
    <w:rsid w:val="004B37E2"/>
    <w:rsid w:val="004B3C4B"/>
    <w:rsid w:val="004B44AA"/>
    <w:rsid w:val="004B504C"/>
    <w:rsid w:val="004B508C"/>
    <w:rsid w:val="004B5236"/>
    <w:rsid w:val="004B5525"/>
    <w:rsid w:val="004B5601"/>
    <w:rsid w:val="004B58CF"/>
    <w:rsid w:val="004B5A99"/>
    <w:rsid w:val="004B697F"/>
    <w:rsid w:val="004B7190"/>
    <w:rsid w:val="004B72CE"/>
    <w:rsid w:val="004B7459"/>
    <w:rsid w:val="004B78FF"/>
    <w:rsid w:val="004B7AC2"/>
    <w:rsid w:val="004C0A86"/>
    <w:rsid w:val="004C1025"/>
    <w:rsid w:val="004C1442"/>
    <w:rsid w:val="004C1459"/>
    <w:rsid w:val="004C1A05"/>
    <w:rsid w:val="004C1D65"/>
    <w:rsid w:val="004C1F00"/>
    <w:rsid w:val="004C20B7"/>
    <w:rsid w:val="004C2214"/>
    <w:rsid w:val="004C22B0"/>
    <w:rsid w:val="004C26E5"/>
    <w:rsid w:val="004C279E"/>
    <w:rsid w:val="004C28FF"/>
    <w:rsid w:val="004C33C8"/>
    <w:rsid w:val="004C350F"/>
    <w:rsid w:val="004C3537"/>
    <w:rsid w:val="004C4540"/>
    <w:rsid w:val="004C45CA"/>
    <w:rsid w:val="004C4798"/>
    <w:rsid w:val="004C4DBA"/>
    <w:rsid w:val="004C508D"/>
    <w:rsid w:val="004C5BB6"/>
    <w:rsid w:val="004C5BE2"/>
    <w:rsid w:val="004C5C6A"/>
    <w:rsid w:val="004C63B1"/>
    <w:rsid w:val="004C6CB0"/>
    <w:rsid w:val="004C6D19"/>
    <w:rsid w:val="004C7966"/>
    <w:rsid w:val="004C79BB"/>
    <w:rsid w:val="004C7B6E"/>
    <w:rsid w:val="004D0436"/>
    <w:rsid w:val="004D09EA"/>
    <w:rsid w:val="004D2048"/>
    <w:rsid w:val="004D225B"/>
    <w:rsid w:val="004D25EF"/>
    <w:rsid w:val="004D2772"/>
    <w:rsid w:val="004D2A2E"/>
    <w:rsid w:val="004D336B"/>
    <w:rsid w:val="004D3381"/>
    <w:rsid w:val="004D350D"/>
    <w:rsid w:val="004D35C8"/>
    <w:rsid w:val="004D3725"/>
    <w:rsid w:val="004D380D"/>
    <w:rsid w:val="004D3A0D"/>
    <w:rsid w:val="004D3D91"/>
    <w:rsid w:val="004D4251"/>
    <w:rsid w:val="004D42E6"/>
    <w:rsid w:val="004D4694"/>
    <w:rsid w:val="004D496D"/>
    <w:rsid w:val="004D4C0B"/>
    <w:rsid w:val="004D5523"/>
    <w:rsid w:val="004D5AE4"/>
    <w:rsid w:val="004D5E7B"/>
    <w:rsid w:val="004D5FDB"/>
    <w:rsid w:val="004D60C4"/>
    <w:rsid w:val="004D6291"/>
    <w:rsid w:val="004D62B6"/>
    <w:rsid w:val="004D63AA"/>
    <w:rsid w:val="004D6721"/>
    <w:rsid w:val="004D79F9"/>
    <w:rsid w:val="004E018F"/>
    <w:rsid w:val="004E025B"/>
    <w:rsid w:val="004E0CD4"/>
    <w:rsid w:val="004E123D"/>
    <w:rsid w:val="004E134B"/>
    <w:rsid w:val="004E1414"/>
    <w:rsid w:val="004E1458"/>
    <w:rsid w:val="004E2488"/>
    <w:rsid w:val="004E25B7"/>
    <w:rsid w:val="004E260D"/>
    <w:rsid w:val="004E26E3"/>
    <w:rsid w:val="004E2DA2"/>
    <w:rsid w:val="004E36B3"/>
    <w:rsid w:val="004E37E4"/>
    <w:rsid w:val="004E3982"/>
    <w:rsid w:val="004E3BB9"/>
    <w:rsid w:val="004E3C83"/>
    <w:rsid w:val="004E3D21"/>
    <w:rsid w:val="004E3DF0"/>
    <w:rsid w:val="004E422B"/>
    <w:rsid w:val="004E42A3"/>
    <w:rsid w:val="004E45DA"/>
    <w:rsid w:val="004E48D8"/>
    <w:rsid w:val="004E49A8"/>
    <w:rsid w:val="004E58FB"/>
    <w:rsid w:val="004E5CE6"/>
    <w:rsid w:val="004E64AE"/>
    <w:rsid w:val="004E68BA"/>
    <w:rsid w:val="004E6C2E"/>
    <w:rsid w:val="004E71EA"/>
    <w:rsid w:val="004E73CD"/>
    <w:rsid w:val="004E7754"/>
    <w:rsid w:val="004E78BE"/>
    <w:rsid w:val="004E7C90"/>
    <w:rsid w:val="004E7C9C"/>
    <w:rsid w:val="004F04DE"/>
    <w:rsid w:val="004F111E"/>
    <w:rsid w:val="004F1143"/>
    <w:rsid w:val="004F1286"/>
    <w:rsid w:val="004F1C54"/>
    <w:rsid w:val="004F1CA2"/>
    <w:rsid w:val="004F1DCD"/>
    <w:rsid w:val="004F215E"/>
    <w:rsid w:val="004F22DD"/>
    <w:rsid w:val="004F2E52"/>
    <w:rsid w:val="004F34B4"/>
    <w:rsid w:val="004F3935"/>
    <w:rsid w:val="004F3B32"/>
    <w:rsid w:val="004F3DF8"/>
    <w:rsid w:val="004F3EEB"/>
    <w:rsid w:val="004F3F89"/>
    <w:rsid w:val="004F40F7"/>
    <w:rsid w:val="004F4413"/>
    <w:rsid w:val="004F516C"/>
    <w:rsid w:val="004F5774"/>
    <w:rsid w:val="004F5B00"/>
    <w:rsid w:val="004F5D56"/>
    <w:rsid w:val="004F628E"/>
    <w:rsid w:val="004F6646"/>
    <w:rsid w:val="004F6848"/>
    <w:rsid w:val="004F6FE2"/>
    <w:rsid w:val="004F71F8"/>
    <w:rsid w:val="004F73FA"/>
    <w:rsid w:val="004F7E19"/>
    <w:rsid w:val="004F7E98"/>
    <w:rsid w:val="004F7F7D"/>
    <w:rsid w:val="005003A0"/>
    <w:rsid w:val="00500402"/>
    <w:rsid w:val="0050062F"/>
    <w:rsid w:val="005007BC"/>
    <w:rsid w:val="005007D1"/>
    <w:rsid w:val="00500848"/>
    <w:rsid w:val="00500A06"/>
    <w:rsid w:val="00500CF0"/>
    <w:rsid w:val="00500DE5"/>
    <w:rsid w:val="0050110F"/>
    <w:rsid w:val="0050119A"/>
    <w:rsid w:val="005017E9"/>
    <w:rsid w:val="00501A23"/>
    <w:rsid w:val="00501B15"/>
    <w:rsid w:val="00501E9B"/>
    <w:rsid w:val="00501F68"/>
    <w:rsid w:val="00502098"/>
    <w:rsid w:val="00502184"/>
    <w:rsid w:val="005026DD"/>
    <w:rsid w:val="00502DAB"/>
    <w:rsid w:val="005031C7"/>
    <w:rsid w:val="0050338B"/>
    <w:rsid w:val="00503632"/>
    <w:rsid w:val="0050395D"/>
    <w:rsid w:val="00503D2A"/>
    <w:rsid w:val="00503D65"/>
    <w:rsid w:val="00504248"/>
    <w:rsid w:val="00504264"/>
    <w:rsid w:val="00504483"/>
    <w:rsid w:val="00504F80"/>
    <w:rsid w:val="0050545A"/>
    <w:rsid w:val="005055A1"/>
    <w:rsid w:val="0050577E"/>
    <w:rsid w:val="0050598A"/>
    <w:rsid w:val="00505ED2"/>
    <w:rsid w:val="005065A2"/>
    <w:rsid w:val="0050670C"/>
    <w:rsid w:val="00506ACE"/>
    <w:rsid w:val="00506F00"/>
    <w:rsid w:val="005077AC"/>
    <w:rsid w:val="00507D01"/>
    <w:rsid w:val="00507DDE"/>
    <w:rsid w:val="00510718"/>
    <w:rsid w:val="005108CB"/>
    <w:rsid w:val="00510920"/>
    <w:rsid w:val="00510B18"/>
    <w:rsid w:val="00510DCA"/>
    <w:rsid w:val="0051186E"/>
    <w:rsid w:val="0051265A"/>
    <w:rsid w:val="00512BF1"/>
    <w:rsid w:val="00512D71"/>
    <w:rsid w:val="00512DEB"/>
    <w:rsid w:val="00513049"/>
    <w:rsid w:val="0051366D"/>
    <w:rsid w:val="00513824"/>
    <w:rsid w:val="0051399E"/>
    <w:rsid w:val="00513B26"/>
    <w:rsid w:val="005141FF"/>
    <w:rsid w:val="0051434F"/>
    <w:rsid w:val="00515517"/>
    <w:rsid w:val="005155D7"/>
    <w:rsid w:val="0051580E"/>
    <w:rsid w:val="00515BA2"/>
    <w:rsid w:val="00515DF0"/>
    <w:rsid w:val="00515F2F"/>
    <w:rsid w:val="00516A22"/>
    <w:rsid w:val="00516FD6"/>
    <w:rsid w:val="00517923"/>
    <w:rsid w:val="00517C6D"/>
    <w:rsid w:val="00520769"/>
    <w:rsid w:val="005209D1"/>
    <w:rsid w:val="005212AF"/>
    <w:rsid w:val="00521CEE"/>
    <w:rsid w:val="00521F79"/>
    <w:rsid w:val="00522066"/>
    <w:rsid w:val="00522548"/>
    <w:rsid w:val="005231CF"/>
    <w:rsid w:val="005236B0"/>
    <w:rsid w:val="0052370E"/>
    <w:rsid w:val="005239AF"/>
    <w:rsid w:val="00523BB2"/>
    <w:rsid w:val="005241BE"/>
    <w:rsid w:val="005248EF"/>
    <w:rsid w:val="00524B6A"/>
    <w:rsid w:val="00524D50"/>
    <w:rsid w:val="005250E4"/>
    <w:rsid w:val="005256A0"/>
    <w:rsid w:val="005260AA"/>
    <w:rsid w:val="00526766"/>
    <w:rsid w:val="00527051"/>
    <w:rsid w:val="005271A7"/>
    <w:rsid w:val="00527390"/>
    <w:rsid w:val="00527832"/>
    <w:rsid w:val="005278FB"/>
    <w:rsid w:val="00527A7A"/>
    <w:rsid w:val="00527FC5"/>
    <w:rsid w:val="00531431"/>
    <w:rsid w:val="005314B1"/>
    <w:rsid w:val="00531C0A"/>
    <w:rsid w:val="00531C7D"/>
    <w:rsid w:val="005325BC"/>
    <w:rsid w:val="00532770"/>
    <w:rsid w:val="00532BE8"/>
    <w:rsid w:val="00532DD3"/>
    <w:rsid w:val="00532EFD"/>
    <w:rsid w:val="00532F48"/>
    <w:rsid w:val="00533392"/>
    <w:rsid w:val="005333A3"/>
    <w:rsid w:val="005334CD"/>
    <w:rsid w:val="00533768"/>
    <w:rsid w:val="00533B00"/>
    <w:rsid w:val="00533B43"/>
    <w:rsid w:val="00533CCA"/>
    <w:rsid w:val="00534204"/>
    <w:rsid w:val="00534221"/>
    <w:rsid w:val="0053452E"/>
    <w:rsid w:val="00534705"/>
    <w:rsid w:val="005347B6"/>
    <w:rsid w:val="00534947"/>
    <w:rsid w:val="00534E29"/>
    <w:rsid w:val="005351F6"/>
    <w:rsid w:val="0053547A"/>
    <w:rsid w:val="0053581B"/>
    <w:rsid w:val="00535B70"/>
    <w:rsid w:val="00535BC8"/>
    <w:rsid w:val="00535DB1"/>
    <w:rsid w:val="00535EEB"/>
    <w:rsid w:val="0053602B"/>
    <w:rsid w:val="0053638D"/>
    <w:rsid w:val="005363C7"/>
    <w:rsid w:val="00536435"/>
    <w:rsid w:val="005364EE"/>
    <w:rsid w:val="00536579"/>
    <w:rsid w:val="00536B14"/>
    <w:rsid w:val="00537051"/>
    <w:rsid w:val="005374CB"/>
    <w:rsid w:val="00537952"/>
    <w:rsid w:val="00537C1B"/>
    <w:rsid w:val="00537E8A"/>
    <w:rsid w:val="00540045"/>
    <w:rsid w:val="005402E7"/>
    <w:rsid w:val="0054041A"/>
    <w:rsid w:val="00540752"/>
    <w:rsid w:val="00540A49"/>
    <w:rsid w:val="00541C00"/>
    <w:rsid w:val="00541E1D"/>
    <w:rsid w:val="00541EFD"/>
    <w:rsid w:val="00541F13"/>
    <w:rsid w:val="00542652"/>
    <w:rsid w:val="0054270C"/>
    <w:rsid w:val="00543360"/>
    <w:rsid w:val="005433A8"/>
    <w:rsid w:val="00543D2A"/>
    <w:rsid w:val="00543D4C"/>
    <w:rsid w:val="00544484"/>
    <w:rsid w:val="005447A5"/>
    <w:rsid w:val="00544A31"/>
    <w:rsid w:val="0054517A"/>
    <w:rsid w:val="005455BB"/>
    <w:rsid w:val="00545D4A"/>
    <w:rsid w:val="00545F7E"/>
    <w:rsid w:val="00546254"/>
    <w:rsid w:val="00546492"/>
    <w:rsid w:val="00546A63"/>
    <w:rsid w:val="00546C95"/>
    <w:rsid w:val="00547606"/>
    <w:rsid w:val="005478C1"/>
    <w:rsid w:val="005478D5"/>
    <w:rsid w:val="00547C09"/>
    <w:rsid w:val="00550499"/>
    <w:rsid w:val="00551170"/>
    <w:rsid w:val="005513E2"/>
    <w:rsid w:val="00551725"/>
    <w:rsid w:val="00551A08"/>
    <w:rsid w:val="00551A45"/>
    <w:rsid w:val="00551FAD"/>
    <w:rsid w:val="0055213A"/>
    <w:rsid w:val="00552EDE"/>
    <w:rsid w:val="00553A3A"/>
    <w:rsid w:val="00553BA2"/>
    <w:rsid w:val="00553F30"/>
    <w:rsid w:val="0055423A"/>
    <w:rsid w:val="0055478F"/>
    <w:rsid w:val="0055497E"/>
    <w:rsid w:val="00554C07"/>
    <w:rsid w:val="005559C3"/>
    <w:rsid w:val="00555E7E"/>
    <w:rsid w:val="00556CB0"/>
    <w:rsid w:val="0056028C"/>
    <w:rsid w:val="005604CD"/>
    <w:rsid w:val="00560776"/>
    <w:rsid w:val="00560A25"/>
    <w:rsid w:val="0056109B"/>
    <w:rsid w:val="00561481"/>
    <w:rsid w:val="005618FD"/>
    <w:rsid w:val="00562348"/>
    <w:rsid w:val="0056261D"/>
    <w:rsid w:val="00562758"/>
    <w:rsid w:val="00562897"/>
    <w:rsid w:val="005628CA"/>
    <w:rsid w:val="0056299B"/>
    <w:rsid w:val="00563173"/>
    <w:rsid w:val="00563B33"/>
    <w:rsid w:val="00563CB5"/>
    <w:rsid w:val="0056422F"/>
    <w:rsid w:val="005642E6"/>
    <w:rsid w:val="00564E35"/>
    <w:rsid w:val="00564E3E"/>
    <w:rsid w:val="00564EF4"/>
    <w:rsid w:val="00565520"/>
    <w:rsid w:val="005655D1"/>
    <w:rsid w:val="00565C72"/>
    <w:rsid w:val="00565E89"/>
    <w:rsid w:val="00565F55"/>
    <w:rsid w:val="00566229"/>
    <w:rsid w:val="005662D5"/>
    <w:rsid w:val="005665BD"/>
    <w:rsid w:val="00566942"/>
    <w:rsid w:val="00566BD8"/>
    <w:rsid w:val="005671F9"/>
    <w:rsid w:val="0056736D"/>
    <w:rsid w:val="0056741F"/>
    <w:rsid w:val="005674EF"/>
    <w:rsid w:val="00567D5F"/>
    <w:rsid w:val="00570251"/>
    <w:rsid w:val="005705CD"/>
    <w:rsid w:val="005708CA"/>
    <w:rsid w:val="00570902"/>
    <w:rsid w:val="00570909"/>
    <w:rsid w:val="00570A6E"/>
    <w:rsid w:val="00570F0D"/>
    <w:rsid w:val="00571000"/>
    <w:rsid w:val="00571055"/>
    <w:rsid w:val="00571131"/>
    <w:rsid w:val="0057185F"/>
    <w:rsid w:val="00571883"/>
    <w:rsid w:val="00571D5C"/>
    <w:rsid w:val="00571F96"/>
    <w:rsid w:val="005725F2"/>
    <w:rsid w:val="00572683"/>
    <w:rsid w:val="0057270C"/>
    <w:rsid w:val="00572B25"/>
    <w:rsid w:val="00572E29"/>
    <w:rsid w:val="0057388F"/>
    <w:rsid w:val="00573A39"/>
    <w:rsid w:val="00573CCD"/>
    <w:rsid w:val="00573D43"/>
    <w:rsid w:val="00573DEC"/>
    <w:rsid w:val="00573FA9"/>
    <w:rsid w:val="0057434D"/>
    <w:rsid w:val="00574B29"/>
    <w:rsid w:val="00574C81"/>
    <w:rsid w:val="00574E64"/>
    <w:rsid w:val="00574EA6"/>
    <w:rsid w:val="00575192"/>
    <w:rsid w:val="0057549D"/>
    <w:rsid w:val="00575618"/>
    <w:rsid w:val="00575B4D"/>
    <w:rsid w:val="00575B64"/>
    <w:rsid w:val="00575D93"/>
    <w:rsid w:val="005760B0"/>
    <w:rsid w:val="0057621D"/>
    <w:rsid w:val="0057659D"/>
    <w:rsid w:val="005766BF"/>
    <w:rsid w:val="00576798"/>
    <w:rsid w:val="00576D7B"/>
    <w:rsid w:val="00577136"/>
    <w:rsid w:val="0057721B"/>
    <w:rsid w:val="005774FE"/>
    <w:rsid w:val="00577758"/>
    <w:rsid w:val="005805CC"/>
    <w:rsid w:val="00580AD2"/>
    <w:rsid w:val="005812F5"/>
    <w:rsid w:val="005813C0"/>
    <w:rsid w:val="00581C11"/>
    <w:rsid w:val="00581FAD"/>
    <w:rsid w:val="0058204F"/>
    <w:rsid w:val="005822C1"/>
    <w:rsid w:val="005823E3"/>
    <w:rsid w:val="00582728"/>
    <w:rsid w:val="00582A47"/>
    <w:rsid w:val="005837C3"/>
    <w:rsid w:val="00583926"/>
    <w:rsid w:val="005839B0"/>
    <w:rsid w:val="00584110"/>
    <w:rsid w:val="00584131"/>
    <w:rsid w:val="005850D7"/>
    <w:rsid w:val="005851C4"/>
    <w:rsid w:val="005855E6"/>
    <w:rsid w:val="0058563D"/>
    <w:rsid w:val="0058565A"/>
    <w:rsid w:val="00585701"/>
    <w:rsid w:val="00585B03"/>
    <w:rsid w:val="00586259"/>
    <w:rsid w:val="00586506"/>
    <w:rsid w:val="0058677D"/>
    <w:rsid w:val="00586C6F"/>
    <w:rsid w:val="005870F7"/>
    <w:rsid w:val="00587199"/>
    <w:rsid w:val="0058745C"/>
    <w:rsid w:val="00587C17"/>
    <w:rsid w:val="00590034"/>
    <w:rsid w:val="0059035B"/>
    <w:rsid w:val="00590661"/>
    <w:rsid w:val="00590736"/>
    <w:rsid w:val="0059093A"/>
    <w:rsid w:val="0059093C"/>
    <w:rsid w:val="00590AD3"/>
    <w:rsid w:val="00590B2D"/>
    <w:rsid w:val="00590B51"/>
    <w:rsid w:val="00590BCE"/>
    <w:rsid w:val="00590BED"/>
    <w:rsid w:val="00590E2E"/>
    <w:rsid w:val="00591558"/>
    <w:rsid w:val="00591A6A"/>
    <w:rsid w:val="00591D85"/>
    <w:rsid w:val="00592239"/>
    <w:rsid w:val="005925C7"/>
    <w:rsid w:val="005926A7"/>
    <w:rsid w:val="005932FF"/>
    <w:rsid w:val="005936B1"/>
    <w:rsid w:val="00593739"/>
    <w:rsid w:val="00593762"/>
    <w:rsid w:val="00593864"/>
    <w:rsid w:val="00593B83"/>
    <w:rsid w:val="00593DC1"/>
    <w:rsid w:val="00594231"/>
    <w:rsid w:val="005942F8"/>
    <w:rsid w:val="005944FF"/>
    <w:rsid w:val="005947FC"/>
    <w:rsid w:val="00594865"/>
    <w:rsid w:val="00594ECA"/>
    <w:rsid w:val="005959E1"/>
    <w:rsid w:val="00595D36"/>
    <w:rsid w:val="00596022"/>
    <w:rsid w:val="0059622E"/>
    <w:rsid w:val="00596DC9"/>
    <w:rsid w:val="00596F1C"/>
    <w:rsid w:val="00597665"/>
    <w:rsid w:val="005976CE"/>
    <w:rsid w:val="0059772B"/>
    <w:rsid w:val="00597B9E"/>
    <w:rsid w:val="00597DC8"/>
    <w:rsid w:val="00597DE0"/>
    <w:rsid w:val="00597E07"/>
    <w:rsid w:val="00597F87"/>
    <w:rsid w:val="005A029C"/>
    <w:rsid w:val="005A06E2"/>
    <w:rsid w:val="005A0C11"/>
    <w:rsid w:val="005A128D"/>
    <w:rsid w:val="005A12DC"/>
    <w:rsid w:val="005A178C"/>
    <w:rsid w:val="005A1C0A"/>
    <w:rsid w:val="005A1C33"/>
    <w:rsid w:val="005A23E5"/>
    <w:rsid w:val="005A2619"/>
    <w:rsid w:val="005A2BBD"/>
    <w:rsid w:val="005A31D6"/>
    <w:rsid w:val="005A3669"/>
    <w:rsid w:val="005A3FA3"/>
    <w:rsid w:val="005A4436"/>
    <w:rsid w:val="005A44AB"/>
    <w:rsid w:val="005A45AE"/>
    <w:rsid w:val="005A490C"/>
    <w:rsid w:val="005A545F"/>
    <w:rsid w:val="005A5932"/>
    <w:rsid w:val="005A5A11"/>
    <w:rsid w:val="005A5DAD"/>
    <w:rsid w:val="005A6313"/>
    <w:rsid w:val="005A6315"/>
    <w:rsid w:val="005A6FCB"/>
    <w:rsid w:val="005A7040"/>
    <w:rsid w:val="005A7217"/>
    <w:rsid w:val="005A77E9"/>
    <w:rsid w:val="005A7E2C"/>
    <w:rsid w:val="005B0333"/>
    <w:rsid w:val="005B072F"/>
    <w:rsid w:val="005B1408"/>
    <w:rsid w:val="005B21F3"/>
    <w:rsid w:val="005B2ACB"/>
    <w:rsid w:val="005B323C"/>
    <w:rsid w:val="005B32B0"/>
    <w:rsid w:val="005B39AE"/>
    <w:rsid w:val="005B3FA1"/>
    <w:rsid w:val="005B47A4"/>
    <w:rsid w:val="005B486A"/>
    <w:rsid w:val="005B55BF"/>
    <w:rsid w:val="005B584A"/>
    <w:rsid w:val="005B593E"/>
    <w:rsid w:val="005B5C8B"/>
    <w:rsid w:val="005B6594"/>
    <w:rsid w:val="005B69D5"/>
    <w:rsid w:val="005B69DE"/>
    <w:rsid w:val="005B6A25"/>
    <w:rsid w:val="005B6E05"/>
    <w:rsid w:val="005B6FEA"/>
    <w:rsid w:val="005B72FB"/>
    <w:rsid w:val="005B785E"/>
    <w:rsid w:val="005C0108"/>
    <w:rsid w:val="005C04B5"/>
    <w:rsid w:val="005C04F2"/>
    <w:rsid w:val="005C051D"/>
    <w:rsid w:val="005C0710"/>
    <w:rsid w:val="005C0ECF"/>
    <w:rsid w:val="005C2D33"/>
    <w:rsid w:val="005C3067"/>
    <w:rsid w:val="005C325E"/>
    <w:rsid w:val="005C325F"/>
    <w:rsid w:val="005C4131"/>
    <w:rsid w:val="005C4284"/>
    <w:rsid w:val="005C4715"/>
    <w:rsid w:val="005C4E89"/>
    <w:rsid w:val="005C506B"/>
    <w:rsid w:val="005C55BE"/>
    <w:rsid w:val="005C56AD"/>
    <w:rsid w:val="005C5895"/>
    <w:rsid w:val="005C60C0"/>
    <w:rsid w:val="005C67E4"/>
    <w:rsid w:val="005C6D24"/>
    <w:rsid w:val="005C7181"/>
    <w:rsid w:val="005C7655"/>
    <w:rsid w:val="005C7B6B"/>
    <w:rsid w:val="005D0056"/>
    <w:rsid w:val="005D026D"/>
    <w:rsid w:val="005D0669"/>
    <w:rsid w:val="005D08C4"/>
    <w:rsid w:val="005D10F5"/>
    <w:rsid w:val="005D1245"/>
    <w:rsid w:val="005D1C64"/>
    <w:rsid w:val="005D2501"/>
    <w:rsid w:val="005D26CE"/>
    <w:rsid w:val="005D2DFA"/>
    <w:rsid w:val="005D3389"/>
    <w:rsid w:val="005D36C0"/>
    <w:rsid w:val="005D3D6B"/>
    <w:rsid w:val="005D4123"/>
    <w:rsid w:val="005D470E"/>
    <w:rsid w:val="005D4860"/>
    <w:rsid w:val="005D48F7"/>
    <w:rsid w:val="005D508B"/>
    <w:rsid w:val="005D53A2"/>
    <w:rsid w:val="005D5802"/>
    <w:rsid w:val="005D68FE"/>
    <w:rsid w:val="005D6AC5"/>
    <w:rsid w:val="005D6E33"/>
    <w:rsid w:val="005D7987"/>
    <w:rsid w:val="005E03B6"/>
    <w:rsid w:val="005E0624"/>
    <w:rsid w:val="005E06FE"/>
    <w:rsid w:val="005E0C77"/>
    <w:rsid w:val="005E0ECE"/>
    <w:rsid w:val="005E0EFB"/>
    <w:rsid w:val="005E1704"/>
    <w:rsid w:val="005E1A3E"/>
    <w:rsid w:val="005E1B2B"/>
    <w:rsid w:val="005E1BC3"/>
    <w:rsid w:val="005E1F8B"/>
    <w:rsid w:val="005E22BD"/>
    <w:rsid w:val="005E2426"/>
    <w:rsid w:val="005E271D"/>
    <w:rsid w:val="005E27F1"/>
    <w:rsid w:val="005E28EC"/>
    <w:rsid w:val="005E2D05"/>
    <w:rsid w:val="005E31E7"/>
    <w:rsid w:val="005E3251"/>
    <w:rsid w:val="005E3682"/>
    <w:rsid w:val="005E3C60"/>
    <w:rsid w:val="005E3D31"/>
    <w:rsid w:val="005E3D7D"/>
    <w:rsid w:val="005E3EA2"/>
    <w:rsid w:val="005E416F"/>
    <w:rsid w:val="005E450F"/>
    <w:rsid w:val="005E4A27"/>
    <w:rsid w:val="005E4AD6"/>
    <w:rsid w:val="005E5883"/>
    <w:rsid w:val="005E6EA7"/>
    <w:rsid w:val="005E7507"/>
    <w:rsid w:val="005E758F"/>
    <w:rsid w:val="005E7C4E"/>
    <w:rsid w:val="005E7C60"/>
    <w:rsid w:val="005E7CFD"/>
    <w:rsid w:val="005E7DA6"/>
    <w:rsid w:val="005F0242"/>
    <w:rsid w:val="005F043E"/>
    <w:rsid w:val="005F0749"/>
    <w:rsid w:val="005F075D"/>
    <w:rsid w:val="005F0D79"/>
    <w:rsid w:val="005F1077"/>
    <w:rsid w:val="005F1633"/>
    <w:rsid w:val="005F1AB4"/>
    <w:rsid w:val="005F342C"/>
    <w:rsid w:val="005F349C"/>
    <w:rsid w:val="005F35BE"/>
    <w:rsid w:val="005F3B61"/>
    <w:rsid w:val="005F42B8"/>
    <w:rsid w:val="005F4415"/>
    <w:rsid w:val="005F47E7"/>
    <w:rsid w:val="005F4B4B"/>
    <w:rsid w:val="005F4FCB"/>
    <w:rsid w:val="005F5360"/>
    <w:rsid w:val="005F5F9F"/>
    <w:rsid w:val="005F62A9"/>
    <w:rsid w:val="005F64B5"/>
    <w:rsid w:val="005F65CC"/>
    <w:rsid w:val="005F6634"/>
    <w:rsid w:val="005F690A"/>
    <w:rsid w:val="005F6B08"/>
    <w:rsid w:val="005F6F9F"/>
    <w:rsid w:val="005F70E5"/>
    <w:rsid w:val="005F717F"/>
    <w:rsid w:val="005F7366"/>
    <w:rsid w:val="005F747D"/>
    <w:rsid w:val="005F7544"/>
    <w:rsid w:val="005F7673"/>
    <w:rsid w:val="005F7A3C"/>
    <w:rsid w:val="005F7A52"/>
    <w:rsid w:val="005F7F0B"/>
    <w:rsid w:val="00600175"/>
    <w:rsid w:val="00600FF5"/>
    <w:rsid w:val="006011E1"/>
    <w:rsid w:val="006022BB"/>
    <w:rsid w:val="00602305"/>
    <w:rsid w:val="0060288A"/>
    <w:rsid w:val="00602912"/>
    <w:rsid w:val="00602917"/>
    <w:rsid w:val="006029BB"/>
    <w:rsid w:val="006029CF"/>
    <w:rsid w:val="00602B93"/>
    <w:rsid w:val="00602D4B"/>
    <w:rsid w:val="00603436"/>
    <w:rsid w:val="0060346A"/>
    <w:rsid w:val="00603576"/>
    <w:rsid w:val="006037CC"/>
    <w:rsid w:val="006038BE"/>
    <w:rsid w:val="00603C45"/>
    <w:rsid w:val="00603F9D"/>
    <w:rsid w:val="0060402F"/>
    <w:rsid w:val="006045EB"/>
    <w:rsid w:val="006046AD"/>
    <w:rsid w:val="00604DF6"/>
    <w:rsid w:val="006060F5"/>
    <w:rsid w:val="0060610D"/>
    <w:rsid w:val="006067FA"/>
    <w:rsid w:val="00606E14"/>
    <w:rsid w:val="006101DC"/>
    <w:rsid w:val="00610E34"/>
    <w:rsid w:val="006118E3"/>
    <w:rsid w:val="00612580"/>
    <w:rsid w:val="00612698"/>
    <w:rsid w:val="00612995"/>
    <w:rsid w:val="00612DEC"/>
    <w:rsid w:val="00612DF2"/>
    <w:rsid w:val="00613089"/>
    <w:rsid w:val="0061315E"/>
    <w:rsid w:val="006134CE"/>
    <w:rsid w:val="00613793"/>
    <w:rsid w:val="0061405B"/>
    <w:rsid w:val="00614551"/>
    <w:rsid w:val="006149F9"/>
    <w:rsid w:val="00614A0F"/>
    <w:rsid w:val="00614AF0"/>
    <w:rsid w:val="00614B55"/>
    <w:rsid w:val="00614BD1"/>
    <w:rsid w:val="00614DC1"/>
    <w:rsid w:val="00614E0D"/>
    <w:rsid w:val="0061514D"/>
    <w:rsid w:val="0061533D"/>
    <w:rsid w:val="00615966"/>
    <w:rsid w:val="0061597E"/>
    <w:rsid w:val="00616254"/>
    <w:rsid w:val="006167E3"/>
    <w:rsid w:val="00616908"/>
    <w:rsid w:val="006169C8"/>
    <w:rsid w:val="00616D7F"/>
    <w:rsid w:val="006171B5"/>
    <w:rsid w:val="006175E5"/>
    <w:rsid w:val="00617BC8"/>
    <w:rsid w:val="00617D99"/>
    <w:rsid w:val="006207AC"/>
    <w:rsid w:val="00620857"/>
    <w:rsid w:val="0062087C"/>
    <w:rsid w:val="00620A3B"/>
    <w:rsid w:val="00620EFA"/>
    <w:rsid w:val="00620F4B"/>
    <w:rsid w:val="00621105"/>
    <w:rsid w:val="006211E3"/>
    <w:rsid w:val="00621548"/>
    <w:rsid w:val="00621558"/>
    <w:rsid w:val="00621BEB"/>
    <w:rsid w:val="00621C90"/>
    <w:rsid w:val="00621DA3"/>
    <w:rsid w:val="00621E43"/>
    <w:rsid w:val="00621F1D"/>
    <w:rsid w:val="006220CE"/>
    <w:rsid w:val="0062251F"/>
    <w:rsid w:val="00622C04"/>
    <w:rsid w:val="00622E71"/>
    <w:rsid w:val="006234DE"/>
    <w:rsid w:val="006237E6"/>
    <w:rsid w:val="00623FE1"/>
    <w:rsid w:val="006241B6"/>
    <w:rsid w:val="00624AE1"/>
    <w:rsid w:val="00624BFA"/>
    <w:rsid w:val="00624CFE"/>
    <w:rsid w:val="00624EE6"/>
    <w:rsid w:val="00624F79"/>
    <w:rsid w:val="006254CA"/>
    <w:rsid w:val="006258A3"/>
    <w:rsid w:val="00625C39"/>
    <w:rsid w:val="00625CF3"/>
    <w:rsid w:val="00625F1E"/>
    <w:rsid w:val="0062667D"/>
    <w:rsid w:val="006267BD"/>
    <w:rsid w:val="00627334"/>
    <w:rsid w:val="00627347"/>
    <w:rsid w:val="006273F2"/>
    <w:rsid w:val="00627C2C"/>
    <w:rsid w:val="00627FB5"/>
    <w:rsid w:val="006309DF"/>
    <w:rsid w:val="00631025"/>
    <w:rsid w:val="00631C8A"/>
    <w:rsid w:val="006327D0"/>
    <w:rsid w:val="00632896"/>
    <w:rsid w:val="0063290D"/>
    <w:rsid w:val="00632946"/>
    <w:rsid w:val="00632CB8"/>
    <w:rsid w:val="00632FE1"/>
    <w:rsid w:val="0063358A"/>
    <w:rsid w:val="0063391E"/>
    <w:rsid w:val="00633BED"/>
    <w:rsid w:val="00634130"/>
    <w:rsid w:val="00634569"/>
    <w:rsid w:val="006351C4"/>
    <w:rsid w:val="00635A42"/>
    <w:rsid w:val="00635E48"/>
    <w:rsid w:val="0063628A"/>
    <w:rsid w:val="00636928"/>
    <w:rsid w:val="006370B1"/>
    <w:rsid w:val="006370B7"/>
    <w:rsid w:val="00637219"/>
    <w:rsid w:val="00637340"/>
    <w:rsid w:val="0063770D"/>
    <w:rsid w:val="00637BAF"/>
    <w:rsid w:val="00637FC7"/>
    <w:rsid w:val="00640056"/>
    <w:rsid w:val="00640215"/>
    <w:rsid w:val="006402AB"/>
    <w:rsid w:val="00640315"/>
    <w:rsid w:val="00640DA8"/>
    <w:rsid w:val="00640EA3"/>
    <w:rsid w:val="00640ECB"/>
    <w:rsid w:val="0064105C"/>
    <w:rsid w:val="00641EB7"/>
    <w:rsid w:val="00642250"/>
    <w:rsid w:val="00642622"/>
    <w:rsid w:val="006427DE"/>
    <w:rsid w:val="00642B97"/>
    <w:rsid w:val="00642F8D"/>
    <w:rsid w:val="00643157"/>
    <w:rsid w:val="006437E3"/>
    <w:rsid w:val="00643824"/>
    <w:rsid w:val="006439F5"/>
    <w:rsid w:val="00643F8B"/>
    <w:rsid w:val="00644965"/>
    <w:rsid w:val="00644FC9"/>
    <w:rsid w:val="006453D1"/>
    <w:rsid w:val="00645742"/>
    <w:rsid w:val="006457D0"/>
    <w:rsid w:val="00645884"/>
    <w:rsid w:val="00645D5E"/>
    <w:rsid w:val="00645FA3"/>
    <w:rsid w:val="00646874"/>
    <w:rsid w:val="00646C9C"/>
    <w:rsid w:val="00646DC1"/>
    <w:rsid w:val="006470E2"/>
    <w:rsid w:val="00647128"/>
    <w:rsid w:val="006475C5"/>
    <w:rsid w:val="006476DC"/>
    <w:rsid w:val="00647926"/>
    <w:rsid w:val="00647BC3"/>
    <w:rsid w:val="00647F09"/>
    <w:rsid w:val="00650187"/>
    <w:rsid w:val="00650532"/>
    <w:rsid w:val="00650B15"/>
    <w:rsid w:val="00650DBB"/>
    <w:rsid w:val="00650F6E"/>
    <w:rsid w:val="006512A1"/>
    <w:rsid w:val="00651923"/>
    <w:rsid w:val="00651C1B"/>
    <w:rsid w:val="0065214D"/>
    <w:rsid w:val="00652347"/>
    <w:rsid w:val="0065239F"/>
    <w:rsid w:val="00652546"/>
    <w:rsid w:val="00652DB5"/>
    <w:rsid w:val="00652DDC"/>
    <w:rsid w:val="00652E76"/>
    <w:rsid w:val="00653180"/>
    <w:rsid w:val="00653282"/>
    <w:rsid w:val="00653623"/>
    <w:rsid w:val="00653AD9"/>
    <w:rsid w:val="00653EC8"/>
    <w:rsid w:val="006554B7"/>
    <w:rsid w:val="0065551B"/>
    <w:rsid w:val="00655DAB"/>
    <w:rsid w:val="0065602A"/>
    <w:rsid w:val="00656336"/>
    <w:rsid w:val="00656CC1"/>
    <w:rsid w:val="00656FAF"/>
    <w:rsid w:val="006570BA"/>
    <w:rsid w:val="00657173"/>
    <w:rsid w:val="00657BFF"/>
    <w:rsid w:val="00657C3A"/>
    <w:rsid w:val="0066001E"/>
    <w:rsid w:val="006601DD"/>
    <w:rsid w:val="006609DE"/>
    <w:rsid w:val="00660ABC"/>
    <w:rsid w:val="00660ECF"/>
    <w:rsid w:val="00661098"/>
    <w:rsid w:val="00661B3C"/>
    <w:rsid w:val="00662453"/>
    <w:rsid w:val="006625EA"/>
    <w:rsid w:val="0066267B"/>
    <w:rsid w:val="00662685"/>
    <w:rsid w:val="00662762"/>
    <w:rsid w:val="006629BB"/>
    <w:rsid w:val="00663114"/>
    <w:rsid w:val="0066352C"/>
    <w:rsid w:val="00663675"/>
    <w:rsid w:val="006645F6"/>
    <w:rsid w:val="00664C39"/>
    <w:rsid w:val="00664D12"/>
    <w:rsid w:val="006650E7"/>
    <w:rsid w:val="00665195"/>
    <w:rsid w:val="006651F1"/>
    <w:rsid w:val="006653EF"/>
    <w:rsid w:val="00665735"/>
    <w:rsid w:val="00665BAA"/>
    <w:rsid w:val="00665ED9"/>
    <w:rsid w:val="00665F89"/>
    <w:rsid w:val="006663A1"/>
    <w:rsid w:val="006663E0"/>
    <w:rsid w:val="0066655C"/>
    <w:rsid w:val="00666942"/>
    <w:rsid w:val="00666E0B"/>
    <w:rsid w:val="0066747A"/>
    <w:rsid w:val="00667BA5"/>
    <w:rsid w:val="0067021F"/>
    <w:rsid w:val="0067070B"/>
    <w:rsid w:val="00670C63"/>
    <w:rsid w:val="00670E85"/>
    <w:rsid w:val="0067100A"/>
    <w:rsid w:val="0067106A"/>
    <w:rsid w:val="00671482"/>
    <w:rsid w:val="00671502"/>
    <w:rsid w:val="0067157B"/>
    <w:rsid w:val="0067168B"/>
    <w:rsid w:val="006718E0"/>
    <w:rsid w:val="00671A4F"/>
    <w:rsid w:val="00671D5E"/>
    <w:rsid w:val="00671F62"/>
    <w:rsid w:val="006722FF"/>
    <w:rsid w:val="00672582"/>
    <w:rsid w:val="00673F56"/>
    <w:rsid w:val="00673F8B"/>
    <w:rsid w:val="0067435D"/>
    <w:rsid w:val="00674639"/>
    <w:rsid w:val="00674B7A"/>
    <w:rsid w:val="00674E5F"/>
    <w:rsid w:val="00674E9E"/>
    <w:rsid w:val="0067517E"/>
    <w:rsid w:val="006752E1"/>
    <w:rsid w:val="0067577B"/>
    <w:rsid w:val="00675E24"/>
    <w:rsid w:val="0067631B"/>
    <w:rsid w:val="0067679A"/>
    <w:rsid w:val="00676AD0"/>
    <w:rsid w:val="00676B1C"/>
    <w:rsid w:val="006772E0"/>
    <w:rsid w:val="0067798F"/>
    <w:rsid w:val="00677C20"/>
    <w:rsid w:val="006800C7"/>
    <w:rsid w:val="00680B86"/>
    <w:rsid w:val="00681173"/>
    <w:rsid w:val="00681262"/>
    <w:rsid w:val="00681358"/>
    <w:rsid w:val="00681A8C"/>
    <w:rsid w:val="00681B99"/>
    <w:rsid w:val="00681EDD"/>
    <w:rsid w:val="0068251A"/>
    <w:rsid w:val="006827A4"/>
    <w:rsid w:val="006828D4"/>
    <w:rsid w:val="006828DA"/>
    <w:rsid w:val="00682950"/>
    <w:rsid w:val="00682A3D"/>
    <w:rsid w:val="00682D10"/>
    <w:rsid w:val="0068337B"/>
    <w:rsid w:val="0068365C"/>
    <w:rsid w:val="006838F2"/>
    <w:rsid w:val="00683AA3"/>
    <w:rsid w:val="00683B0F"/>
    <w:rsid w:val="00683D4B"/>
    <w:rsid w:val="00683F02"/>
    <w:rsid w:val="00684444"/>
    <w:rsid w:val="00684507"/>
    <w:rsid w:val="006848E4"/>
    <w:rsid w:val="00684B73"/>
    <w:rsid w:val="00684D2B"/>
    <w:rsid w:val="00685540"/>
    <w:rsid w:val="00685CA9"/>
    <w:rsid w:val="00686DA3"/>
    <w:rsid w:val="00687407"/>
    <w:rsid w:val="006874D0"/>
    <w:rsid w:val="006876B5"/>
    <w:rsid w:val="006877A5"/>
    <w:rsid w:val="00687846"/>
    <w:rsid w:val="00687D41"/>
    <w:rsid w:val="00687D64"/>
    <w:rsid w:val="00687EA6"/>
    <w:rsid w:val="00687FE5"/>
    <w:rsid w:val="00690196"/>
    <w:rsid w:val="006901A1"/>
    <w:rsid w:val="006904A2"/>
    <w:rsid w:val="00690AA2"/>
    <w:rsid w:val="006916B7"/>
    <w:rsid w:val="00691C3C"/>
    <w:rsid w:val="00691E55"/>
    <w:rsid w:val="00691FFA"/>
    <w:rsid w:val="00692611"/>
    <w:rsid w:val="0069265A"/>
    <w:rsid w:val="006928B0"/>
    <w:rsid w:val="00692BAA"/>
    <w:rsid w:val="00692BEC"/>
    <w:rsid w:val="00692C2E"/>
    <w:rsid w:val="00692E7E"/>
    <w:rsid w:val="0069320A"/>
    <w:rsid w:val="00693898"/>
    <w:rsid w:val="00693E6D"/>
    <w:rsid w:val="00694022"/>
    <w:rsid w:val="00694873"/>
    <w:rsid w:val="00695BB3"/>
    <w:rsid w:val="00696B04"/>
    <w:rsid w:val="00696ED8"/>
    <w:rsid w:val="00696F91"/>
    <w:rsid w:val="0069796F"/>
    <w:rsid w:val="00697B36"/>
    <w:rsid w:val="006A0023"/>
    <w:rsid w:val="006A03BB"/>
    <w:rsid w:val="006A06EF"/>
    <w:rsid w:val="006A0A63"/>
    <w:rsid w:val="006A0EEE"/>
    <w:rsid w:val="006A111A"/>
    <w:rsid w:val="006A1437"/>
    <w:rsid w:val="006A159A"/>
    <w:rsid w:val="006A19C2"/>
    <w:rsid w:val="006A2012"/>
    <w:rsid w:val="006A259A"/>
    <w:rsid w:val="006A271D"/>
    <w:rsid w:val="006A2CBC"/>
    <w:rsid w:val="006A318B"/>
    <w:rsid w:val="006A322C"/>
    <w:rsid w:val="006A33BA"/>
    <w:rsid w:val="006A36C7"/>
    <w:rsid w:val="006A36CD"/>
    <w:rsid w:val="006A38CE"/>
    <w:rsid w:val="006A3C62"/>
    <w:rsid w:val="006A3D89"/>
    <w:rsid w:val="006A463D"/>
    <w:rsid w:val="006A4767"/>
    <w:rsid w:val="006A4C9A"/>
    <w:rsid w:val="006A4CCD"/>
    <w:rsid w:val="006A4D29"/>
    <w:rsid w:val="006A5404"/>
    <w:rsid w:val="006A5EDE"/>
    <w:rsid w:val="006A61AA"/>
    <w:rsid w:val="006A62C9"/>
    <w:rsid w:val="006A6365"/>
    <w:rsid w:val="006A6460"/>
    <w:rsid w:val="006A6887"/>
    <w:rsid w:val="006A6F2D"/>
    <w:rsid w:val="006A71CC"/>
    <w:rsid w:val="006A75D9"/>
    <w:rsid w:val="006A7DC7"/>
    <w:rsid w:val="006B0EEA"/>
    <w:rsid w:val="006B109D"/>
    <w:rsid w:val="006B11A6"/>
    <w:rsid w:val="006B1257"/>
    <w:rsid w:val="006B1573"/>
    <w:rsid w:val="006B1A41"/>
    <w:rsid w:val="006B1A6F"/>
    <w:rsid w:val="006B2136"/>
    <w:rsid w:val="006B2A5A"/>
    <w:rsid w:val="006B2E9E"/>
    <w:rsid w:val="006B3095"/>
    <w:rsid w:val="006B3460"/>
    <w:rsid w:val="006B3565"/>
    <w:rsid w:val="006B3620"/>
    <w:rsid w:val="006B3885"/>
    <w:rsid w:val="006B3966"/>
    <w:rsid w:val="006B3CA0"/>
    <w:rsid w:val="006B42E5"/>
    <w:rsid w:val="006B5534"/>
    <w:rsid w:val="006B55DA"/>
    <w:rsid w:val="006B56D9"/>
    <w:rsid w:val="006B58AD"/>
    <w:rsid w:val="006B67CA"/>
    <w:rsid w:val="006B680F"/>
    <w:rsid w:val="006B681D"/>
    <w:rsid w:val="006B6D9C"/>
    <w:rsid w:val="006B7376"/>
    <w:rsid w:val="006C03BB"/>
    <w:rsid w:val="006C072C"/>
    <w:rsid w:val="006C07DE"/>
    <w:rsid w:val="006C08BC"/>
    <w:rsid w:val="006C08DD"/>
    <w:rsid w:val="006C125C"/>
    <w:rsid w:val="006C1511"/>
    <w:rsid w:val="006C1B48"/>
    <w:rsid w:val="006C1F5F"/>
    <w:rsid w:val="006C2948"/>
    <w:rsid w:val="006C2F8C"/>
    <w:rsid w:val="006C35BB"/>
    <w:rsid w:val="006C3610"/>
    <w:rsid w:val="006C36BF"/>
    <w:rsid w:val="006C3799"/>
    <w:rsid w:val="006C3CB3"/>
    <w:rsid w:val="006C3F5E"/>
    <w:rsid w:val="006C3FFF"/>
    <w:rsid w:val="006C4311"/>
    <w:rsid w:val="006C4393"/>
    <w:rsid w:val="006C4556"/>
    <w:rsid w:val="006C45AB"/>
    <w:rsid w:val="006C464E"/>
    <w:rsid w:val="006C4A81"/>
    <w:rsid w:val="006C4DC3"/>
    <w:rsid w:val="006C4FE5"/>
    <w:rsid w:val="006C5007"/>
    <w:rsid w:val="006C51A2"/>
    <w:rsid w:val="006C582C"/>
    <w:rsid w:val="006C5CA8"/>
    <w:rsid w:val="006C6B99"/>
    <w:rsid w:val="006C73EC"/>
    <w:rsid w:val="006C7BA6"/>
    <w:rsid w:val="006D0201"/>
    <w:rsid w:val="006D04C7"/>
    <w:rsid w:val="006D070A"/>
    <w:rsid w:val="006D0845"/>
    <w:rsid w:val="006D09C2"/>
    <w:rsid w:val="006D0C74"/>
    <w:rsid w:val="006D0D7B"/>
    <w:rsid w:val="006D100F"/>
    <w:rsid w:val="006D1476"/>
    <w:rsid w:val="006D1537"/>
    <w:rsid w:val="006D18CD"/>
    <w:rsid w:val="006D1902"/>
    <w:rsid w:val="006D1E9B"/>
    <w:rsid w:val="006D1F9A"/>
    <w:rsid w:val="006D2605"/>
    <w:rsid w:val="006D28F8"/>
    <w:rsid w:val="006D2916"/>
    <w:rsid w:val="006D29DE"/>
    <w:rsid w:val="006D3963"/>
    <w:rsid w:val="006D397B"/>
    <w:rsid w:val="006D3EF1"/>
    <w:rsid w:val="006D4385"/>
    <w:rsid w:val="006D4F4B"/>
    <w:rsid w:val="006D54C3"/>
    <w:rsid w:val="006D572F"/>
    <w:rsid w:val="006D5841"/>
    <w:rsid w:val="006D5E24"/>
    <w:rsid w:val="006D5E37"/>
    <w:rsid w:val="006D6637"/>
    <w:rsid w:val="006D66DC"/>
    <w:rsid w:val="006D6C4A"/>
    <w:rsid w:val="006D7360"/>
    <w:rsid w:val="006D76AC"/>
    <w:rsid w:val="006D77A9"/>
    <w:rsid w:val="006D79A6"/>
    <w:rsid w:val="006D7B28"/>
    <w:rsid w:val="006E02A7"/>
    <w:rsid w:val="006E1048"/>
    <w:rsid w:val="006E175B"/>
    <w:rsid w:val="006E1BF5"/>
    <w:rsid w:val="006E2C36"/>
    <w:rsid w:val="006E3278"/>
    <w:rsid w:val="006E35C5"/>
    <w:rsid w:val="006E3761"/>
    <w:rsid w:val="006E37E4"/>
    <w:rsid w:val="006E3E5F"/>
    <w:rsid w:val="006E401F"/>
    <w:rsid w:val="006E4749"/>
    <w:rsid w:val="006E482F"/>
    <w:rsid w:val="006E4858"/>
    <w:rsid w:val="006E4C77"/>
    <w:rsid w:val="006E4CC7"/>
    <w:rsid w:val="006E4E3B"/>
    <w:rsid w:val="006E5283"/>
    <w:rsid w:val="006E53D9"/>
    <w:rsid w:val="006E55C0"/>
    <w:rsid w:val="006E5780"/>
    <w:rsid w:val="006E5BCE"/>
    <w:rsid w:val="006E6A2F"/>
    <w:rsid w:val="006E6A97"/>
    <w:rsid w:val="006E6F45"/>
    <w:rsid w:val="006E712B"/>
    <w:rsid w:val="006E77F9"/>
    <w:rsid w:val="006E79F5"/>
    <w:rsid w:val="006F090C"/>
    <w:rsid w:val="006F0A80"/>
    <w:rsid w:val="006F0DC5"/>
    <w:rsid w:val="006F1880"/>
    <w:rsid w:val="006F25E5"/>
    <w:rsid w:val="006F2A1A"/>
    <w:rsid w:val="006F2B4F"/>
    <w:rsid w:val="006F2EBD"/>
    <w:rsid w:val="006F31D6"/>
    <w:rsid w:val="006F32C7"/>
    <w:rsid w:val="006F3465"/>
    <w:rsid w:val="006F3A0B"/>
    <w:rsid w:val="006F3B93"/>
    <w:rsid w:val="006F3D27"/>
    <w:rsid w:val="006F4342"/>
    <w:rsid w:val="006F5059"/>
    <w:rsid w:val="006F59B2"/>
    <w:rsid w:val="006F5B5F"/>
    <w:rsid w:val="006F606C"/>
    <w:rsid w:val="006F630A"/>
    <w:rsid w:val="006F63FC"/>
    <w:rsid w:val="006F6475"/>
    <w:rsid w:val="006F648B"/>
    <w:rsid w:val="006F65C7"/>
    <w:rsid w:val="006F6D39"/>
    <w:rsid w:val="006F72E4"/>
    <w:rsid w:val="006F78CA"/>
    <w:rsid w:val="00700056"/>
    <w:rsid w:val="007003C7"/>
    <w:rsid w:val="0070042D"/>
    <w:rsid w:val="00700B87"/>
    <w:rsid w:val="00700FFF"/>
    <w:rsid w:val="007012F7"/>
    <w:rsid w:val="007018D0"/>
    <w:rsid w:val="00701BA0"/>
    <w:rsid w:val="00701BEE"/>
    <w:rsid w:val="00702096"/>
    <w:rsid w:val="0070279A"/>
    <w:rsid w:val="007027FE"/>
    <w:rsid w:val="00702964"/>
    <w:rsid w:val="00702BFA"/>
    <w:rsid w:val="00702F38"/>
    <w:rsid w:val="007035CC"/>
    <w:rsid w:val="0070382C"/>
    <w:rsid w:val="007048B8"/>
    <w:rsid w:val="00704BFE"/>
    <w:rsid w:val="00704C96"/>
    <w:rsid w:val="00704DCE"/>
    <w:rsid w:val="00705967"/>
    <w:rsid w:val="007059C3"/>
    <w:rsid w:val="00705A44"/>
    <w:rsid w:val="00705CFB"/>
    <w:rsid w:val="007062CD"/>
    <w:rsid w:val="007062EB"/>
    <w:rsid w:val="0070698B"/>
    <w:rsid w:val="00706995"/>
    <w:rsid w:val="00706ACE"/>
    <w:rsid w:val="00706FAD"/>
    <w:rsid w:val="00707100"/>
    <w:rsid w:val="00707C11"/>
    <w:rsid w:val="00707CE6"/>
    <w:rsid w:val="00710175"/>
    <w:rsid w:val="007101D8"/>
    <w:rsid w:val="007109ED"/>
    <w:rsid w:val="00710D8F"/>
    <w:rsid w:val="00710F18"/>
    <w:rsid w:val="00711216"/>
    <w:rsid w:val="00711CF9"/>
    <w:rsid w:val="00711D4A"/>
    <w:rsid w:val="0071207F"/>
    <w:rsid w:val="00712A69"/>
    <w:rsid w:val="00712B93"/>
    <w:rsid w:val="00712BBC"/>
    <w:rsid w:val="007130EF"/>
    <w:rsid w:val="00713224"/>
    <w:rsid w:val="007133A5"/>
    <w:rsid w:val="007133BA"/>
    <w:rsid w:val="007136A4"/>
    <w:rsid w:val="007138F5"/>
    <w:rsid w:val="00713926"/>
    <w:rsid w:val="007139BA"/>
    <w:rsid w:val="00714240"/>
    <w:rsid w:val="0071468F"/>
    <w:rsid w:val="007146A0"/>
    <w:rsid w:val="00714F55"/>
    <w:rsid w:val="00715750"/>
    <w:rsid w:val="007158FE"/>
    <w:rsid w:val="00715C90"/>
    <w:rsid w:val="00715DF6"/>
    <w:rsid w:val="007160EF"/>
    <w:rsid w:val="00716AA7"/>
    <w:rsid w:val="00716AC6"/>
    <w:rsid w:val="00716B2E"/>
    <w:rsid w:val="00717546"/>
    <w:rsid w:val="00717B48"/>
    <w:rsid w:val="00717E82"/>
    <w:rsid w:val="00720051"/>
    <w:rsid w:val="007202AB"/>
    <w:rsid w:val="00720E8C"/>
    <w:rsid w:val="00720F98"/>
    <w:rsid w:val="007218E4"/>
    <w:rsid w:val="00721FF7"/>
    <w:rsid w:val="00722260"/>
    <w:rsid w:val="00722709"/>
    <w:rsid w:val="00722D49"/>
    <w:rsid w:val="00722DE5"/>
    <w:rsid w:val="0072318B"/>
    <w:rsid w:val="007234B4"/>
    <w:rsid w:val="00723FD5"/>
    <w:rsid w:val="00723FF3"/>
    <w:rsid w:val="007241DB"/>
    <w:rsid w:val="0072487F"/>
    <w:rsid w:val="007249C0"/>
    <w:rsid w:val="00724CEF"/>
    <w:rsid w:val="00725019"/>
    <w:rsid w:val="0072504B"/>
    <w:rsid w:val="0072505D"/>
    <w:rsid w:val="0072568E"/>
    <w:rsid w:val="00725A13"/>
    <w:rsid w:val="00725C6C"/>
    <w:rsid w:val="007262A3"/>
    <w:rsid w:val="007263F2"/>
    <w:rsid w:val="007269CE"/>
    <w:rsid w:val="00726DD4"/>
    <w:rsid w:val="00727142"/>
    <w:rsid w:val="00727151"/>
    <w:rsid w:val="0072768A"/>
    <w:rsid w:val="00727B63"/>
    <w:rsid w:val="00727DDF"/>
    <w:rsid w:val="0073025C"/>
    <w:rsid w:val="007302F3"/>
    <w:rsid w:val="00730B21"/>
    <w:rsid w:val="00730BB9"/>
    <w:rsid w:val="0073109C"/>
    <w:rsid w:val="007311C7"/>
    <w:rsid w:val="00731A5F"/>
    <w:rsid w:val="00731B92"/>
    <w:rsid w:val="00731C33"/>
    <w:rsid w:val="0073200A"/>
    <w:rsid w:val="0073227A"/>
    <w:rsid w:val="007322B7"/>
    <w:rsid w:val="007325FD"/>
    <w:rsid w:val="00732800"/>
    <w:rsid w:val="00732BA7"/>
    <w:rsid w:val="00732D8B"/>
    <w:rsid w:val="00732FEF"/>
    <w:rsid w:val="00733389"/>
    <w:rsid w:val="00733A99"/>
    <w:rsid w:val="007341EB"/>
    <w:rsid w:val="007348C0"/>
    <w:rsid w:val="00734DCA"/>
    <w:rsid w:val="00735283"/>
    <w:rsid w:val="007356D6"/>
    <w:rsid w:val="007359E7"/>
    <w:rsid w:val="00735E03"/>
    <w:rsid w:val="007360F2"/>
    <w:rsid w:val="00736310"/>
    <w:rsid w:val="007365F4"/>
    <w:rsid w:val="007372DB"/>
    <w:rsid w:val="007378D9"/>
    <w:rsid w:val="00740081"/>
    <w:rsid w:val="00740404"/>
    <w:rsid w:val="00740422"/>
    <w:rsid w:val="00740788"/>
    <w:rsid w:val="00740A27"/>
    <w:rsid w:val="00740C03"/>
    <w:rsid w:val="00740D54"/>
    <w:rsid w:val="00741441"/>
    <w:rsid w:val="007414D5"/>
    <w:rsid w:val="00741711"/>
    <w:rsid w:val="00741759"/>
    <w:rsid w:val="0074182F"/>
    <w:rsid w:val="00741DF2"/>
    <w:rsid w:val="00741F3F"/>
    <w:rsid w:val="00742268"/>
    <w:rsid w:val="007427F5"/>
    <w:rsid w:val="00742A13"/>
    <w:rsid w:val="00742D41"/>
    <w:rsid w:val="0074310E"/>
    <w:rsid w:val="00743381"/>
    <w:rsid w:val="00743466"/>
    <w:rsid w:val="007436D7"/>
    <w:rsid w:val="0074382C"/>
    <w:rsid w:val="00743CE7"/>
    <w:rsid w:val="00743DBD"/>
    <w:rsid w:val="007441FC"/>
    <w:rsid w:val="007442C2"/>
    <w:rsid w:val="00744711"/>
    <w:rsid w:val="00744FD0"/>
    <w:rsid w:val="00744FEE"/>
    <w:rsid w:val="00745508"/>
    <w:rsid w:val="007456F6"/>
    <w:rsid w:val="007459A3"/>
    <w:rsid w:val="00745E6B"/>
    <w:rsid w:val="0074603C"/>
    <w:rsid w:val="0074690A"/>
    <w:rsid w:val="0074719E"/>
    <w:rsid w:val="0074720C"/>
    <w:rsid w:val="00747A94"/>
    <w:rsid w:val="00747C09"/>
    <w:rsid w:val="00747CD4"/>
    <w:rsid w:val="0075020C"/>
    <w:rsid w:val="00750C6F"/>
    <w:rsid w:val="00750D39"/>
    <w:rsid w:val="00751644"/>
    <w:rsid w:val="00751CB7"/>
    <w:rsid w:val="00752017"/>
    <w:rsid w:val="00752380"/>
    <w:rsid w:val="00752612"/>
    <w:rsid w:val="00752755"/>
    <w:rsid w:val="00752A08"/>
    <w:rsid w:val="00752E20"/>
    <w:rsid w:val="0075330E"/>
    <w:rsid w:val="0075386A"/>
    <w:rsid w:val="0075389C"/>
    <w:rsid w:val="0075404A"/>
    <w:rsid w:val="007543C8"/>
    <w:rsid w:val="0075455A"/>
    <w:rsid w:val="007548A7"/>
    <w:rsid w:val="007548AC"/>
    <w:rsid w:val="00755158"/>
    <w:rsid w:val="00755593"/>
    <w:rsid w:val="007561F2"/>
    <w:rsid w:val="007564E3"/>
    <w:rsid w:val="00756570"/>
    <w:rsid w:val="0075681F"/>
    <w:rsid w:val="007572C4"/>
    <w:rsid w:val="00757304"/>
    <w:rsid w:val="00757522"/>
    <w:rsid w:val="00757846"/>
    <w:rsid w:val="00757B4D"/>
    <w:rsid w:val="00757EF6"/>
    <w:rsid w:val="00757F65"/>
    <w:rsid w:val="007604F5"/>
    <w:rsid w:val="00760FC2"/>
    <w:rsid w:val="007610EB"/>
    <w:rsid w:val="0076154F"/>
    <w:rsid w:val="00761B1F"/>
    <w:rsid w:val="007620CF"/>
    <w:rsid w:val="0076225E"/>
    <w:rsid w:val="00762983"/>
    <w:rsid w:val="00762E15"/>
    <w:rsid w:val="00762E89"/>
    <w:rsid w:val="007640ED"/>
    <w:rsid w:val="00764104"/>
    <w:rsid w:val="00764568"/>
    <w:rsid w:val="0076461B"/>
    <w:rsid w:val="00764956"/>
    <w:rsid w:val="007649BC"/>
    <w:rsid w:val="007649D2"/>
    <w:rsid w:val="00764B49"/>
    <w:rsid w:val="00764D66"/>
    <w:rsid w:val="00765109"/>
    <w:rsid w:val="007652DB"/>
    <w:rsid w:val="00765A84"/>
    <w:rsid w:val="00765BFA"/>
    <w:rsid w:val="00765E72"/>
    <w:rsid w:val="007660E3"/>
    <w:rsid w:val="00766477"/>
    <w:rsid w:val="00766664"/>
    <w:rsid w:val="00766BD7"/>
    <w:rsid w:val="00766D39"/>
    <w:rsid w:val="00767179"/>
    <w:rsid w:val="007673AE"/>
    <w:rsid w:val="00767402"/>
    <w:rsid w:val="00767494"/>
    <w:rsid w:val="00767BE2"/>
    <w:rsid w:val="00767E97"/>
    <w:rsid w:val="00767EEB"/>
    <w:rsid w:val="007701F0"/>
    <w:rsid w:val="0077085F"/>
    <w:rsid w:val="00770A43"/>
    <w:rsid w:val="00770F1F"/>
    <w:rsid w:val="007712DB"/>
    <w:rsid w:val="0077130E"/>
    <w:rsid w:val="00772299"/>
    <w:rsid w:val="007722F2"/>
    <w:rsid w:val="00772709"/>
    <w:rsid w:val="00772803"/>
    <w:rsid w:val="00773023"/>
    <w:rsid w:val="00773139"/>
    <w:rsid w:val="0077334C"/>
    <w:rsid w:val="0077422C"/>
    <w:rsid w:val="00774DEA"/>
    <w:rsid w:val="0077530B"/>
    <w:rsid w:val="007754F7"/>
    <w:rsid w:val="00775A77"/>
    <w:rsid w:val="00775C8F"/>
    <w:rsid w:val="00775F98"/>
    <w:rsid w:val="00776872"/>
    <w:rsid w:val="0077692D"/>
    <w:rsid w:val="00776C40"/>
    <w:rsid w:val="00776CCD"/>
    <w:rsid w:val="00776E6F"/>
    <w:rsid w:val="00776EB0"/>
    <w:rsid w:val="00777313"/>
    <w:rsid w:val="007773D0"/>
    <w:rsid w:val="00777A76"/>
    <w:rsid w:val="00777E6D"/>
    <w:rsid w:val="007803EE"/>
    <w:rsid w:val="007805BC"/>
    <w:rsid w:val="007811B5"/>
    <w:rsid w:val="00781BDA"/>
    <w:rsid w:val="00781F2E"/>
    <w:rsid w:val="00782989"/>
    <w:rsid w:val="007829C0"/>
    <w:rsid w:val="00782E17"/>
    <w:rsid w:val="007831FA"/>
    <w:rsid w:val="00783209"/>
    <w:rsid w:val="00783222"/>
    <w:rsid w:val="00783855"/>
    <w:rsid w:val="00784280"/>
    <w:rsid w:val="00784450"/>
    <w:rsid w:val="007858C7"/>
    <w:rsid w:val="0078609E"/>
    <w:rsid w:val="00786A0C"/>
    <w:rsid w:val="00786C87"/>
    <w:rsid w:val="00786D49"/>
    <w:rsid w:val="007870C8"/>
    <w:rsid w:val="007876FC"/>
    <w:rsid w:val="00787C0C"/>
    <w:rsid w:val="00790203"/>
    <w:rsid w:val="007906B7"/>
    <w:rsid w:val="007909E2"/>
    <w:rsid w:val="00790AFC"/>
    <w:rsid w:val="00790B4F"/>
    <w:rsid w:val="00790D06"/>
    <w:rsid w:val="0079122E"/>
    <w:rsid w:val="00791981"/>
    <w:rsid w:val="00791DD7"/>
    <w:rsid w:val="00791E49"/>
    <w:rsid w:val="007922E7"/>
    <w:rsid w:val="007926C6"/>
    <w:rsid w:val="007928CF"/>
    <w:rsid w:val="00792DE4"/>
    <w:rsid w:val="00793355"/>
    <w:rsid w:val="00793564"/>
    <w:rsid w:val="0079378B"/>
    <w:rsid w:val="0079399A"/>
    <w:rsid w:val="00793C38"/>
    <w:rsid w:val="00794073"/>
    <w:rsid w:val="007940CF"/>
    <w:rsid w:val="0079491A"/>
    <w:rsid w:val="007949BB"/>
    <w:rsid w:val="007949ED"/>
    <w:rsid w:val="00794A49"/>
    <w:rsid w:val="00794B8F"/>
    <w:rsid w:val="00794EB3"/>
    <w:rsid w:val="00795DB0"/>
    <w:rsid w:val="007960C7"/>
    <w:rsid w:val="007963C4"/>
    <w:rsid w:val="007963F0"/>
    <w:rsid w:val="00797052"/>
    <w:rsid w:val="00797307"/>
    <w:rsid w:val="00797327"/>
    <w:rsid w:val="00797720"/>
    <w:rsid w:val="00797F03"/>
    <w:rsid w:val="007A0656"/>
    <w:rsid w:val="007A0B86"/>
    <w:rsid w:val="007A0CCE"/>
    <w:rsid w:val="007A0EA4"/>
    <w:rsid w:val="007A13BE"/>
    <w:rsid w:val="007A157C"/>
    <w:rsid w:val="007A1633"/>
    <w:rsid w:val="007A1799"/>
    <w:rsid w:val="007A1B3C"/>
    <w:rsid w:val="007A210B"/>
    <w:rsid w:val="007A21DA"/>
    <w:rsid w:val="007A2215"/>
    <w:rsid w:val="007A285E"/>
    <w:rsid w:val="007A2938"/>
    <w:rsid w:val="007A2BFC"/>
    <w:rsid w:val="007A2CAA"/>
    <w:rsid w:val="007A2DCB"/>
    <w:rsid w:val="007A3006"/>
    <w:rsid w:val="007A31B2"/>
    <w:rsid w:val="007A33FF"/>
    <w:rsid w:val="007A3402"/>
    <w:rsid w:val="007A345E"/>
    <w:rsid w:val="007A3F0E"/>
    <w:rsid w:val="007A41CE"/>
    <w:rsid w:val="007A4253"/>
    <w:rsid w:val="007A43C7"/>
    <w:rsid w:val="007A443D"/>
    <w:rsid w:val="007A467F"/>
    <w:rsid w:val="007A499A"/>
    <w:rsid w:val="007A4A2C"/>
    <w:rsid w:val="007A4B27"/>
    <w:rsid w:val="007A4EA8"/>
    <w:rsid w:val="007A4EFE"/>
    <w:rsid w:val="007A5140"/>
    <w:rsid w:val="007A551E"/>
    <w:rsid w:val="007A573B"/>
    <w:rsid w:val="007A599E"/>
    <w:rsid w:val="007A5D10"/>
    <w:rsid w:val="007A6736"/>
    <w:rsid w:val="007A6A6E"/>
    <w:rsid w:val="007A6CEC"/>
    <w:rsid w:val="007A72A3"/>
    <w:rsid w:val="007A7477"/>
    <w:rsid w:val="007A7539"/>
    <w:rsid w:val="007B0A8E"/>
    <w:rsid w:val="007B0C11"/>
    <w:rsid w:val="007B13D4"/>
    <w:rsid w:val="007B15B3"/>
    <w:rsid w:val="007B192B"/>
    <w:rsid w:val="007B19A9"/>
    <w:rsid w:val="007B1E64"/>
    <w:rsid w:val="007B1FFF"/>
    <w:rsid w:val="007B222C"/>
    <w:rsid w:val="007B257C"/>
    <w:rsid w:val="007B4578"/>
    <w:rsid w:val="007B4883"/>
    <w:rsid w:val="007B49D1"/>
    <w:rsid w:val="007B4CD8"/>
    <w:rsid w:val="007B4F50"/>
    <w:rsid w:val="007B521B"/>
    <w:rsid w:val="007B535F"/>
    <w:rsid w:val="007B559F"/>
    <w:rsid w:val="007B5AF6"/>
    <w:rsid w:val="007B5CD6"/>
    <w:rsid w:val="007B64C8"/>
    <w:rsid w:val="007B6A33"/>
    <w:rsid w:val="007B7289"/>
    <w:rsid w:val="007B76F3"/>
    <w:rsid w:val="007B7B26"/>
    <w:rsid w:val="007B7EAE"/>
    <w:rsid w:val="007C05E0"/>
    <w:rsid w:val="007C0A30"/>
    <w:rsid w:val="007C0BBE"/>
    <w:rsid w:val="007C0F35"/>
    <w:rsid w:val="007C0F38"/>
    <w:rsid w:val="007C11ED"/>
    <w:rsid w:val="007C1533"/>
    <w:rsid w:val="007C1B6D"/>
    <w:rsid w:val="007C1CAF"/>
    <w:rsid w:val="007C1CF0"/>
    <w:rsid w:val="007C27F0"/>
    <w:rsid w:val="007C2B31"/>
    <w:rsid w:val="007C2DA2"/>
    <w:rsid w:val="007C33FD"/>
    <w:rsid w:val="007C3BB9"/>
    <w:rsid w:val="007C3D52"/>
    <w:rsid w:val="007C44D9"/>
    <w:rsid w:val="007C45AF"/>
    <w:rsid w:val="007C462E"/>
    <w:rsid w:val="007C475F"/>
    <w:rsid w:val="007C58EE"/>
    <w:rsid w:val="007C6559"/>
    <w:rsid w:val="007C6996"/>
    <w:rsid w:val="007C6A06"/>
    <w:rsid w:val="007C6D63"/>
    <w:rsid w:val="007C6D8F"/>
    <w:rsid w:val="007C6DFF"/>
    <w:rsid w:val="007C7396"/>
    <w:rsid w:val="007C7409"/>
    <w:rsid w:val="007C7592"/>
    <w:rsid w:val="007C7889"/>
    <w:rsid w:val="007C7BD7"/>
    <w:rsid w:val="007D098C"/>
    <w:rsid w:val="007D0C02"/>
    <w:rsid w:val="007D0DEF"/>
    <w:rsid w:val="007D12B6"/>
    <w:rsid w:val="007D14BA"/>
    <w:rsid w:val="007D1D5F"/>
    <w:rsid w:val="007D1F5D"/>
    <w:rsid w:val="007D21A0"/>
    <w:rsid w:val="007D263B"/>
    <w:rsid w:val="007D2703"/>
    <w:rsid w:val="007D2706"/>
    <w:rsid w:val="007D2A5D"/>
    <w:rsid w:val="007D2E32"/>
    <w:rsid w:val="007D2E80"/>
    <w:rsid w:val="007D326A"/>
    <w:rsid w:val="007D35D9"/>
    <w:rsid w:val="007D3FA7"/>
    <w:rsid w:val="007D453E"/>
    <w:rsid w:val="007D45AA"/>
    <w:rsid w:val="007D476D"/>
    <w:rsid w:val="007D4A30"/>
    <w:rsid w:val="007D4CA1"/>
    <w:rsid w:val="007D4FDA"/>
    <w:rsid w:val="007D5200"/>
    <w:rsid w:val="007D52CE"/>
    <w:rsid w:val="007D5510"/>
    <w:rsid w:val="007D56FF"/>
    <w:rsid w:val="007D5813"/>
    <w:rsid w:val="007D583C"/>
    <w:rsid w:val="007D5E8E"/>
    <w:rsid w:val="007D5F8F"/>
    <w:rsid w:val="007D6384"/>
    <w:rsid w:val="007D647E"/>
    <w:rsid w:val="007D6B79"/>
    <w:rsid w:val="007D6BD0"/>
    <w:rsid w:val="007D6BF5"/>
    <w:rsid w:val="007D6D2B"/>
    <w:rsid w:val="007D72F8"/>
    <w:rsid w:val="007D752D"/>
    <w:rsid w:val="007E0354"/>
    <w:rsid w:val="007E0EBA"/>
    <w:rsid w:val="007E1036"/>
    <w:rsid w:val="007E1397"/>
    <w:rsid w:val="007E158C"/>
    <w:rsid w:val="007E17F5"/>
    <w:rsid w:val="007E2E22"/>
    <w:rsid w:val="007E3003"/>
    <w:rsid w:val="007E32B2"/>
    <w:rsid w:val="007E32B9"/>
    <w:rsid w:val="007E365A"/>
    <w:rsid w:val="007E3A09"/>
    <w:rsid w:val="007E3A49"/>
    <w:rsid w:val="007E3C64"/>
    <w:rsid w:val="007E3EDD"/>
    <w:rsid w:val="007E4153"/>
    <w:rsid w:val="007E433B"/>
    <w:rsid w:val="007E4535"/>
    <w:rsid w:val="007E4717"/>
    <w:rsid w:val="007E48CA"/>
    <w:rsid w:val="007E4D2A"/>
    <w:rsid w:val="007E52C3"/>
    <w:rsid w:val="007E56DF"/>
    <w:rsid w:val="007E58A2"/>
    <w:rsid w:val="007E661E"/>
    <w:rsid w:val="007E6DFA"/>
    <w:rsid w:val="007E71B4"/>
    <w:rsid w:val="007E7361"/>
    <w:rsid w:val="007E75F9"/>
    <w:rsid w:val="007E79BB"/>
    <w:rsid w:val="007E7E38"/>
    <w:rsid w:val="007F0E82"/>
    <w:rsid w:val="007F1216"/>
    <w:rsid w:val="007F15AF"/>
    <w:rsid w:val="007F1991"/>
    <w:rsid w:val="007F19C7"/>
    <w:rsid w:val="007F1E19"/>
    <w:rsid w:val="007F1EA8"/>
    <w:rsid w:val="007F2065"/>
    <w:rsid w:val="007F211C"/>
    <w:rsid w:val="007F26E5"/>
    <w:rsid w:val="007F28AB"/>
    <w:rsid w:val="007F2D71"/>
    <w:rsid w:val="007F2D9C"/>
    <w:rsid w:val="007F2EE7"/>
    <w:rsid w:val="007F311F"/>
    <w:rsid w:val="007F3176"/>
    <w:rsid w:val="007F3B7D"/>
    <w:rsid w:val="007F3D1B"/>
    <w:rsid w:val="007F3F3E"/>
    <w:rsid w:val="007F4058"/>
    <w:rsid w:val="007F42F2"/>
    <w:rsid w:val="007F44BE"/>
    <w:rsid w:val="007F4A88"/>
    <w:rsid w:val="007F4EA5"/>
    <w:rsid w:val="007F520A"/>
    <w:rsid w:val="007F54F7"/>
    <w:rsid w:val="007F5921"/>
    <w:rsid w:val="007F628D"/>
    <w:rsid w:val="007F73EE"/>
    <w:rsid w:val="007F75DD"/>
    <w:rsid w:val="007F7816"/>
    <w:rsid w:val="007F7884"/>
    <w:rsid w:val="007F7E6F"/>
    <w:rsid w:val="007F7EB8"/>
    <w:rsid w:val="00800225"/>
    <w:rsid w:val="00800683"/>
    <w:rsid w:val="0080075C"/>
    <w:rsid w:val="008014E3"/>
    <w:rsid w:val="00801ABF"/>
    <w:rsid w:val="00801DC1"/>
    <w:rsid w:val="008024AE"/>
    <w:rsid w:val="008028A9"/>
    <w:rsid w:val="00803190"/>
    <w:rsid w:val="0080378A"/>
    <w:rsid w:val="008037BD"/>
    <w:rsid w:val="00803D15"/>
    <w:rsid w:val="008040A5"/>
    <w:rsid w:val="0080415B"/>
    <w:rsid w:val="0080491B"/>
    <w:rsid w:val="00804F57"/>
    <w:rsid w:val="0080542A"/>
    <w:rsid w:val="00805A55"/>
    <w:rsid w:val="00805B1A"/>
    <w:rsid w:val="00805B98"/>
    <w:rsid w:val="008061C0"/>
    <w:rsid w:val="008063E8"/>
    <w:rsid w:val="0080643A"/>
    <w:rsid w:val="00806729"/>
    <w:rsid w:val="00806BB1"/>
    <w:rsid w:val="00806C06"/>
    <w:rsid w:val="00806E85"/>
    <w:rsid w:val="00806EF8"/>
    <w:rsid w:val="00806F36"/>
    <w:rsid w:val="008072A9"/>
    <w:rsid w:val="008078EE"/>
    <w:rsid w:val="00807962"/>
    <w:rsid w:val="00807AC3"/>
    <w:rsid w:val="00807D43"/>
    <w:rsid w:val="0081032F"/>
    <w:rsid w:val="00810388"/>
    <w:rsid w:val="00810961"/>
    <w:rsid w:val="00810A4C"/>
    <w:rsid w:val="008117CC"/>
    <w:rsid w:val="00811E9B"/>
    <w:rsid w:val="00812114"/>
    <w:rsid w:val="008123DA"/>
    <w:rsid w:val="008127D5"/>
    <w:rsid w:val="0081285E"/>
    <w:rsid w:val="008128FD"/>
    <w:rsid w:val="00812923"/>
    <w:rsid w:val="00812B73"/>
    <w:rsid w:val="00813182"/>
    <w:rsid w:val="008132D6"/>
    <w:rsid w:val="008133CC"/>
    <w:rsid w:val="00813576"/>
    <w:rsid w:val="00813595"/>
    <w:rsid w:val="00813EC5"/>
    <w:rsid w:val="00813FB7"/>
    <w:rsid w:val="00814555"/>
    <w:rsid w:val="00814608"/>
    <w:rsid w:val="0081484B"/>
    <w:rsid w:val="00815978"/>
    <w:rsid w:val="00815F0D"/>
    <w:rsid w:val="00815F6D"/>
    <w:rsid w:val="00816C4C"/>
    <w:rsid w:val="008207B2"/>
    <w:rsid w:val="00820932"/>
    <w:rsid w:val="00821030"/>
    <w:rsid w:val="00821062"/>
    <w:rsid w:val="00821748"/>
    <w:rsid w:val="00821C2A"/>
    <w:rsid w:val="00821DB8"/>
    <w:rsid w:val="00821E5A"/>
    <w:rsid w:val="00821E88"/>
    <w:rsid w:val="00821F49"/>
    <w:rsid w:val="00822A1A"/>
    <w:rsid w:val="00822C6F"/>
    <w:rsid w:val="00822DCA"/>
    <w:rsid w:val="00822E6D"/>
    <w:rsid w:val="00823A65"/>
    <w:rsid w:val="00823B74"/>
    <w:rsid w:val="00824226"/>
    <w:rsid w:val="00824A66"/>
    <w:rsid w:val="00824C13"/>
    <w:rsid w:val="00824DB6"/>
    <w:rsid w:val="0082566B"/>
    <w:rsid w:val="00825B45"/>
    <w:rsid w:val="00825D33"/>
    <w:rsid w:val="00825FFF"/>
    <w:rsid w:val="00826650"/>
    <w:rsid w:val="00826958"/>
    <w:rsid w:val="00826B40"/>
    <w:rsid w:val="00827334"/>
    <w:rsid w:val="008278EA"/>
    <w:rsid w:val="00827E72"/>
    <w:rsid w:val="00830167"/>
    <w:rsid w:val="00830366"/>
    <w:rsid w:val="008309B2"/>
    <w:rsid w:val="0083122D"/>
    <w:rsid w:val="00831315"/>
    <w:rsid w:val="00831663"/>
    <w:rsid w:val="008316E7"/>
    <w:rsid w:val="00831B38"/>
    <w:rsid w:val="008323C5"/>
    <w:rsid w:val="00832493"/>
    <w:rsid w:val="00832509"/>
    <w:rsid w:val="00832E14"/>
    <w:rsid w:val="00832F87"/>
    <w:rsid w:val="00833484"/>
    <w:rsid w:val="008335E2"/>
    <w:rsid w:val="0083360F"/>
    <w:rsid w:val="008336EE"/>
    <w:rsid w:val="00834479"/>
    <w:rsid w:val="008346EE"/>
    <w:rsid w:val="0083474C"/>
    <w:rsid w:val="008351DC"/>
    <w:rsid w:val="00835449"/>
    <w:rsid w:val="00835485"/>
    <w:rsid w:val="008354AD"/>
    <w:rsid w:val="0083569F"/>
    <w:rsid w:val="00835990"/>
    <w:rsid w:val="00835B8B"/>
    <w:rsid w:val="008361A0"/>
    <w:rsid w:val="008366CC"/>
    <w:rsid w:val="00836B82"/>
    <w:rsid w:val="00836C94"/>
    <w:rsid w:val="008371DE"/>
    <w:rsid w:val="00837B52"/>
    <w:rsid w:val="00837CD6"/>
    <w:rsid w:val="00837E0B"/>
    <w:rsid w:val="00840598"/>
    <w:rsid w:val="00840677"/>
    <w:rsid w:val="00840B9A"/>
    <w:rsid w:val="00840F2B"/>
    <w:rsid w:val="0084234A"/>
    <w:rsid w:val="008423B4"/>
    <w:rsid w:val="00842840"/>
    <w:rsid w:val="00842A92"/>
    <w:rsid w:val="00842CA8"/>
    <w:rsid w:val="00842CE0"/>
    <w:rsid w:val="0084338B"/>
    <w:rsid w:val="00843918"/>
    <w:rsid w:val="0084476A"/>
    <w:rsid w:val="008447A1"/>
    <w:rsid w:val="00844905"/>
    <w:rsid w:val="00844DF2"/>
    <w:rsid w:val="00844F4B"/>
    <w:rsid w:val="00845067"/>
    <w:rsid w:val="008452A3"/>
    <w:rsid w:val="008455D6"/>
    <w:rsid w:val="008457DA"/>
    <w:rsid w:val="00845B76"/>
    <w:rsid w:val="00845BAA"/>
    <w:rsid w:val="00845C6B"/>
    <w:rsid w:val="00845FE6"/>
    <w:rsid w:val="00846E54"/>
    <w:rsid w:val="00847006"/>
    <w:rsid w:val="008473BD"/>
    <w:rsid w:val="008476D9"/>
    <w:rsid w:val="00847849"/>
    <w:rsid w:val="008478AD"/>
    <w:rsid w:val="0084791B"/>
    <w:rsid w:val="00847C5C"/>
    <w:rsid w:val="008500CA"/>
    <w:rsid w:val="0085015E"/>
    <w:rsid w:val="0085016A"/>
    <w:rsid w:val="008507F5"/>
    <w:rsid w:val="00850886"/>
    <w:rsid w:val="00850902"/>
    <w:rsid w:val="00850CA6"/>
    <w:rsid w:val="008515B8"/>
    <w:rsid w:val="00851709"/>
    <w:rsid w:val="0085190B"/>
    <w:rsid w:val="00851AB1"/>
    <w:rsid w:val="00851C01"/>
    <w:rsid w:val="00851C99"/>
    <w:rsid w:val="00851F4D"/>
    <w:rsid w:val="00851FE3"/>
    <w:rsid w:val="008523BA"/>
    <w:rsid w:val="0085246A"/>
    <w:rsid w:val="008528DC"/>
    <w:rsid w:val="00853822"/>
    <w:rsid w:val="00853910"/>
    <w:rsid w:val="00853CE9"/>
    <w:rsid w:val="00853D6C"/>
    <w:rsid w:val="008547D8"/>
    <w:rsid w:val="00854D69"/>
    <w:rsid w:val="00855C0A"/>
    <w:rsid w:val="00855D4B"/>
    <w:rsid w:val="00856020"/>
    <w:rsid w:val="00856E21"/>
    <w:rsid w:val="00857CBD"/>
    <w:rsid w:val="00857E29"/>
    <w:rsid w:val="00860A9E"/>
    <w:rsid w:val="00860BA1"/>
    <w:rsid w:val="00861A6B"/>
    <w:rsid w:val="00861A7E"/>
    <w:rsid w:val="00862578"/>
    <w:rsid w:val="00862654"/>
    <w:rsid w:val="0086274F"/>
    <w:rsid w:val="0086281F"/>
    <w:rsid w:val="0086296D"/>
    <w:rsid w:val="0086322B"/>
    <w:rsid w:val="008635D0"/>
    <w:rsid w:val="0086377B"/>
    <w:rsid w:val="00864611"/>
    <w:rsid w:val="008648C7"/>
    <w:rsid w:val="00864ECE"/>
    <w:rsid w:val="00865060"/>
    <w:rsid w:val="00865540"/>
    <w:rsid w:val="00865851"/>
    <w:rsid w:val="00866549"/>
    <w:rsid w:val="008666B4"/>
    <w:rsid w:val="0086779E"/>
    <w:rsid w:val="008678C6"/>
    <w:rsid w:val="00870275"/>
    <w:rsid w:val="00870606"/>
    <w:rsid w:val="00870B14"/>
    <w:rsid w:val="00870DA8"/>
    <w:rsid w:val="00871274"/>
    <w:rsid w:val="008714C2"/>
    <w:rsid w:val="00871904"/>
    <w:rsid w:val="00871A44"/>
    <w:rsid w:val="00871D8C"/>
    <w:rsid w:val="00871E91"/>
    <w:rsid w:val="00871F00"/>
    <w:rsid w:val="00871F5D"/>
    <w:rsid w:val="008724D9"/>
    <w:rsid w:val="00872BC2"/>
    <w:rsid w:val="00873072"/>
    <w:rsid w:val="00873504"/>
    <w:rsid w:val="00873EB1"/>
    <w:rsid w:val="0087474E"/>
    <w:rsid w:val="0087477B"/>
    <w:rsid w:val="00874AB7"/>
    <w:rsid w:val="00874CDB"/>
    <w:rsid w:val="008750B3"/>
    <w:rsid w:val="00875A3B"/>
    <w:rsid w:val="00876363"/>
    <w:rsid w:val="00876753"/>
    <w:rsid w:val="008769B2"/>
    <w:rsid w:val="00876FEC"/>
    <w:rsid w:val="00877B8E"/>
    <w:rsid w:val="00877E74"/>
    <w:rsid w:val="00880CA2"/>
    <w:rsid w:val="00880CAB"/>
    <w:rsid w:val="00880E31"/>
    <w:rsid w:val="00881183"/>
    <w:rsid w:val="00881495"/>
    <w:rsid w:val="008815DF"/>
    <w:rsid w:val="0088175F"/>
    <w:rsid w:val="00881AB0"/>
    <w:rsid w:val="00881B28"/>
    <w:rsid w:val="00882800"/>
    <w:rsid w:val="00882ABD"/>
    <w:rsid w:val="00882ACE"/>
    <w:rsid w:val="00882B52"/>
    <w:rsid w:val="00882B67"/>
    <w:rsid w:val="00882DEA"/>
    <w:rsid w:val="00883070"/>
    <w:rsid w:val="008830BE"/>
    <w:rsid w:val="008830FD"/>
    <w:rsid w:val="00883523"/>
    <w:rsid w:val="0088365D"/>
    <w:rsid w:val="008840E7"/>
    <w:rsid w:val="0088423C"/>
    <w:rsid w:val="0088432C"/>
    <w:rsid w:val="00885350"/>
    <w:rsid w:val="00885388"/>
    <w:rsid w:val="008856B1"/>
    <w:rsid w:val="00885853"/>
    <w:rsid w:val="00885E0D"/>
    <w:rsid w:val="00885F98"/>
    <w:rsid w:val="0088604A"/>
    <w:rsid w:val="00886627"/>
    <w:rsid w:val="00886A4F"/>
    <w:rsid w:val="00886AE5"/>
    <w:rsid w:val="00886C0B"/>
    <w:rsid w:val="00886E12"/>
    <w:rsid w:val="00887A1B"/>
    <w:rsid w:val="00890A56"/>
    <w:rsid w:val="00890E74"/>
    <w:rsid w:val="0089101E"/>
    <w:rsid w:val="00891145"/>
    <w:rsid w:val="00891303"/>
    <w:rsid w:val="0089166D"/>
    <w:rsid w:val="00891B45"/>
    <w:rsid w:val="00891C9A"/>
    <w:rsid w:val="00891F69"/>
    <w:rsid w:val="0089268A"/>
    <w:rsid w:val="00892A67"/>
    <w:rsid w:val="00893283"/>
    <w:rsid w:val="008934F9"/>
    <w:rsid w:val="008936E0"/>
    <w:rsid w:val="008937B3"/>
    <w:rsid w:val="00893839"/>
    <w:rsid w:val="00893AD9"/>
    <w:rsid w:val="00893F97"/>
    <w:rsid w:val="00894226"/>
    <w:rsid w:val="00896441"/>
    <w:rsid w:val="008966AB"/>
    <w:rsid w:val="0089672B"/>
    <w:rsid w:val="00896BDB"/>
    <w:rsid w:val="00896F32"/>
    <w:rsid w:val="008972BB"/>
    <w:rsid w:val="008979B0"/>
    <w:rsid w:val="008A015C"/>
    <w:rsid w:val="008A0320"/>
    <w:rsid w:val="008A08DE"/>
    <w:rsid w:val="008A0935"/>
    <w:rsid w:val="008A0A9E"/>
    <w:rsid w:val="008A0C99"/>
    <w:rsid w:val="008A1A08"/>
    <w:rsid w:val="008A1AF9"/>
    <w:rsid w:val="008A1CFD"/>
    <w:rsid w:val="008A23BE"/>
    <w:rsid w:val="008A29E6"/>
    <w:rsid w:val="008A2B89"/>
    <w:rsid w:val="008A3499"/>
    <w:rsid w:val="008A3853"/>
    <w:rsid w:val="008A4232"/>
    <w:rsid w:val="008A44A7"/>
    <w:rsid w:val="008A4AF3"/>
    <w:rsid w:val="008A55F2"/>
    <w:rsid w:val="008A57D8"/>
    <w:rsid w:val="008A5864"/>
    <w:rsid w:val="008A5B04"/>
    <w:rsid w:val="008A5B24"/>
    <w:rsid w:val="008A5FA1"/>
    <w:rsid w:val="008A64AD"/>
    <w:rsid w:val="008A6E61"/>
    <w:rsid w:val="008A72D7"/>
    <w:rsid w:val="008A73E3"/>
    <w:rsid w:val="008A75E9"/>
    <w:rsid w:val="008B0324"/>
    <w:rsid w:val="008B0A96"/>
    <w:rsid w:val="008B0CA9"/>
    <w:rsid w:val="008B0CD7"/>
    <w:rsid w:val="008B0D2D"/>
    <w:rsid w:val="008B0E45"/>
    <w:rsid w:val="008B0EFD"/>
    <w:rsid w:val="008B0F38"/>
    <w:rsid w:val="008B1404"/>
    <w:rsid w:val="008B1412"/>
    <w:rsid w:val="008B1463"/>
    <w:rsid w:val="008B2009"/>
    <w:rsid w:val="008B25B4"/>
    <w:rsid w:val="008B4113"/>
    <w:rsid w:val="008B4249"/>
    <w:rsid w:val="008B43CD"/>
    <w:rsid w:val="008B4952"/>
    <w:rsid w:val="008B4B97"/>
    <w:rsid w:val="008B4DB9"/>
    <w:rsid w:val="008B5226"/>
    <w:rsid w:val="008B5700"/>
    <w:rsid w:val="008B5AB2"/>
    <w:rsid w:val="008B5B97"/>
    <w:rsid w:val="008B6898"/>
    <w:rsid w:val="008B6AF1"/>
    <w:rsid w:val="008B6B9C"/>
    <w:rsid w:val="008B6CB3"/>
    <w:rsid w:val="008B6CD8"/>
    <w:rsid w:val="008B6F0A"/>
    <w:rsid w:val="008B730F"/>
    <w:rsid w:val="008B7893"/>
    <w:rsid w:val="008B78DA"/>
    <w:rsid w:val="008B7935"/>
    <w:rsid w:val="008B7B47"/>
    <w:rsid w:val="008B7E3A"/>
    <w:rsid w:val="008C00A2"/>
    <w:rsid w:val="008C0576"/>
    <w:rsid w:val="008C08E5"/>
    <w:rsid w:val="008C0CD3"/>
    <w:rsid w:val="008C11C0"/>
    <w:rsid w:val="008C123C"/>
    <w:rsid w:val="008C169D"/>
    <w:rsid w:val="008C199E"/>
    <w:rsid w:val="008C1EAD"/>
    <w:rsid w:val="008C204F"/>
    <w:rsid w:val="008C25E8"/>
    <w:rsid w:val="008C28A4"/>
    <w:rsid w:val="008C2B16"/>
    <w:rsid w:val="008C2EEB"/>
    <w:rsid w:val="008C3889"/>
    <w:rsid w:val="008C38AB"/>
    <w:rsid w:val="008C47D1"/>
    <w:rsid w:val="008C5301"/>
    <w:rsid w:val="008C5307"/>
    <w:rsid w:val="008C60DA"/>
    <w:rsid w:val="008C6223"/>
    <w:rsid w:val="008C62CE"/>
    <w:rsid w:val="008C6633"/>
    <w:rsid w:val="008C66F4"/>
    <w:rsid w:val="008C6D0B"/>
    <w:rsid w:val="008C713B"/>
    <w:rsid w:val="008C759F"/>
    <w:rsid w:val="008C7AFE"/>
    <w:rsid w:val="008C7D07"/>
    <w:rsid w:val="008C7E41"/>
    <w:rsid w:val="008D0143"/>
    <w:rsid w:val="008D043F"/>
    <w:rsid w:val="008D08F3"/>
    <w:rsid w:val="008D0EEB"/>
    <w:rsid w:val="008D1146"/>
    <w:rsid w:val="008D1174"/>
    <w:rsid w:val="008D1803"/>
    <w:rsid w:val="008D1D50"/>
    <w:rsid w:val="008D2114"/>
    <w:rsid w:val="008D23D2"/>
    <w:rsid w:val="008D25F0"/>
    <w:rsid w:val="008D2B3A"/>
    <w:rsid w:val="008D2FCF"/>
    <w:rsid w:val="008D313B"/>
    <w:rsid w:val="008D42D4"/>
    <w:rsid w:val="008D43FE"/>
    <w:rsid w:val="008D4461"/>
    <w:rsid w:val="008D4893"/>
    <w:rsid w:val="008D4898"/>
    <w:rsid w:val="008D5622"/>
    <w:rsid w:val="008D583C"/>
    <w:rsid w:val="008D5AD5"/>
    <w:rsid w:val="008D6D5D"/>
    <w:rsid w:val="008D7472"/>
    <w:rsid w:val="008D77A0"/>
    <w:rsid w:val="008D7A5B"/>
    <w:rsid w:val="008E003A"/>
    <w:rsid w:val="008E1254"/>
    <w:rsid w:val="008E1508"/>
    <w:rsid w:val="008E1896"/>
    <w:rsid w:val="008E1E61"/>
    <w:rsid w:val="008E1EDA"/>
    <w:rsid w:val="008E1FFF"/>
    <w:rsid w:val="008E2200"/>
    <w:rsid w:val="008E2458"/>
    <w:rsid w:val="008E25B5"/>
    <w:rsid w:val="008E2B47"/>
    <w:rsid w:val="008E2B77"/>
    <w:rsid w:val="008E37BE"/>
    <w:rsid w:val="008E391D"/>
    <w:rsid w:val="008E3925"/>
    <w:rsid w:val="008E3C15"/>
    <w:rsid w:val="008E3D33"/>
    <w:rsid w:val="008E4023"/>
    <w:rsid w:val="008E44A9"/>
    <w:rsid w:val="008E44F2"/>
    <w:rsid w:val="008E4649"/>
    <w:rsid w:val="008E4DD4"/>
    <w:rsid w:val="008E5026"/>
    <w:rsid w:val="008E50CE"/>
    <w:rsid w:val="008E5296"/>
    <w:rsid w:val="008E55AE"/>
    <w:rsid w:val="008E5BBC"/>
    <w:rsid w:val="008E5C16"/>
    <w:rsid w:val="008E6381"/>
    <w:rsid w:val="008E695F"/>
    <w:rsid w:val="008E69CE"/>
    <w:rsid w:val="008E7106"/>
    <w:rsid w:val="008E7266"/>
    <w:rsid w:val="008E7824"/>
    <w:rsid w:val="008E7BB2"/>
    <w:rsid w:val="008E7BFD"/>
    <w:rsid w:val="008E7D61"/>
    <w:rsid w:val="008F00D4"/>
    <w:rsid w:val="008F10B5"/>
    <w:rsid w:val="008F13C1"/>
    <w:rsid w:val="008F1624"/>
    <w:rsid w:val="008F1D96"/>
    <w:rsid w:val="008F1E3B"/>
    <w:rsid w:val="008F1E4F"/>
    <w:rsid w:val="008F214F"/>
    <w:rsid w:val="008F235C"/>
    <w:rsid w:val="008F334A"/>
    <w:rsid w:val="008F33ED"/>
    <w:rsid w:val="008F35EF"/>
    <w:rsid w:val="008F3A98"/>
    <w:rsid w:val="008F418B"/>
    <w:rsid w:val="008F4206"/>
    <w:rsid w:val="008F4BD0"/>
    <w:rsid w:val="008F6551"/>
    <w:rsid w:val="008F68E1"/>
    <w:rsid w:val="008F69CC"/>
    <w:rsid w:val="008F717B"/>
    <w:rsid w:val="008F7570"/>
    <w:rsid w:val="008F7771"/>
    <w:rsid w:val="00900069"/>
    <w:rsid w:val="0090065F"/>
    <w:rsid w:val="00900D8D"/>
    <w:rsid w:val="00900F90"/>
    <w:rsid w:val="00901611"/>
    <w:rsid w:val="0090172E"/>
    <w:rsid w:val="009025DC"/>
    <w:rsid w:val="0090292D"/>
    <w:rsid w:val="00902CC0"/>
    <w:rsid w:val="00902CD3"/>
    <w:rsid w:val="00902E0C"/>
    <w:rsid w:val="00903590"/>
    <w:rsid w:val="0090386D"/>
    <w:rsid w:val="00903AD9"/>
    <w:rsid w:val="0090419B"/>
    <w:rsid w:val="00904483"/>
    <w:rsid w:val="0090471D"/>
    <w:rsid w:val="00904773"/>
    <w:rsid w:val="00904AC1"/>
    <w:rsid w:val="00904DDD"/>
    <w:rsid w:val="00904F34"/>
    <w:rsid w:val="009052A0"/>
    <w:rsid w:val="00905439"/>
    <w:rsid w:val="00905ACF"/>
    <w:rsid w:val="00905B2B"/>
    <w:rsid w:val="00905B9A"/>
    <w:rsid w:val="009064C9"/>
    <w:rsid w:val="00906E61"/>
    <w:rsid w:val="00906EE1"/>
    <w:rsid w:val="00907114"/>
    <w:rsid w:val="009075B1"/>
    <w:rsid w:val="009075DF"/>
    <w:rsid w:val="009106D0"/>
    <w:rsid w:val="00910D53"/>
    <w:rsid w:val="00911168"/>
    <w:rsid w:val="00911262"/>
    <w:rsid w:val="0091179F"/>
    <w:rsid w:val="00911D85"/>
    <w:rsid w:val="0091212F"/>
    <w:rsid w:val="0091214C"/>
    <w:rsid w:val="00912315"/>
    <w:rsid w:val="0091279D"/>
    <w:rsid w:val="00912DDD"/>
    <w:rsid w:val="009130CF"/>
    <w:rsid w:val="009132BB"/>
    <w:rsid w:val="00913632"/>
    <w:rsid w:val="00913D90"/>
    <w:rsid w:val="009141C0"/>
    <w:rsid w:val="00914832"/>
    <w:rsid w:val="00914C71"/>
    <w:rsid w:val="00914ECE"/>
    <w:rsid w:val="0091504E"/>
    <w:rsid w:val="009150C0"/>
    <w:rsid w:val="00915816"/>
    <w:rsid w:val="00915925"/>
    <w:rsid w:val="00915D30"/>
    <w:rsid w:val="00915FE0"/>
    <w:rsid w:val="00916086"/>
    <w:rsid w:val="00916231"/>
    <w:rsid w:val="00917035"/>
    <w:rsid w:val="00920A24"/>
    <w:rsid w:val="009214E3"/>
    <w:rsid w:val="00921BBC"/>
    <w:rsid w:val="00921BF4"/>
    <w:rsid w:val="00921E1D"/>
    <w:rsid w:val="0092237D"/>
    <w:rsid w:val="00922C45"/>
    <w:rsid w:val="00923AB0"/>
    <w:rsid w:val="009241F6"/>
    <w:rsid w:val="00924D12"/>
    <w:rsid w:val="00924F9D"/>
    <w:rsid w:val="0092549D"/>
    <w:rsid w:val="009257E8"/>
    <w:rsid w:val="009258AD"/>
    <w:rsid w:val="009260B4"/>
    <w:rsid w:val="00926325"/>
    <w:rsid w:val="00926698"/>
    <w:rsid w:val="00926B10"/>
    <w:rsid w:val="00926B87"/>
    <w:rsid w:val="00926BF4"/>
    <w:rsid w:val="00926D3E"/>
    <w:rsid w:val="009271F2"/>
    <w:rsid w:val="00927314"/>
    <w:rsid w:val="0092797B"/>
    <w:rsid w:val="00927A5F"/>
    <w:rsid w:val="0093068B"/>
    <w:rsid w:val="00930DE7"/>
    <w:rsid w:val="00930E27"/>
    <w:rsid w:val="00931001"/>
    <w:rsid w:val="00931232"/>
    <w:rsid w:val="009316ED"/>
    <w:rsid w:val="00931946"/>
    <w:rsid w:val="00931956"/>
    <w:rsid w:val="0093197D"/>
    <w:rsid w:val="00931B46"/>
    <w:rsid w:val="00931B7B"/>
    <w:rsid w:val="00932586"/>
    <w:rsid w:val="00932644"/>
    <w:rsid w:val="009330C1"/>
    <w:rsid w:val="009331E1"/>
    <w:rsid w:val="009336A3"/>
    <w:rsid w:val="00933701"/>
    <w:rsid w:val="0093378A"/>
    <w:rsid w:val="009337CC"/>
    <w:rsid w:val="009337D4"/>
    <w:rsid w:val="0093444F"/>
    <w:rsid w:val="00934555"/>
    <w:rsid w:val="009346FC"/>
    <w:rsid w:val="00934AB4"/>
    <w:rsid w:val="00934D49"/>
    <w:rsid w:val="00934E06"/>
    <w:rsid w:val="00934FA5"/>
    <w:rsid w:val="009351E5"/>
    <w:rsid w:val="009353FB"/>
    <w:rsid w:val="00935A29"/>
    <w:rsid w:val="00935B23"/>
    <w:rsid w:val="00935C07"/>
    <w:rsid w:val="00935DEF"/>
    <w:rsid w:val="00935F92"/>
    <w:rsid w:val="00936676"/>
    <w:rsid w:val="0093671E"/>
    <w:rsid w:val="00936ABE"/>
    <w:rsid w:val="00936FB2"/>
    <w:rsid w:val="00937552"/>
    <w:rsid w:val="009375CD"/>
    <w:rsid w:val="00940079"/>
    <w:rsid w:val="009402E0"/>
    <w:rsid w:val="009409B9"/>
    <w:rsid w:val="00940B3D"/>
    <w:rsid w:val="00941212"/>
    <w:rsid w:val="00941A67"/>
    <w:rsid w:val="00941AC6"/>
    <w:rsid w:val="009425F5"/>
    <w:rsid w:val="00942DC7"/>
    <w:rsid w:val="00943B00"/>
    <w:rsid w:val="00943CB9"/>
    <w:rsid w:val="00944206"/>
    <w:rsid w:val="00944272"/>
    <w:rsid w:val="00944430"/>
    <w:rsid w:val="009445FB"/>
    <w:rsid w:val="00944DC1"/>
    <w:rsid w:val="00945250"/>
    <w:rsid w:val="00945280"/>
    <w:rsid w:val="00945681"/>
    <w:rsid w:val="00945770"/>
    <w:rsid w:val="00945BB9"/>
    <w:rsid w:val="00945C68"/>
    <w:rsid w:val="00945F92"/>
    <w:rsid w:val="00946292"/>
    <w:rsid w:val="009463DC"/>
    <w:rsid w:val="00946562"/>
    <w:rsid w:val="009465BC"/>
    <w:rsid w:val="009467B4"/>
    <w:rsid w:val="009468D1"/>
    <w:rsid w:val="00946AF5"/>
    <w:rsid w:val="00947883"/>
    <w:rsid w:val="00947B18"/>
    <w:rsid w:val="00947E5C"/>
    <w:rsid w:val="00950226"/>
    <w:rsid w:val="009502B3"/>
    <w:rsid w:val="009505F2"/>
    <w:rsid w:val="00950DB0"/>
    <w:rsid w:val="0095109C"/>
    <w:rsid w:val="009510E0"/>
    <w:rsid w:val="0095132C"/>
    <w:rsid w:val="009513CC"/>
    <w:rsid w:val="00951459"/>
    <w:rsid w:val="009516DA"/>
    <w:rsid w:val="00951DC5"/>
    <w:rsid w:val="009521B4"/>
    <w:rsid w:val="0095228D"/>
    <w:rsid w:val="009523EF"/>
    <w:rsid w:val="00952573"/>
    <w:rsid w:val="009525EA"/>
    <w:rsid w:val="009525F7"/>
    <w:rsid w:val="00952702"/>
    <w:rsid w:val="00952893"/>
    <w:rsid w:val="00952C1C"/>
    <w:rsid w:val="009538BC"/>
    <w:rsid w:val="00953A22"/>
    <w:rsid w:val="00953B73"/>
    <w:rsid w:val="00953D27"/>
    <w:rsid w:val="0095432D"/>
    <w:rsid w:val="009547B4"/>
    <w:rsid w:val="009549FB"/>
    <w:rsid w:val="00954C08"/>
    <w:rsid w:val="00954C97"/>
    <w:rsid w:val="00954CCD"/>
    <w:rsid w:val="00954FAE"/>
    <w:rsid w:val="0095538E"/>
    <w:rsid w:val="009558F6"/>
    <w:rsid w:val="00955BFE"/>
    <w:rsid w:val="009571A7"/>
    <w:rsid w:val="0095795E"/>
    <w:rsid w:val="00957A0E"/>
    <w:rsid w:val="00957A5C"/>
    <w:rsid w:val="00957AEA"/>
    <w:rsid w:val="00960093"/>
    <w:rsid w:val="00960242"/>
    <w:rsid w:val="009603B2"/>
    <w:rsid w:val="00960542"/>
    <w:rsid w:val="00960844"/>
    <w:rsid w:val="00960935"/>
    <w:rsid w:val="00960DED"/>
    <w:rsid w:val="00961476"/>
    <w:rsid w:val="00961738"/>
    <w:rsid w:val="00962048"/>
    <w:rsid w:val="00962639"/>
    <w:rsid w:val="009629E6"/>
    <w:rsid w:val="00962AC3"/>
    <w:rsid w:val="00962E38"/>
    <w:rsid w:val="00962F86"/>
    <w:rsid w:val="009631C8"/>
    <w:rsid w:val="0096331A"/>
    <w:rsid w:val="009634B4"/>
    <w:rsid w:val="009636AB"/>
    <w:rsid w:val="009638DB"/>
    <w:rsid w:val="00963DAC"/>
    <w:rsid w:val="009644EE"/>
    <w:rsid w:val="0096494D"/>
    <w:rsid w:val="00964A29"/>
    <w:rsid w:val="00964D5B"/>
    <w:rsid w:val="009653E8"/>
    <w:rsid w:val="00965895"/>
    <w:rsid w:val="0096592F"/>
    <w:rsid w:val="009661BC"/>
    <w:rsid w:val="009673A3"/>
    <w:rsid w:val="0096761E"/>
    <w:rsid w:val="0096780F"/>
    <w:rsid w:val="009678B5"/>
    <w:rsid w:val="009679D3"/>
    <w:rsid w:val="00970670"/>
    <w:rsid w:val="00970688"/>
    <w:rsid w:val="00970B05"/>
    <w:rsid w:val="0097134F"/>
    <w:rsid w:val="00971415"/>
    <w:rsid w:val="009714D0"/>
    <w:rsid w:val="00971561"/>
    <w:rsid w:val="0097178C"/>
    <w:rsid w:val="0097180E"/>
    <w:rsid w:val="00971AAA"/>
    <w:rsid w:val="00971DF0"/>
    <w:rsid w:val="009729F5"/>
    <w:rsid w:val="00973B94"/>
    <w:rsid w:val="00973BB4"/>
    <w:rsid w:val="00973D86"/>
    <w:rsid w:val="0097484B"/>
    <w:rsid w:val="00974B5D"/>
    <w:rsid w:val="0097510F"/>
    <w:rsid w:val="009753C6"/>
    <w:rsid w:val="00975466"/>
    <w:rsid w:val="00975F00"/>
    <w:rsid w:val="00976E06"/>
    <w:rsid w:val="00976FED"/>
    <w:rsid w:val="00977382"/>
    <w:rsid w:val="009773E5"/>
    <w:rsid w:val="00977456"/>
    <w:rsid w:val="00977465"/>
    <w:rsid w:val="00980087"/>
    <w:rsid w:val="00980314"/>
    <w:rsid w:val="00980463"/>
    <w:rsid w:val="00980558"/>
    <w:rsid w:val="00980628"/>
    <w:rsid w:val="00980B0F"/>
    <w:rsid w:val="00980C69"/>
    <w:rsid w:val="00980E8E"/>
    <w:rsid w:val="009813C1"/>
    <w:rsid w:val="00981BBC"/>
    <w:rsid w:val="00981DE6"/>
    <w:rsid w:val="00981F90"/>
    <w:rsid w:val="009820EE"/>
    <w:rsid w:val="0098262D"/>
    <w:rsid w:val="00982BCD"/>
    <w:rsid w:val="00983040"/>
    <w:rsid w:val="0098328E"/>
    <w:rsid w:val="00983EFD"/>
    <w:rsid w:val="00984265"/>
    <w:rsid w:val="00984498"/>
    <w:rsid w:val="0098449E"/>
    <w:rsid w:val="00984A90"/>
    <w:rsid w:val="00984CAC"/>
    <w:rsid w:val="00984E27"/>
    <w:rsid w:val="00984ED1"/>
    <w:rsid w:val="0098537D"/>
    <w:rsid w:val="00985423"/>
    <w:rsid w:val="00985541"/>
    <w:rsid w:val="00985729"/>
    <w:rsid w:val="00985DE6"/>
    <w:rsid w:val="0098609E"/>
    <w:rsid w:val="0098618C"/>
    <w:rsid w:val="0098624C"/>
    <w:rsid w:val="0098644C"/>
    <w:rsid w:val="0098676B"/>
    <w:rsid w:val="00986D89"/>
    <w:rsid w:val="0098777A"/>
    <w:rsid w:val="009877AB"/>
    <w:rsid w:val="00987902"/>
    <w:rsid w:val="00987AA5"/>
    <w:rsid w:val="00990065"/>
    <w:rsid w:val="009904E6"/>
    <w:rsid w:val="00990B2C"/>
    <w:rsid w:val="00990B6F"/>
    <w:rsid w:val="00990CB4"/>
    <w:rsid w:val="0099120D"/>
    <w:rsid w:val="00991635"/>
    <w:rsid w:val="00991718"/>
    <w:rsid w:val="00991E86"/>
    <w:rsid w:val="0099236B"/>
    <w:rsid w:val="009924C7"/>
    <w:rsid w:val="009925A7"/>
    <w:rsid w:val="009925AD"/>
    <w:rsid w:val="00992637"/>
    <w:rsid w:val="009927BC"/>
    <w:rsid w:val="009931F0"/>
    <w:rsid w:val="009935BA"/>
    <w:rsid w:val="0099389D"/>
    <w:rsid w:val="009939B9"/>
    <w:rsid w:val="00993A7C"/>
    <w:rsid w:val="00993E44"/>
    <w:rsid w:val="00994379"/>
    <w:rsid w:val="0099452A"/>
    <w:rsid w:val="00994982"/>
    <w:rsid w:val="00994BB1"/>
    <w:rsid w:val="00994CDA"/>
    <w:rsid w:val="009953C2"/>
    <w:rsid w:val="00995759"/>
    <w:rsid w:val="009958DB"/>
    <w:rsid w:val="009960E5"/>
    <w:rsid w:val="009963F9"/>
    <w:rsid w:val="00996C75"/>
    <w:rsid w:val="00996EF6"/>
    <w:rsid w:val="00997068"/>
    <w:rsid w:val="009974B0"/>
    <w:rsid w:val="009974D1"/>
    <w:rsid w:val="00997AD1"/>
    <w:rsid w:val="00997EF1"/>
    <w:rsid w:val="009A018A"/>
    <w:rsid w:val="009A09F8"/>
    <w:rsid w:val="009A0C0C"/>
    <w:rsid w:val="009A0C1E"/>
    <w:rsid w:val="009A0DD5"/>
    <w:rsid w:val="009A0E6F"/>
    <w:rsid w:val="009A1176"/>
    <w:rsid w:val="009A11E4"/>
    <w:rsid w:val="009A1622"/>
    <w:rsid w:val="009A1791"/>
    <w:rsid w:val="009A17A8"/>
    <w:rsid w:val="009A1A08"/>
    <w:rsid w:val="009A1A65"/>
    <w:rsid w:val="009A1B8D"/>
    <w:rsid w:val="009A1C34"/>
    <w:rsid w:val="009A1DB4"/>
    <w:rsid w:val="009A1E1C"/>
    <w:rsid w:val="009A1FCA"/>
    <w:rsid w:val="009A2242"/>
    <w:rsid w:val="009A23B7"/>
    <w:rsid w:val="009A2D4A"/>
    <w:rsid w:val="009A2FC8"/>
    <w:rsid w:val="009A3243"/>
    <w:rsid w:val="009A3255"/>
    <w:rsid w:val="009A3262"/>
    <w:rsid w:val="009A38C5"/>
    <w:rsid w:val="009A3D66"/>
    <w:rsid w:val="009A430F"/>
    <w:rsid w:val="009A46EC"/>
    <w:rsid w:val="009A49B9"/>
    <w:rsid w:val="009A537A"/>
    <w:rsid w:val="009A5D27"/>
    <w:rsid w:val="009A6533"/>
    <w:rsid w:val="009A67A4"/>
    <w:rsid w:val="009A6B10"/>
    <w:rsid w:val="009A6CA0"/>
    <w:rsid w:val="009A6EDC"/>
    <w:rsid w:val="009A6F47"/>
    <w:rsid w:val="009A732D"/>
    <w:rsid w:val="009A73EF"/>
    <w:rsid w:val="009A7AD2"/>
    <w:rsid w:val="009A7C01"/>
    <w:rsid w:val="009A7DD0"/>
    <w:rsid w:val="009B08CE"/>
    <w:rsid w:val="009B0A5D"/>
    <w:rsid w:val="009B0C9D"/>
    <w:rsid w:val="009B0EA0"/>
    <w:rsid w:val="009B0F75"/>
    <w:rsid w:val="009B13BD"/>
    <w:rsid w:val="009B1424"/>
    <w:rsid w:val="009B193B"/>
    <w:rsid w:val="009B1C5A"/>
    <w:rsid w:val="009B284F"/>
    <w:rsid w:val="009B2931"/>
    <w:rsid w:val="009B35A5"/>
    <w:rsid w:val="009B43E5"/>
    <w:rsid w:val="009B460C"/>
    <w:rsid w:val="009B4B60"/>
    <w:rsid w:val="009B4D18"/>
    <w:rsid w:val="009B4E27"/>
    <w:rsid w:val="009B52AE"/>
    <w:rsid w:val="009B56EC"/>
    <w:rsid w:val="009B5E1F"/>
    <w:rsid w:val="009B5E64"/>
    <w:rsid w:val="009B5EB8"/>
    <w:rsid w:val="009B6942"/>
    <w:rsid w:val="009B6EA3"/>
    <w:rsid w:val="009B7168"/>
    <w:rsid w:val="009B7210"/>
    <w:rsid w:val="009B75CB"/>
    <w:rsid w:val="009B78D9"/>
    <w:rsid w:val="009B7D6C"/>
    <w:rsid w:val="009B7E6F"/>
    <w:rsid w:val="009B7E83"/>
    <w:rsid w:val="009C02D4"/>
    <w:rsid w:val="009C0429"/>
    <w:rsid w:val="009C0531"/>
    <w:rsid w:val="009C0877"/>
    <w:rsid w:val="009C0993"/>
    <w:rsid w:val="009C0A29"/>
    <w:rsid w:val="009C15BA"/>
    <w:rsid w:val="009C19C7"/>
    <w:rsid w:val="009C265A"/>
    <w:rsid w:val="009C3032"/>
    <w:rsid w:val="009C3400"/>
    <w:rsid w:val="009C370F"/>
    <w:rsid w:val="009C3D29"/>
    <w:rsid w:val="009C3F27"/>
    <w:rsid w:val="009C402C"/>
    <w:rsid w:val="009C4512"/>
    <w:rsid w:val="009C4A26"/>
    <w:rsid w:val="009C5114"/>
    <w:rsid w:val="009C513A"/>
    <w:rsid w:val="009C5881"/>
    <w:rsid w:val="009C5986"/>
    <w:rsid w:val="009C5D2C"/>
    <w:rsid w:val="009C5E27"/>
    <w:rsid w:val="009C5E2B"/>
    <w:rsid w:val="009C5F10"/>
    <w:rsid w:val="009C60DE"/>
    <w:rsid w:val="009C61E4"/>
    <w:rsid w:val="009C64A4"/>
    <w:rsid w:val="009C6CDE"/>
    <w:rsid w:val="009C7294"/>
    <w:rsid w:val="009C7441"/>
    <w:rsid w:val="009C759D"/>
    <w:rsid w:val="009C77DF"/>
    <w:rsid w:val="009D04E3"/>
    <w:rsid w:val="009D0801"/>
    <w:rsid w:val="009D0A16"/>
    <w:rsid w:val="009D0DA7"/>
    <w:rsid w:val="009D1072"/>
    <w:rsid w:val="009D1256"/>
    <w:rsid w:val="009D1916"/>
    <w:rsid w:val="009D1945"/>
    <w:rsid w:val="009D1CF8"/>
    <w:rsid w:val="009D1D66"/>
    <w:rsid w:val="009D1EF9"/>
    <w:rsid w:val="009D1FAC"/>
    <w:rsid w:val="009D2442"/>
    <w:rsid w:val="009D2855"/>
    <w:rsid w:val="009D29F9"/>
    <w:rsid w:val="009D2D5E"/>
    <w:rsid w:val="009D3034"/>
    <w:rsid w:val="009D33B7"/>
    <w:rsid w:val="009D3487"/>
    <w:rsid w:val="009D380E"/>
    <w:rsid w:val="009D3DDE"/>
    <w:rsid w:val="009D41DD"/>
    <w:rsid w:val="009D4358"/>
    <w:rsid w:val="009D44FA"/>
    <w:rsid w:val="009D473A"/>
    <w:rsid w:val="009D4B74"/>
    <w:rsid w:val="009D4B85"/>
    <w:rsid w:val="009D4DB1"/>
    <w:rsid w:val="009D4DF0"/>
    <w:rsid w:val="009D4F07"/>
    <w:rsid w:val="009D53D3"/>
    <w:rsid w:val="009D5C8B"/>
    <w:rsid w:val="009D6DE0"/>
    <w:rsid w:val="009D70F5"/>
    <w:rsid w:val="009D7BE7"/>
    <w:rsid w:val="009D7C48"/>
    <w:rsid w:val="009E041D"/>
    <w:rsid w:val="009E06DB"/>
    <w:rsid w:val="009E0FF0"/>
    <w:rsid w:val="009E114A"/>
    <w:rsid w:val="009E1792"/>
    <w:rsid w:val="009E19A0"/>
    <w:rsid w:val="009E1A1E"/>
    <w:rsid w:val="009E1B21"/>
    <w:rsid w:val="009E229D"/>
    <w:rsid w:val="009E31DD"/>
    <w:rsid w:val="009E36D1"/>
    <w:rsid w:val="009E3D61"/>
    <w:rsid w:val="009E404D"/>
    <w:rsid w:val="009E42BC"/>
    <w:rsid w:val="009E45E2"/>
    <w:rsid w:val="009E499A"/>
    <w:rsid w:val="009E560A"/>
    <w:rsid w:val="009E56A9"/>
    <w:rsid w:val="009E5A10"/>
    <w:rsid w:val="009E5DDF"/>
    <w:rsid w:val="009E5FEF"/>
    <w:rsid w:val="009E6028"/>
    <w:rsid w:val="009E60CA"/>
    <w:rsid w:val="009E657C"/>
    <w:rsid w:val="009E6719"/>
    <w:rsid w:val="009E6CEE"/>
    <w:rsid w:val="009E6D2B"/>
    <w:rsid w:val="009E73B3"/>
    <w:rsid w:val="009E77CC"/>
    <w:rsid w:val="009E7F20"/>
    <w:rsid w:val="009F00AA"/>
    <w:rsid w:val="009F012C"/>
    <w:rsid w:val="009F0184"/>
    <w:rsid w:val="009F0F31"/>
    <w:rsid w:val="009F129F"/>
    <w:rsid w:val="009F1E72"/>
    <w:rsid w:val="009F2022"/>
    <w:rsid w:val="009F244B"/>
    <w:rsid w:val="009F2490"/>
    <w:rsid w:val="009F293F"/>
    <w:rsid w:val="009F30D8"/>
    <w:rsid w:val="009F32A4"/>
    <w:rsid w:val="009F369F"/>
    <w:rsid w:val="009F39FD"/>
    <w:rsid w:val="009F3C46"/>
    <w:rsid w:val="009F3D3F"/>
    <w:rsid w:val="009F448F"/>
    <w:rsid w:val="009F46CD"/>
    <w:rsid w:val="009F4987"/>
    <w:rsid w:val="009F4F05"/>
    <w:rsid w:val="009F4FD2"/>
    <w:rsid w:val="009F547D"/>
    <w:rsid w:val="009F6948"/>
    <w:rsid w:val="009F6CB8"/>
    <w:rsid w:val="009F71EF"/>
    <w:rsid w:val="009F7E29"/>
    <w:rsid w:val="00A00267"/>
    <w:rsid w:val="00A003E5"/>
    <w:rsid w:val="00A00623"/>
    <w:rsid w:val="00A009E2"/>
    <w:rsid w:val="00A00A6C"/>
    <w:rsid w:val="00A00C4C"/>
    <w:rsid w:val="00A00EFA"/>
    <w:rsid w:val="00A01006"/>
    <w:rsid w:val="00A01A83"/>
    <w:rsid w:val="00A0216E"/>
    <w:rsid w:val="00A02773"/>
    <w:rsid w:val="00A02A15"/>
    <w:rsid w:val="00A02EBD"/>
    <w:rsid w:val="00A0317A"/>
    <w:rsid w:val="00A031C4"/>
    <w:rsid w:val="00A036C0"/>
    <w:rsid w:val="00A0372F"/>
    <w:rsid w:val="00A03914"/>
    <w:rsid w:val="00A03CB2"/>
    <w:rsid w:val="00A052D4"/>
    <w:rsid w:val="00A056D2"/>
    <w:rsid w:val="00A05E9E"/>
    <w:rsid w:val="00A0610D"/>
    <w:rsid w:val="00A066EB"/>
    <w:rsid w:val="00A0676E"/>
    <w:rsid w:val="00A06941"/>
    <w:rsid w:val="00A07ED7"/>
    <w:rsid w:val="00A11970"/>
    <w:rsid w:val="00A11C93"/>
    <w:rsid w:val="00A11E9E"/>
    <w:rsid w:val="00A12271"/>
    <w:rsid w:val="00A124A0"/>
    <w:rsid w:val="00A125DF"/>
    <w:rsid w:val="00A13387"/>
    <w:rsid w:val="00A13DC6"/>
    <w:rsid w:val="00A13ECD"/>
    <w:rsid w:val="00A141CE"/>
    <w:rsid w:val="00A1438C"/>
    <w:rsid w:val="00A14FC7"/>
    <w:rsid w:val="00A150B9"/>
    <w:rsid w:val="00A15F9B"/>
    <w:rsid w:val="00A16348"/>
    <w:rsid w:val="00A16482"/>
    <w:rsid w:val="00A167A6"/>
    <w:rsid w:val="00A16840"/>
    <w:rsid w:val="00A1689E"/>
    <w:rsid w:val="00A16A3F"/>
    <w:rsid w:val="00A16D24"/>
    <w:rsid w:val="00A1715C"/>
    <w:rsid w:val="00A17388"/>
    <w:rsid w:val="00A17640"/>
    <w:rsid w:val="00A1764A"/>
    <w:rsid w:val="00A20122"/>
    <w:rsid w:val="00A2030F"/>
    <w:rsid w:val="00A207A2"/>
    <w:rsid w:val="00A20B41"/>
    <w:rsid w:val="00A2108C"/>
    <w:rsid w:val="00A212E6"/>
    <w:rsid w:val="00A2138E"/>
    <w:rsid w:val="00A213F1"/>
    <w:rsid w:val="00A21974"/>
    <w:rsid w:val="00A21AB5"/>
    <w:rsid w:val="00A21CE8"/>
    <w:rsid w:val="00A22E05"/>
    <w:rsid w:val="00A2342A"/>
    <w:rsid w:val="00A23EF3"/>
    <w:rsid w:val="00A24468"/>
    <w:rsid w:val="00A24AA3"/>
    <w:rsid w:val="00A2590E"/>
    <w:rsid w:val="00A259FC"/>
    <w:rsid w:val="00A25B06"/>
    <w:rsid w:val="00A260A1"/>
    <w:rsid w:val="00A262DE"/>
    <w:rsid w:val="00A2661B"/>
    <w:rsid w:val="00A27256"/>
    <w:rsid w:val="00A27D96"/>
    <w:rsid w:val="00A300FC"/>
    <w:rsid w:val="00A307EA"/>
    <w:rsid w:val="00A30863"/>
    <w:rsid w:val="00A30893"/>
    <w:rsid w:val="00A31051"/>
    <w:rsid w:val="00A3154F"/>
    <w:rsid w:val="00A31610"/>
    <w:rsid w:val="00A3199F"/>
    <w:rsid w:val="00A31E74"/>
    <w:rsid w:val="00A3213C"/>
    <w:rsid w:val="00A3240E"/>
    <w:rsid w:val="00A3263E"/>
    <w:rsid w:val="00A32AEF"/>
    <w:rsid w:val="00A32B41"/>
    <w:rsid w:val="00A33BD0"/>
    <w:rsid w:val="00A340A4"/>
    <w:rsid w:val="00A344B3"/>
    <w:rsid w:val="00A347AF"/>
    <w:rsid w:val="00A34F52"/>
    <w:rsid w:val="00A350E0"/>
    <w:rsid w:val="00A35670"/>
    <w:rsid w:val="00A3578F"/>
    <w:rsid w:val="00A35B15"/>
    <w:rsid w:val="00A35BC7"/>
    <w:rsid w:val="00A35EB4"/>
    <w:rsid w:val="00A3608F"/>
    <w:rsid w:val="00A36B66"/>
    <w:rsid w:val="00A370AD"/>
    <w:rsid w:val="00A3738E"/>
    <w:rsid w:val="00A37606"/>
    <w:rsid w:val="00A379AB"/>
    <w:rsid w:val="00A40587"/>
    <w:rsid w:val="00A40714"/>
    <w:rsid w:val="00A40F96"/>
    <w:rsid w:val="00A410AE"/>
    <w:rsid w:val="00A4133E"/>
    <w:rsid w:val="00A41452"/>
    <w:rsid w:val="00A414E2"/>
    <w:rsid w:val="00A41A57"/>
    <w:rsid w:val="00A41D6A"/>
    <w:rsid w:val="00A42951"/>
    <w:rsid w:val="00A4313D"/>
    <w:rsid w:val="00A434D0"/>
    <w:rsid w:val="00A442D2"/>
    <w:rsid w:val="00A4489D"/>
    <w:rsid w:val="00A44977"/>
    <w:rsid w:val="00A4583C"/>
    <w:rsid w:val="00A45841"/>
    <w:rsid w:val="00A45C17"/>
    <w:rsid w:val="00A46857"/>
    <w:rsid w:val="00A4728E"/>
    <w:rsid w:val="00A47439"/>
    <w:rsid w:val="00A4753F"/>
    <w:rsid w:val="00A501AF"/>
    <w:rsid w:val="00A504D6"/>
    <w:rsid w:val="00A50C1A"/>
    <w:rsid w:val="00A50DF1"/>
    <w:rsid w:val="00A50F6C"/>
    <w:rsid w:val="00A513E6"/>
    <w:rsid w:val="00A519CB"/>
    <w:rsid w:val="00A51DF1"/>
    <w:rsid w:val="00A52024"/>
    <w:rsid w:val="00A522DE"/>
    <w:rsid w:val="00A5246D"/>
    <w:rsid w:val="00A5266B"/>
    <w:rsid w:val="00A52941"/>
    <w:rsid w:val="00A52B5E"/>
    <w:rsid w:val="00A52C95"/>
    <w:rsid w:val="00A53746"/>
    <w:rsid w:val="00A53C52"/>
    <w:rsid w:val="00A54181"/>
    <w:rsid w:val="00A5421B"/>
    <w:rsid w:val="00A543E2"/>
    <w:rsid w:val="00A54FEF"/>
    <w:rsid w:val="00A55F0E"/>
    <w:rsid w:val="00A56D9F"/>
    <w:rsid w:val="00A570EC"/>
    <w:rsid w:val="00A57A99"/>
    <w:rsid w:val="00A57DCF"/>
    <w:rsid w:val="00A601A3"/>
    <w:rsid w:val="00A601C5"/>
    <w:rsid w:val="00A604FD"/>
    <w:rsid w:val="00A60747"/>
    <w:rsid w:val="00A608A1"/>
    <w:rsid w:val="00A62011"/>
    <w:rsid w:val="00A621EB"/>
    <w:rsid w:val="00A6222E"/>
    <w:rsid w:val="00A625AD"/>
    <w:rsid w:val="00A625D2"/>
    <w:rsid w:val="00A62AF5"/>
    <w:rsid w:val="00A6328A"/>
    <w:rsid w:val="00A63DE7"/>
    <w:rsid w:val="00A640C1"/>
    <w:rsid w:val="00A64415"/>
    <w:rsid w:val="00A64F50"/>
    <w:rsid w:val="00A65949"/>
    <w:rsid w:val="00A65DAE"/>
    <w:rsid w:val="00A65EB9"/>
    <w:rsid w:val="00A66489"/>
    <w:rsid w:val="00A66C7C"/>
    <w:rsid w:val="00A66DF1"/>
    <w:rsid w:val="00A67694"/>
    <w:rsid w:val="00A676E4"/>
    <w:rsid w:val="00A6781F"/>
    <w:rsid w:val="00A678F9"/>
    <w:rsid w:val="00A7002B"/>
    <w:rsid w:val="00A7007C"/>
    <w:rsid w:val="00A701AB"/>
    <w:rsid w:val="00A703EC"/>
    <w:rsid w:val="00A70525"/>
    <w:rsid w:val="00A705CD"/>
    <w:rsid w:val="00A707BE"/>
    <w:rsid w:val="00A70B79"/>
    <w:rsid w:val="00A70B9C"/>
    <w:rsid w:val="00A70F54"/>
    <w:rsid w:val="00A71843"/>
    <w:rsid w:val="00A72260"/>
    <w:rsid w:val="00A72D20"/>
    <w:rsid w:val="00A731F8"/>
    <w:rsid w:val="00A73AFB"/>
    <w:rsid w:val="00A73B1E"/>
    <w:rsid w:val="00A740D7"/>
    <w:rsid w:val="00A7449C"/>
    <w:rsid w:val="00A74E6C"/>
    <w:rsid w:val="00A75438"/>
    <w:rsid w:val="00A754F7"/>
    <w:rsid w:val="00A759CE"/>
    <w:rsid w:val="00A763B1"/>
    <w:rsid w:val="00A76CCA"/>
    <w:rsid w:val="00A77078"/>
    <w:rsid w:val="00A77117"/>
    <w:rsid w:val="00A77400"/>
    <w:rsid w:val="00A77B5F"/>
    <w:rsid w:val="00A77D16"/>
    <w:rsid w:val="00A809CD"/>
    <w:rsid w:val="00A80B02"/>
    <w:rsid w:val="00A80B53"/>
    <w:rsid w:val="00A81DDD"/>
    <w:rsid w:val="00A82169"/>
    <w:rsid w:val="00A822B7"/>
    <w:rsid w:val="00A82401"/>
    <w:rsid w:val="00A824BE"/>
    <w:rsid w:val="00A8289A"/>
    <w:rsid w:val="00A82D42"/>
    <w:rsid w:val="00A82E18"/>
    <w:rsid w:val="00A83285"/>
    <w:rsid w:val="00A83781"/>
    <w:rsid w:val="00A83A53"/>
    <w:rsid w:val="00A83CF1"/>
    <w:rsid w:val="00A83E42"/>
    <w:rsid w:val="00A83F1B"/>
    <w:rsid w:val="00A83F71"/>
    <w:rsid w:val="00A84039"/>
    <w:rsid w:val="00A84068"/>
    <w:rsid w:val="00A840AE"/>
    <w:rsid w:val="00A84893"/>
    <w:rsid w:val="00A8489B"/>
    <w:rsid w:val="00A848A9"/>
    <w:rsid w:val="00A86486"/>
    <w:rsid w:val="00A8654A"/>
    <w:rsid w:val="00A8659A"/>
    <w:rsid w:val="00A86D31"/>
    <w:rsid w:val="00A86E82"/>
    <w:rsid w:val="00A86FFC"/>
    <w:rsid w:val="00A873F9"/>
    <w:rsid w:val="00A87947"/>
    <w:rsid w:val="00A90745"/>
    <w:rsid w:val="00A90785"/>
    <w:rsid w:val="00A90822"/>
    <w:rsid w:val="00A90A24"/>
    <w:rsid w:val="00A91171"/>
    <w:rsid w:val="00A91454"/>
    <w:rsid w:val="00A918BE"/>
    <w:rsid w:val="00A91DE9"/>
    <w:rsid w:val="00A92FFA"/>
    <w:rsid w:val="00A930C9"/>
    <w:rsid w:val="00A932A8"/>
    <w:rsid w:val="00A93304"/>
    <w:rsid w:val="00A93307"/>
    <w:rsid w:val="00A9349B"/>
    <w:rsid w:val="00A9419A"/>
    <w:rsid w:val="00A94D24"/>
    <w:rsid w:val="00A94DF3"/>
    <w:rsid w:val="00A94E07"/>
    <w:rsid w:val="00A94F0F"/>
    <w:rsid w:val="00A953A8"/>
    <w:rsid w:val="00A95D28"/>
    <w:rsid w:val="00A95D2E"/>
    <w:rsid w:val="00A95E67"/>
    <w:rsid w:val="00A95F21"/>
    <w:rsid w:val="00A9644F"/>
    <w:rsid w:val="00A964E9"/>
    <w:rsid w:val="00A96B5E"/>
    <w:rsid w:val="00A96BA9"/>
    <w:rsid w:val="00A97058"/>
    <w:rsid w:val="00A9735A"/>
    <w:rsid w:val="00A97958"/>
    <w:rsid w:val="00A97DCA"/>
    <w:rsid w:val="00A97E84"/>
    <w:rsid w:val="00AA0101"/>
    <w:rsid w:val="00AA0DE4"/>
    <w:rsid w:val="00AA1064"/>
    <w:rsid w:val="00AA17B2"/>
    <w:rsid w:val="00AA1EE3"/>
    <w:rsid w:val="00AA1F62"/>
    <w:rsid w:val="00AA1F97"/>
    <w:rsid w:val="00AA2CEB"/>
    <w:rsid w:val="00AA2D22"/>
    <w:rsid w:val="00AA2EFD"/>
    <w:rsid w:val="00AA302D"/>
    <w:rsid w:val="00AA3082"/>
    <w:rsid w:val="00AA3165"/>
    <w:rsid w:val="00AA39E3"/>
    <w:rsid w:val="00AA3C25"/>
    <w:rsid w:val="00AA3D08"/>
    <w:rsid w:val="00AA431A"/>
    <w:rsid w:val="00AA4829"/>
    <w:rsid w:val="00AA4884"/>
    <w:rsid w:val="00AA53A0"/>
    <w:rsid w:val="00AA56A5"/>
    <w:rsid w:val="00AA5935"/>
    <w:rsid w:val="00AA5D8C"/>
    <w:rsid w:val="00AA6051"/>
    <w:rsid w:val="00AA6790"/>
    <w:rsid w:val="00AA67D5"/>
    <w:rsid w:val="00AA758C"/>
    <w:rsid w:val="00AB0119"/>
    <w:rsid w:val="00AB01BA"/>
    <w:rsid w:val="00AB07A5"/>
    <w:rsid w:val="00AB0B9E"/>
    <w:rsid w:val="00AB1025"/>
    <w:rsid w:val="00AB1895"/>
    <w:rsid w:val="00AB196A"/>
    <w:rsid w:val="00AB1A8A"/>
    <w:rsid w:val="00AB1CBD"/>
    <w:rsid w:val="00AB1E35"/>
    <w:rsid w:val="00AB2272"/>
    <w:rsid w:val="00AB2C31"/>
    <w:rsid w:val="00AB2F44"/>
    <w:rsid w:val="00AB31F1"/>
    <w:rsid w:val="00AB33C1"/>
    <w:rsid w:val="00AB3677"/>
    <w:rsid w:val="00AB37C5"/>
    <w:rsid w:val="00AB3FB9"/>
    <w:rsid w:val="00AB43B8"/>
    <w:rsid w:val="00AB48E9"/>
    <w:rsid w:val="00AB4996"/>
    <w:rsid w:val="00AB4C8A"/>
    <w:rsid w:val="00AB4CB6"/>
    <w:rsid w:val="00AB4E5E"/>
    <w:rsid w:val="00AB4E63"/>
    <w:rsid w:val="00AB4EE2"/>
    <w:rsid w:val="00AB5186"/>
    <w:rsid w:val="00AB5262"/>
    <w:rsid w:val="00AB537C"/>
    <w:rsid w:val="00AB54B6"/>
    <w:rsid w:val="00AB56AC"/>
    <w:rsid w:val="00AB5E7A"/>
    <w:rsid w:val="00AB5F16"/>
    <w:rsid w:val="00AB5FD7"/>
    <w:rsid w:val="00AB627B"/>
    <w:rsid w:val="00AB6A88"/>
    <w:rsid w:val="00AB6DBC"/>
    <w:rsid w:val="00AB7283"/>
    <w:rsid w:val="00AB7631"/>
    <w:rsid w:val="00AB7F62"/>
    <w:rsid w:val="00AC0073"/>
    <w:rsid w:val="00AC0266"/>
    <w:rsid w:val="00AC040A"/>
    <w:rsid w:val="00AC05CC"/>
    <w:rsid w:val="00AC09E7"/>
    <w:rsid w:val="00AC0E91"/>
    <w:rsid w:val="00AC19A4"/>
    <w:rsid w:val="00AC2326"/>
    <w:rsid w:val="00AC2442"/>
    <w:rsid w:val="00AC2474"/>
    <w:rsid w:val="00AC29D6"/>
    <w:rsid w:val="00AC2BB9"/>
    <w:rsid w:val="00AC3066"/>
    <w:rsid w:val="00AC33DC"/>
    <w:rsid w:val="00AC35B0"/>
    <w:rsid w:val="00AC3706"/>
    <w:rsid w:val="00AC380B"/>
    <w:rsid w:val="00AC4441"/>
    <w:rsid w:val="00AC4741"/>
    <w:rsid w:val="00AC4AEC"/>
    <w:rsid w:val="00AC543F"/>
    <w:rsid w:val="00AC6C1C"/>
    <w:rsid w:val="00AC733D"/>
    <w:rsid w:val="00AC77D0"/>
    <w:rsid w:val="00AC7C8A"/>
    <w:rsid w:val="00AC7ECC"/>
    <w:rsid w:val="00AC7F8A"/>
    <w:rsid w:val="00AD018C"/>
    <w:rsid w:val="00AD043C"/>
    <w:rsid w:val="00AD080C"/>
    <w:rsid w:val="00AD0DE8"/>
    <w:rsid w:val="00AD122D"/>
    <w:rsid w:val="00AD12B8"/>
    <w:rsid w:val="00AD1A8A"/>
    <w:rsid w:val="00AD1D61"/>
    <w:rsid w:val="00AD213F"/>
    <w:rsid w:val="00AD261C"/>
    <w:rsid w:val="00AD261D"/>
    <w:rsid w:val="00AD2A19"/>
    <w:rsid w:val="00AD3682"/>
    <w:rsid w:val="00AD3B03"/>
    <w:rsid w:val="00AD3D5F"/>
    <w:rsid w:val="00AD3EFC"/>
    <w:rsid w:val="00AD42F8"/>
    <w:rsid w:val="00AD4581"/>
    <w:rsid w:val="00AD4CC5"/>
    <w:rsid w:val="00AD4DBF"/>
    <w:rsid w:val="00AD4E62"/>
    <w:rsid w:val="00AD5130"/>
    <w:rsid w:val="00AD55A3"/>
    <w:rsid w:val="00AD55E0"/>
    <w:rsid w:val="00AD58CA"/>
    <w:rsid w:val="00AD5CDB"/>
    <w:rsid w:val="00AD5FD0"/>
    <w:rsid w:val="00AD6025"/>
    <w:rsid w:val="00AD6122"/>
    <w:rsid w:val="00AD6C34"/>
    <w:rsid w:val="00AD711B"/>
    <w:rsid w:val="00AD748D"/>
    <w:rsid w:val="00AD7537"/>
    <w:rsid w:val="00AD7868"/>
    <w:rsid w:val="00AD7A18"/>
    <w:rsid w:val="00AD7B49"/>
    <w:rsid w:val="00AD7E84"/>
    <w:rsid w:val="00AD7F2D"/>
    <w:rsid w:val="00AE06FB"/>
    <w:rsid w:val="00AE0AFD"/>
    <w:rsid w:val="00AE0F5E"/>
    <w:rsid w:val="00AE10AA"/>
    <w:rsid w:val="00AE136C"/>
    <w:rsid w:val="00AE157E"/>
    <w:rsid w:val="00AE15B9"/>
    <w:rsid w:val="00AE178C"/>
    <w:rsid w:val="00AE17AA"/>
    <w:rsid w:val="00AE18EB"/>
    <w:rsid w:val="00AE1AD3"/>
    <w:rsid w:val="00AE2017"/>
    <w:rsid w:val="00AE27BD"/>
    <w:rsid w:val="00AE2E3C"/>
    <w:rsid w:val="00AE39D1"/>
    <w:rsid w:val="00AE4087"/>
    <w:rsid w:val="00AE471A"/>
    <w:rsid w:val="00AE4861"/>
    <w:rsid w:val="00AE4DB4"/>
    <w:rsid w:val="00AE502A"/>
    <w:rsid w:val="00AE50C6"/>
    <w:rsid w:val="00AE5A50"/>
    <w:rsid w:val="00AE60E4"/>
    <w:rsid w:val="00AE665C"/>
    <w:rsid w:val="00AE67A1"/>
    <w:rsid w:val="00AE67FB"/>
    <w:rsid w:val="00AE68D2"/>
    <w:rsid w:val="00AE6A89"/>
    <w:rsid w:val="00AE7153"/>
    <w:rsid w:val="00AE77B2"/>
    <w:rsid w:val="00AE78EF"/>
    <w:rsid w:val="00AE7F20"/>
    <w:rsid w:val="00AF0494"/>
    <w:rsid w:val="00AF0B86"/>
    <w:rsid w:val="00AF0E70"/>
    <w:rsid w:val="00AF101D"/>
    <w:rsid w:val="00AF1309"/>
    <w:rsid w:val="00AF17CF"/>
    <w:rsid w:val="00AF1940"/>
    <w:rsid w:val="00AF1D63"/>
    <w:rsid w:val="00AF1FB7"/>
    <w:rsid w:val="00AF2036"/>
    <w:rsid w:val="00AF207C"/>
    <w:rsid w:val="00AF3A2F"/>
    <w:rsid w:val="00AF3A42"/>
    <w:rsid w:val="00AF44A5"/>
    <w:rsid w:val="00AF4518"/>
    <w:rsid w:val="00AF45C8"/>
    <w:rsid w:val="00AF4A38"/>
    <w:rsid w:val="00AF4AE6"/>
    <w:rsid w:val="00AF4BAC"/>
    <w:rsid w:val="00AF50EC"/>
    <w:rsid w:val="00AF527D"/>
    <w:rsid w:val="00AF562F"/>
    <w:rsid w:val="00AF5832"/>
    <w:rsid w:val="00AF5840"/>
    <w:rsid w:val="00AF6343"/>
    <w:rsid w:val="00AF6900"/>
    <w:rsid w:val="00AF6985"/>
    <w:rsid w:val="00AF69EF"/>
    <w:rsid w:val="00AF7115"/>
    <w:rsid w:val="00AF76E1"/>
    <w:rsid w:val="00AF796D"/>
    <w:rsid w:val="00AF7A9C"/>
    <w:rsid w:val="00AF7EBD"/>
    <w:rsid w:val="00B00588"/>
    <w:rsid w:val="00B00836"/>
    <w:rsid w:val="00B00A98"/>
    <w:rsid w:val="00B00AB6"/>
    <w:rsid w:val="00B00DCC"/>
    <w:rsid w:val="00B00E4C"/>
    <w:rsid w:val="00B00F81"/>
    <w:rsid w:val="00B00FB2"/>
    <w:rsid w:val="00B00FE5"/>
    <w:rsid w:val="00B011B0"/>
    <w:rsid w:val="00B01434"/>
    <w:rsid w:val="00B0163D"/>
    <w:rsid w:val="00B0166B"/>
    <w:rsid w:val="00B01871"/>
    <w:rsid w:val="00B01CE2"/>
    <w:rsid w:val="00B01EE4"/>
    <w:rsid w:val="00B02E4F"/>
    <w:rsid w:val="00B02EB5"/>
    <w:rsid w:val="00B030BB"/>
    <w:rsid w:val="00B0362B"/>
    <w:rsid w:val="00B03945"/>
    <w:rsid w:val="00B039EA"/>
    <w:rsid w:val="00B03DDD"/>
    <w:rsid w:val="00B03F22"/>
    <w:rsid w:val="00B04257"/>
    <w:rsid w:val="00B04701"/>
    <w:rsid w:val="00B0471B"/>
    <w:rsid w:val="00B04B6A"/>
    <w:rsid w:val="00B0513D"/>
    <w:rsid w:val="00B05445"/>
    <w:rsid w:val="00B0578E"/>
    <w:rsid w:val="00B05E6C"/>
    <w:rsid w:val="00B06090"/>
    <w:rsid w:val="00B06666"/>
    <w:rsid w:val="00B068C8"/>
    <w:rsid w:val="00B06EE2"/>
    <w:rsid w:val="00B074D9"/>
    <w:rsid w:val="00B078CD"/>
    <w:rsid w:val="00B10C26"/>
    <w:rsid w:val="00B10CC5"/>
    <w:rsid w:val="00B10F16"/>
    <w:rsid w:val="00B1124C"/>
    <w:rsid w:val="00B1218E"/>
    <w:rsid w:val="00B12196"/>
    <w:rsid w:val="00B134E3"/>
    <w:rsid w:val="00B1365A"/>
    <w:rsid w:val="00B13A05"/>
    <w:rsid w:val="00B13C24"/>
    <w:rsid w:val="00B13FDC"/>
    <w:rsid w:val="00B1423F"/>
    <w:rsid w:val="00B14C95"/>
    <w:rsid w:val="00B14F33"/>
    <w:rsid w:val="00B1528A"/>
    <w:rsid w:val="00B155CF"/>
    <w:rsid w:val="00B15AAA"/>
    <w:rsid w:val="00B15E85"/>
    <w:rsid w:val="00B16023"/>
    <w:rsid w:val="00B16191"/>
    <w:rsid w:val="00B1677C"/>
    <w:rsid w:val="00B16C3B"/>
    <w:rsid w:val="00B16E69"/>
    <w:rsid w:val="00B17343"/>
    <w:rsid w:val="00B176B4"/>
    <w:rsid w:val="00B177DA"/>
    <w:rsid w:val="00B17977"/>
    <w:rsid w:val="00B204F6"/>
    <w:rsid w:val="00B2131E"/>
    <w:rsid w:val="00B218F5"/>
    <w:rsid w:val="00B21CF5"/>
    <w:rsid w:val="00B21D82"/>
    <w:rsid w:val="00B2213A"/>
    <w:rsid w:val="00B223AA"/>
    <w:rsid w:val="00B234B4"/>
    <w:rsid w:val="00B236E5"/>
    <w:rsid w:val="00B238C2"/>
    <w:rsid w:val="00B23FF4"/>
    <w:rsid w:val="00B240E1"/>
    <w:rsid w:val="00B2419D"/>
    <w:rsid w:val="00B24839"/>
    <w:rsid w:val="00B248AB"/>
    <w:rsid w:val="00B24D61"/>
    <w:rsid w:val="00B24E41"/>
    <w:rsid w:val="00B24F71"/>
    <w:rsid w:val="00B250BA"/>
    <w:rsid w:val="00B252EA"/>
    <w:rsid w:val="00B25BC1"/>
    <w:rsid w:val="00B25F72"/>
    <w:rsid w:val="00B25FEA"/>
    <w:rsid w:val="00B262F5"/>
    <w:rsid w:val="00B26326"/>
    <w:rsid w:val="00B26405"/>
    <w:rsid w:val="00B26746"/>
    <w:rsid w:val="00B26A47"/>
    <w:rsid w:val="00B26A96"/>
    <w:rsid w:val="00B26AD7"/>
    <w:rsid w:val="00B26CC0"/>
    <w:rsid w:val="00B26E28"/>
    <w:rsid w:val="00B27710"/>
    <w:rsid w:val="00B27B05"/>
    <w:rsid w:val="00B27C2D"/>
    <w:rsid w:val="00B27E6B"/>
    <w:rsid w:val="00B301B9"/>
    <w:rsid w:val="00B3020E"/>
    <w:rsid w:val="00B305E7"/>
    <w:rsid w:val="00B31015"/>
    <w:rsid w:val="00B3111A"/>
    <w:rsid w:val="00B312BB"/>
    <w:rsid w:val="00B313ED"/>
    <w:rsid w:val="00B3141B"/>
    <w:rsid w:val="00B315FB"/>
    <w:rsid w:val="00B3162A"/>
    <w:rsid w:val="00B320AC"/>
    <w:rsid w:val="00B3212E"/>
    <w:rsid w:val="00B3229B"/>
    <w:rsid w:val="00B32857"/>
    <w:rsid w:val="00B329FF"/>
    <w:rsid w:val="00B33471"/>
    <w:rsid w:val="00B33A9C"/>
    <w:rsid w:val="00B33DF8"/>
    <w:rsid w:val="00B34006"/>
    <w:rsid w:val="00B3423B"/>
    <w:rsid w:val="00B345A0"/>
    <w:rsid w:val="00B349F5"/>
    <w:rsid w:val="00B34F6F"/>
    <w:rsid w:val="00B3520C"/>
    <w:rsid w:val="00B35215"/>
    <w:rsid w:val="00B354B1"/>
    <w:rsid w:val="00B35974"/>
    <w:rsid w:val="00B35C7F"/>
    <w:rsid w:val="00B3646C"/>
    <w:rsid w:val="00B36671"/>
    <w:rsid w:val="00B366E2"/>
    <w:rsid w:val="00B36D84"/>
    <w:rsid w:val="00B375E4"/>
    <w:rsid w:val="00B37D97"/>
    <w:rsid w:val="00B401F0"/>
    <w:rsid w:val="00B403C3"/>
    <w:rsid w:val="00B4066A"/>
    <w:rsid w:val="00B40A66"/>
    <w:rsid w:val="00B40A75"/>
    <w:rsid w:val="00B40F5F"/>
    <w:rsid w:val="00B40F85"/>
    <w:rsid w:val="00B4109D"/>
    <w:rsid w:val="00B414D3"/>
    <w:rsid w:val="00B425C5"/>
    <w:rsid w:val="00B42779"/>
    <w:rsid w:val="00B42A1D"/>
    <w:rsid w:val="00B42A90"/>
    <w:rsid w:val="00B435D2"/>
    <w:rsid w:val="00B43D15"/>
    <w:rsid w:val="00B43DF5"/>
    <w:rsid w:val="00B44CAD"/>
    <w:rsid w:val="00B44CC2"/>
    <w:rsid w:val="00B44E96"/>
    <w:rsid w:val="00B45177"/>
    <w:rsid w:val="00B4558D"/>
    <w:rsid w:val="00B45E72"/>
    <w:rsid w:val="00B46594"/>
    <w:rsid w:val="00B46886"/>
    <w:rsid w:val="00B47569"/>
    <w:rsid w:val="00B47644"/>
    <w:rsid w:val="00B479FD"/>
    <w:rsid w:val="00B501AD"/>
    <w:rsid w:val="00B501EF"/>
    <w:rsid w:val="00B5025D"/>
    <w:rsid w:val="00B50EF9"/>
    <w:rsid w:val="00B5149D"/>
    <w:rsid w:val="00B5154F"/>
    <w:rsid w:val="00B516B7"/>
    <w:rsid w:val="00B5179A"/>
    <w:rsid w:val="00B52282"/>
    <w:rsid w:val="00B52320"/>
    <w:rsid w:val="00B527F7"/>
    <w:rsid w:val="00B5292F"/>
    <w:rsid w:val="00B5315E"/>
    <w:rsid w:val="00B53505"/>
    <w:rsid w:val="00B53965"/>
    <w:rsid w:val="00B539A6"/>
    <w:rsid w:val="00B54570"/>
    <w:rsid w:val="00B54BD1"/>
    <w:rsid w:val="00B54E2A"/>
    <w:rsid w:val="00B54FAD"/>
    <w:rsid w:val="00B551DA"/>
    <w:rsid w:val="00B55211"/>
    <w:rsid w:val="00B555EA"/>
    <w:rsid w:val="00B55BF4"/>
    <w:rsid w:val="00B56254"/>
    <w:rsid w:val="00B564CF"/>
    <w:rsid w:val="00B56635"/>
    <w:rsid w:val="00B566D9"/>
    <w:rsid w:val="00B56D42"/>
    <w:rsid w:val="00B5719A"/>
    <w:rsid w:val="00B57291"/>
    <w:rsid w:val="00B572F7"/>
    <w:rsid w:val="00B578E2"/>
    <w:rsid w:val="00B579E5"/>
    <w:rsid w:val="00B57E4B"/>
    <w:rsid w:val="00B6015F"/>
    <w:rsid w:val="00B6025F"/>
    <w:rsid w:val="00B606D7"/>
    <w:rsid w:val="00B606E8"/>
    <w:rsid w:val="00B60D33"/>
    <w:rsid w:val="00B6103C"/>
    <w:rsid w:val="00B6157C"/>
    <w:rsid w:val="00B6164B"/>
    <w:rsid w:val="00B6226E"/>
    <w:rsid w:val="00B629C6"/>
    <w:rsid w:val="00B63927"/>
    <w:rsid w:val="00B63E68"/>
    <w:rsid w:val="00B63F5E"/>
    <w:rsid w:val="00B645C0"/>
    <w:rsid w:val="00B64642"/>
    <w:rsid w:val="00B65174"/>
    <w:rsid w:val="00B6539F"/>
    <w:rsid w:val="00B65860"/>
    <w:rsid w:val="00B659FC"/>
    <w:rsid w:val="00B65ADE"/>
    <w:rsid w:val="00B6643C"/>
    <w:rsid w:val="00B66A90"/>
    <w:rsid w:val="00B66C31"/>
    <w:rsid w:val="00B674C6"/>
    <w:rsid w:val="00B67947"/>
    <w:rsid w:val="00B67F1B"/>
    <w:rsid w:val="00B70085"/>
    <w:rsid w:val="00B7017F"/>
    <w:rsid w:val="00B70230"/>
    <w:rsid w:val="00B70B2D"/>
    <w:rsid w:val="00B7113F"/>
    <w:rsid w:val="00B71552"/>
    <w:rsid w:val="00B71F83"/>
    <w:rsid w:val="00B72F75"/>
    <w:rsid w:val="00B730D5"/>
    <w:rsid w:val="00B731FD"/>
    <w:rsid w:val="00B73599"/>
    <w:rsid w:val="00B7361C"/>
    <w:rsid w:val="00B7384C"/>
    <w:rsid w:val="00B74284"/>
    <w:rsid w:val="00B74BF9"/>
    <w:rsid w:val="00B74E41"/>
    <w:rsid w:val="00B74F71"/>
    <w:rsid w:val="00B74FDC"/>
    <w:rsid w:val="00B74FE3"/>
    <w:rsid w:val="00B75329"/>
    <w:rsid w:val="00B755DB"/>
    <w:rsid w:val="00B75745"/>
    <w:rsid w:val="00B75A3E"/>
    <w:rsid w:val="00B75E31"/>
    <w:rsid w:val="00B75E76"/>
    <w:rsid w:val="00B76225"/>
    <w:rsid w:val="00B765B1"/>
    <w:rsid w:val="00B765E4"/>
    <w:rsid w:val="00B7663A"/>
    <w:rsid w:val="00B76BB8"/>
    <w:rsid w:val="00B76D08"/>
    <w:rsid w:val="00B76FE4"/>
    <w:rsid w:val="00B77050"/>
    <w:rsid w:val="00B7705E"/>
    <w:rsid w:val="00B77640"/>
    <w:rsid w:val="00B77689"/>
    <w:rsid w:val="00B77C97"/>
    <w:rsid w:val="00B77D3D"/>
    <w:rsid w:val="00B806CD"/>
    <w:rsid w:val="00B80A70"/>
    <w:rsid w:val="00B80BB9"/>
    <w:rsid w:val="00B80C1C"/>
    <w:rsid w:val="00B80F6D"/>
    <w:rsid w:val="00B812E8"/>
    <w:rsid w:val="00B81507"/>
    <w:rsid w:val="00B81554"/>
    <w:rsid w:val="00B8196C"/>
    <w:rsid w:val="00B821BE"/>
    <w:rsid w:val="00B824B6"/>
    <w:rsid w:val="00B82528"/>
    <w:rsid w:val="00B82886"/>
    <w:rsid w:val="00B83DCB"/>
    <w:rsid w:val="00B83E0D"/>
    <w:rsid w:val="00B83E3F"/>
    <w:rsid w:val="00B84225"/>
    <w:rsid w:val="00B8485F"/>
    <w:rsid w:val="00B84CF7"/>
    <w:rsid w:val="00B8582B"/>
    <w:rsid w:val="00B85F01"/>
    <w:rsid w:val="00B8631E"/>
    <w:rsid w:val="00B8666E"/>
    <w:rsid w:val="00B86700"/>
    <w:rsid w:val="00B86E05"/>
    <w:rsid w:val="00B873D6"/>
    <w:rsid w:val="00B87718"/>
    <w:rsid w:val="00B877CA"/>
    <w:rsid w:val="00B87896"/>
    <w:rsid w:val="00B902C2"/>
    <w:rsid w:val="00B9066E"/>
    <w:rsid w:val="00B910B0"/>
    <w:rsid w:val="00B91143"/>
    <w:rsid w:val="00B917C1"/>
    <w:rsid w:val="00B91B68"/>
    <w:rsid w:val="00B92401"/>
    <w:rsid w:val="00B9249F"/>
    <w:rsid w:val="00B92760"/>
    <w:rsid w:val="00B92D53"/>
    <w:rsid w:val="00B93043"/>
    <w:rsid w:val="00B930C9"/>
    <w:rsid w:val="00B935C1"/>
    <w:rsid w:val="00B936A0"/>
    <w:rsid w:val="00B94549"/>
    <w:rsid w:val="00B94754"/>
    <w:rsid w:val="00B948AC"/>
    <w:rsid w:val="00B949ED"/>
    <w:rsid w:val="00B94DAA"/>
    <w:rsid w:val="00B94EA9"/>
    <w:rsid w:val="00B9564D"/>
    <w:rsid w:val="00B964D4"/>
    <w:rsid w:val="00B96746"/>
    <w:rsid w:val="00B9685A"/>
    <w:rsid w:val="00B96ACD"/>
    <w:rsid w:val="00B96EA8"/>
    <w:rsid w:val="00B97090"/>
    <w:rsid w:val="00B97351"/>
    <w:rsid w:val="00B9770C"/>
    <w:rsid w:val="00B978BE"/>
    <w:rsid w:val="00B97BD3"/>
    <w:rsid w:val="00B97BE6"/>
    <w:rsid w:val="00BA0248"/>
    <w:rsid w:val="00BA0381"/>
    <w:rsid w:val="00BA0671"/>
    <w:rsid w:val="00BA09C0"/>
    <w:rsid w:val="00BA115C"/>
    <w:rsid w:val="00BA1170"/>
    <w:rsid w:val="00BA2029"/>
    <w:rsid w:val="00BA2B58"/>
    <w:rsid w:val="00BA3193"/>
    <w:rsid w:val="00BA3255"/>
    <w:rsid w:val="00BA32CF"/>
    <w:rsid w:val="00BA3804"/>
    <w:rsid w:val="00BA3964"/>
    <w:rsid w:val="00BA3E3A"/>
    <w:rsid w:val="00BA4338"/>
    <w:rsid w:val="00BA49ED"/>
    <w:rsid w:val="00BA50E7"/>
    <w:rsid w:val="00BA5371"/>
    <w:rsid w:val="00BA698D"/>
    <w:rsid w:val="00BA69A1"/>
    <w:rsid w:val="00BA6F42"/>
    <w:rsid w:val="00BA767C"/>
    <w:rsid w:val="00BA7973"/>
    <w:rsid w:val="00BA7E1B"/>
    <w:rsid w:val="00BA7FD1"/>
    <w:rsid w:val="00BB08DD"/>
    <w:rsid w:val="00BB0E30"/>
    <w:rsid w:val="00BB12E1"/>
    <w:rsid w:val="00BB1509"/>
    <w:rsid w:val="00BB1E61"/>
    <w:rsid w:val="00BB1F18"/>
    <w:rsid w:val="00BB20E4"/>
    <w:rsid w:val="00BB238D"/>
    <w:rsid w:val="00BB23B6"/>
    <w:rsid w:val="00BB2743"/>
    <w:rsid w:val="00BB2B7F"/>
    <w:rsid w:val="00BB2DA2"/>
    <w:rsid w:val="00BB2F69"/>
    <w:rsid w:val="00BB3075"/>
    <w:rsid w:val="00BB3921"/>
    <w:rsid w:val="00BB4376"/>
    <w:rsid w:val="00BB4575"/>
    <w:rsid w:val="00BB4FEE"/>
    <w:rsid w:val="00BB508C"/>
    <w:rsid w:val="00BB52D0"/>
    <w:rsid w:val="00BB56BB"/>
    <w:rsid w:val="00BB69E2"/>
    <w:rsid w:val="00BB72D6"/>
    <w:rsid w:val="00BB72E9"/>
    <w:rsid w:val="00BB7815"/>
    <w:rsid w:val="00BC0859"/>
    <w:rsid w:val="00BC0C84"/>
    <w:rsid w:val="00BC0ED2"/>
    <w:rsid w:val="00BC1189"/>
    <w:rsid w:val="00BC14C6"/>
    <w:rsid w:val="00BC174D"/>
    <w:rsid w:val="00BC18B1"/>
    <w:rsid w:val="00BC1989"/>
    <w:rsid w:val="00BC234B"/>
    <w:rsid w:val="00BC25BB"/>
    <w:rsid w:val="00BC2647"/>
    <w:rsid w:val="00BC26D0"/>
    <w:rsid w:val="00BC2737"/>
    <w:rsid w:val="00BC2817"/>
    <w:rsid w:val="00BC2E73"/>
    <w:rsid w:val="00BC3325"/>
    <w:rsid w:val="00BC34D5"/>
    <w:rsid w:val="00BC3EDE"/>
    <w:rsid w:val="00BC4AE7"/>
    <w:rsid w:val="00BC55B3"/>
    <w:rsid w:val="00BC5DC3"/>
    <w:rsid w:val="00BC5DD7"/>
    <w:rsid w:val="00BC6913"/>
    <w:rsid w:val="00BC69D5"/>
    <w:rsid w:val="00BC6D66"/>
    <w:rsid w:val="00BC6EFC"/>
    <w:rsid w:val="00BC753D"/>
    <w:rsid w:val="00BC7D86"/>
    <w:rsid w:val="00BD00D0"/>
    <w:rsid w:val="00BD040A"/>
    <w:rsid w:val="00BD0440"/>
    <w:rsid w:val="00BD0659"/>
    <w:rsid w:val="00BD0AB6"/>
    <w:rsid w:val="00BD13AE"/>
    <w:rsid w:val="00BD1B72"/>
    <w:rsid w:val="00BD1CDC"/>
    <w:rsid w:val="00BD1CF6"/>
    <w:rsid w:val="00BD1E46"/>
    <w:rsid w:val="00BD21F0"/>
    <w:rsid w:val="00BD24B9"/>
    <w:rsid w:val="00BD2518"/>
    <w:rsid w:val="00BD25FA"/>
    <w:rsid w:val="00BD2749"/>
    <w:rsid w:val="00BD2F00"/>
    <w:rsid w:val="00BD37DE"/>
    <w:rsid w:val="00BD3906"/>
    <w:rsid w:val="00BD40A3"/>
    <w:rsid w:val="00BD4480"/>
    <w:rsid w:val="00BD45C4"/>
    <w:rsid w:val="00BD4627"/>
    <w:rsid w:val="00BD46DD"/>
    <w:rsid w:val="00BD4767"/>
    <w:rsid w:val="00BD4E93"/>
    <w:rsid w:val="00BD524D"/>
    <w:rsid w:val="00BD64D0"/>
    <w:rsid w:val="00BD6E44"/>
    <w:rsid w:val="00BD6E77"/>
    <w:rsid w:val="00BD7702"/>
    <w:rsid w:val="00BD7B40"/>
    <w:rsid w:val="00BD7D62"/>
    <w:rsid w:val="00BD7E95"/>
    <w:rsid w:val="00BD7F28"/>
    <w:rsid w:val="00BE0B91"/>
    <w:rsid w:val="00BE115B"/>
    <w:rsid w:val="00BE126C"/>
    <w:rsid w:val="00BE2457"/>
    <w:rsid w:val="00BE2923"/>
    <w:rsid w:val="00BE2C99"/>
    <w:rsid w:val="00BE32E9"/>
    <w:rsid w:val="00BE3916"/>
    <w:rsid w:val="00BE3D86"/>
    <w:rsid w:val="00BE46E7"/>
    <w:rsid w:val="00BE4A36"/>
    <w:rsid w:val="00BE4BEC"/>
    <w:rsid w:val="00BE4FEF"/>
    <w:rsid w:val="00BE506C"/>
    <w:rsid w:val="00BE51E0"/>
    <w:rsid w:val="00BE568A"/>
    <w:rsid w:val="00BE57DD"/>
    <w:rsid w:val="00BE58BE"/>
    <w:rsid w:val="00BE6148"/>
    <w:rsid w:val="00BE6391"/>
    <w:rsid w:val="00BE6AE3"/>
    <w:rsid w:val="00BE6AF7"/>
    <w:rsid w:val="00BE74BC"/>
    <w:rsid w:val="00BE7724"/>
    <w:rsid w:val="00BE77FF"/>
    <w:rsid w:val="00BE7CD4"/>
    <w:rsid w:val="00BE7D73"/>
    <w:rsid w:val="00BF07BB"/>
    <w:rsid w:val="00BF1DDA"/>
    <w:rsid w:val="00BF2142"/>
    <w:rsid w:val="00BF215A"/>
    <w:rsid w:val="00BF2B47"/>
    <w:rsid w:val="00BF2BD0"/>
    <w:rsid w:val="00BF2D0C"/>
    <w:rsid w:val="00BF2D1E"/>
    <w:rsid w:val="00BF2E81"/>
    <w:rsid w:val="00BF3185"/>
    <w:rsid w:val="00BF31F1"/>
    <w:rsid w:val="00BF37BF"/>
    <w:rsid w:val="00BF37D8"/>
    <w:rsid w:val="00BF38A3"/>
    <w:rsid w:val="00BF3C36"/>
    <w:rsid w:val="00BF4733"/>
    <w:rsid w:val="00BF47BE"/>
    <w:rsid w:val="00BF498F"/>
    <w:rsid w:val="00BF5627"/>
    <w:rsid w:val="00BF593E"/>
    <w:rsid w:val="00BF5C31"/>
    <w:rsid w:val="00BF5E32"/>
    <w:rsid w:val="00BF6053"/>
    <w:rsid w:val="00BF609B"/>
    <w:rsid w:val="00BF6329"/>
    <w:rsid w:val="00BF6334"/>
    <w:rsid w:val="00BF68F7"/>
    <w:rsid w:val="00BF6F22"/>
    <w:rsid w:val="00BF71E3"/>
    <w:rsid w:val="00BF73C4"/>
    <w:rsid w:val="00BF759D"/>
    <w:rsid w:val="00BF7602"/>
    <w:rsid w:val="00BF7769"/>
    <w:rsid w:val="00BF7EEF"/>
    <w:rsid w:val="00C001B3"/>
    <w:rsid w:val="00C00819"/>
    <w:rsid w:val="00C0134B"/>
    <w:rsid w:val="00C0143C"/>
    <w:rsid w:val="00C01D96"/>
    <w:rsid w:val="00C01E04"/>
    <w:rsid w:val="00C01F24"/>
    <w:rsid w:val="00C02073"/>
    <w:rsid w:val="00C02568"/>
    <w:rsid w:val="00C0265B"/>
    <w:rsid w:val="00C02668"/>
    <w:rsid w:val="00C02876"/>
    <w:rsid w:val="00C02D5F"/>
    <w:rsid w:val="00C03060"/>
    <w:rsid w:val="00C032FE"/>
    <w:rsid w:val="00C03374"/>
    <w:rsid w:val="00C034C1"/>
    <w:rsid w:val="00C03B52"/>
    <w:rsid w:val="00C04786"/>
    <w:rsid w:val="00C04BCA"/>
    <w:rsid w:val="00C04F50"/>
    <w:rsid w:val="00C0526A"/>
    <w:rsid w:val="00C05450"/>
    <w:rsid w:val="00C05FD5"/>
    <w:rsid w:val="00C06223"/>
    <w:rsid w:val="00C065D4"/>
    <w:rsid w:val="00C06936"/>
    <w:rsid w:val="00C06C46"/>
    <w:rsid w:val="00C07172"/>
    <w:rsid w:val="00C07A58"/>
    <w:rsid w:val="00C07FB7"/>
    <w:rsid w:val="00C105BF"/>
    <w:rsid w:val="00C109DA"/>
    <w:rsid w:val="00C10BEC"/>
    <w:rsid w:val="00C10D73"/>
    <w:rsid w:val="00C10E04"/>
    <w:rsid w:val="00C10E68"/>
    <w:rsid w:val="00C10EF9"/>
    <w:rsid w:val="00C111A9"/>
    <w:rsid w:val="00C11A7E"/>
    <w:rsid w:val="00C11D7F"/>
    <w:rsid w:val="00C11D9E"/>
    <w:rsid w:val="00C11E6B"/>
    <w:rsid w:val="00C11F12"/>
    <w:rsid w:val="00C12342"/>
    <w:rsid w:val="00C12889"/>
    <w:rsid w:val="00C12A37"/>
    <w:rsid w:val="00C12D75"/>
    <w:rsid w:val="00C13335"/>
    <w:rsid w:val="00C134ED"/>
    <w:rsid w:val="00C13560"/>
    <w:rsid w:val="00C13A75"/>
    <w:rsid w:val="00C13A92"/>
    <w:rsid w:val="00C13DA7"/>
    <w:rsid w:val="00C14039"/>
    <w:rsid w:val="00C1408D"/>
    <w:rsid w:val="00C14D2A"/>
    <w:rsid w:val="00C14ED5"/>
    <w:rsid w:val="00C15266"/>
    <w:rsid w:val="00C15CDA"/>
    <w:rsid w:val="00C15E65"/>
    <w:rsid w:val="00C1618A"/>
    <w:rsid w:val="00C1618D"/>
    <w:rsid w:val="00C16EB2"/>
    <w:rsid w:val="00C16EC2"/>
    <w:rsid w:val="00C16ECD"/>
    <w:rsid w:val="00C170F1"/>
    <w:rsid w:val="00C1792C"/>
    <w:rsid w:val="00C179BA"/>
    <w:rsid w:val="00C17D56"/>
    <w:rsid w:val="00C17EDF"/>
    <w:rsid w:val="00C20687"/>
    <w:rsid w:val="00C211F9"/>
    <w:rsid w:val="00C21320"/>
    <w:rsid w:val="00C21A5B"/>
    <w:rsid w:val="00C21D38"/>
    <w:rsid w:val="00C21E98"/>
    <w:rsid w:val="00C21EC0"/>
    <w:rsid w:val="00C2266B"/>
    <w:rsid w:val="00C227F0"/>
    <w:rsid w:val="00C229DB"/>
    <w:rsid w:val="00C22C9A"/>
    <w:rsid w:val="00C238C6"/>
    <w:rsid w:val="00C239BA"/>
    <w:rsid w:val="00C23F26"/>
    <w:rsid w:val="00C24D77"/>
    <w:rsid w:val="00C251AF"/>
    <w:rsid w:val="00C253D8"/>
    <w:rsid w:val="00C2550D"/>
    <w:rsid w:val="00C25547"/>
    <w:rsid w:val="00C257E3"/>
    <w:rsid w:val="00C25BAF"/>
    <w:rsid w:val="00C26339"/>
    <w:rsid w:val="00C27235"/>
    <w:rsid w:val="00C278CB"/>
    <w:rsid w:val="00C27E34"/>
    <w:rsid w:val="00C305D0"/>
    <w:rsid w:val="00C30682"/>
    <w:rsid w:val="00C30858"/>
    <w:rsid w:val="00C309CA"/>
    <w:rsid w:val="00C30E47"/>
    <w:rsid w:val="00C30F48"/>
    <w:rsid w:val="00C31ABF"/>
    <w:rsid w:val="00C31DF5"/>
    <w:rsid w:val="00C32118"/>
    <w:rsid w:val="00C321CF"/>
    <w:rsid w:val="00C3247E"/>
    <w:rsid w:val="00C326F0"/>
    <w:rsid w:val="00C327DB"/>
    <w:rsid w:val="00C32A12"/>
    <w:rsid w:val="00C32A37"/>
    <w:rsid w:val="00C32F20"/>
    <w:rsid w:val="00C333E2"/>
    <w:rsid w:val="00C338B1"/>
    <w:rsid w:val="00C33B5C"/>
    <w:rsid w:val="00C33CC5"/>
    <w:rsid w:val="00C347A9"/>
    <w:rsid w:val="00C34938"/>
    <w:rsid w:val="00C34AC3"/>
    <w:rsid w:val="00C34F29"/>
    <w:rsid w:val="00C353BF"/>
    <w:rsid w:val="00C35B86"/>
    <w:rsid w:val="00C36096"/>
    <w:rsid w:val="00C36100"/>
    <w:rsid w:val="00C36D50"/>
    <w:rsid w:val="00C37E10"/>
    <w:rsid w:val="00C37E8F"/>
    <w:rsid w:val="00C40708"/>
    <w:rsid w:val="00C40736"/>
    <w:rsid w:val="00C40BFF"/>
    <w:rsid w:val="00C4100B"/>
    <w:rsid w:val="00C418DE"/>
    <w:rsid w:val="00C41B10"/>
    <w:rsid w:val="00C430C6"/>
    <w:rsid w:val="00C43168"/>
    <w:rsid w:val="00C4327D"/>
    <w:rsid w:val="00C43323"/>
    <w:rsid w:val="00C4386D"/>
    <w:rsid w:val="00C43BBC"/>
    <w:rsid w:val="00C442EB"/>
    <w:rsid w:val="00C444B6"/>
    <w:rsid w:val="00C448D4"/>
    <w:rsid w:val="00C449BA"/>
    <w:rsid w:val="00C45BF2"/>
    <w:rsid w:val="00C45CBC"/>
    <w:rsid w:val="00C45ED9"/>
    <w:rsid w:val="00C46282"/>
    <w:rsid w:val="00C462D1"/>
    <w:rsid w:val="00C46318"/>
    <w:rsid w:val="00C464C6"/>
    <w:rsid w:val="00C46546"/>
    <w:rsid w:val="00C466F2"/>
    <w:rsid w:val="00C46C31"/>
    <w:rsid w:val="00C46CB5"/>
    <w:rsid w:val="00C478CB"/>
    <w:rsid w:val="00C50245"/>
    <w:rsid w:val="00C509CF"/>
    <w:rsid w:val="00C50A60"/>
    <w:rsid w:val="00C50B87"/>
    <w:rsid w:val="00C50FF6"/>
    <w:rsid w:val="00C515FF"/>
    <w:rsid w:val="00C51695"/>
    <w:rsid w:val="00C519F2"/>
    <w:rsid w:val="00C51D47"/>
    <w:rsid w:val="00C52082"/>
    <w:rsid w:val="00C522FC"/>
    <w:rsid w:val="00C527EB"/>
    <w:rsid w:val="00C52AE2"/>
    <w:rsid w:val="00C52B16"/>
    <w:rsid w:val="00C53089"/>
    <w:rsid w:val="00C530F7"/>
    <w:rsid w:val="00C53A3A"/>
    <w:rsid w:val="00C53C2B"/>
    <w:rsid w:val="00C53D39"/>
    <w:rsid w:val="00C53D6F"/>
    <w:rsid w:val="00C549B1"/>
    <w:rsid w:val="00C54F7A"/>
    <w:rsid w:val="00C55243"/>
    <w:rsid w:val="00C55265"/>
    <w:rsid w:val="00C553FB"/>
    <w:rsid w:val="00C554D6"/>
    <w:rsid w:val="00C55B29"/>
    <w:rsid w:val="00C55D48"/>
    <w:rsid w:val="00C55EEF"/>
    <w:rsid w:val="00C5611C"/>
    <w:rsid w:val="00C56A25"/>
    <w:rsid w:val="00C56A41"/>
    <w:rsid w:val="00C56BDC"/>
    <w:rsid w:val="00C56D5C"/>
    <w:rsid w:val="00C572D4"/>
    <w:rsid w:val="00C579C7"/>
    <w:rsid w:val="00C57C51"/>
    <w:rsid w:val="00C57DDD"/>
    <w:rsid w:val="00C60096"/>
    <w:rsid w:val="00C60220"/>
    <w:rsid w:val="00C604F8"/>
    <w:rsid w:val="00C60507"/>
    <w:rsid w:val="00C606A1"/>
    <w:rsid w:val="00C60EB2"/>
    <w:rsid w:val="00C611BD"/>
    <w:rsid w:val="00C61337"/>
    <w:rsid w:val="00C61BD7"/>
    <w:rsid w:val="00C61CFD"/>
    <w:rsid w:val="00C61D7B"/>
    <w:rsid w:val="00C61FA1"/>
    <w:rsid w:val="00C6270F"/>
    <w:rsid w:val="00C628A9"/>
    <w:rsid w:val="00C62E92"/>
    <w:rsid w:val="00C63249"/>
    <w:rsid w:val="00C63F14"/>
    <w:rsid w:val="00C642FF"/>
    <w:rsid w:val="00C64839"/>
    <w:rsid w:val="00C64D73"/>
    <w:rsid w:val="00C64E0F"/>
    <w:rsid w:val="00C64EDC"/>
    <w:rsid w:val="00C64FBB"/>
    <w:rsid w:val="00C66044"/>
    <w:rsid w:val="00C66473"/>
    <w:rsid w:val="00C66694"/>
    <w:rsid w:val="00C667C4"/>
    <w:rsid w:val="00C669A1"/>
    <w:rsid w:val="00C669C6"/>
    <w:rsid w:val="00C67312"/>
    <w:rsid w:val="00C70492"/>
    <w:rsid w:val="00C7070F"/>
    <w:rsid w:val="00C709F5"/>
    <w:rsid w:val="00C70A75"/>
    <w:rsid w:val="00C71059"/>
    <w:rsid w:val="00C71237"/>
    <w:rsid w:val="00C7129A"/>
    <w:rsid w:val="00C7156D"/>
    <w:rsid w:val="00C716F7"/>
    <w:rsid w:val="00C72FA3"/>
    <w:rsid w:val="00C733EF"/>
    <w:rsid w:val="00C73569"/>
    <w:rsid w:val="00C73A07"/>
    <w:rsid w:val="00C73E6C"/>
    <w:rsid w:val="00C74026"/>
    <w:rsid w:val="00C7413C"/>
    <w:rsid w:val="00C74E3D"/>
    <w:rsid w:val="00C75395"/>
    <w:rsid w:val="00C7548A"/>
    <w:rsid w:val="00C754E1"/>
    <w:rsid w:val="00C75DAF"/>
    <w:rsid w:val="00C75DC4"/>
    <w:rsid w:val="00C762AD"/>
    <w:rsid w:val="00C7671A"/>
    <w:rsid w:val="00C76997"/>
    <w:rsid w:val="00C76FC4"/>
    <w:rsid w:val="00C76FC7"/>
    <w:rsid w:val="00C76FD3"/>
    <w:rsid w:val="00C77568"/>
    <w:rsid w:val="00C775FB"/>
    <w:rsid w:val="00C77781"/>
    <w:rsid w:val="00C80403"/>
    <w:rsid w:val="00C80524"/>
    <w:rsid w:val="00C80A8D"/>
    <w:rsid w:val="00C810FA"/>
    <w:rsid w:val="00C81939"/>
    <w:rsid w:val="00C81E79"/>
    <w:rsid w:val="00C81EA0"/>
    <w:rsid w:val="00C822DA"/>
    <w:rsid w:val="00C8249D"/>
    <w:rsid w:val="00C824F3"/>
    <w:rsid w:val="00C82AD8"/>
    <w:rsid w:val="00C82B23"/>
    <w:rsid w:val="00C83046"/>
    <w:rsid w:val="00C8354B"/>
    <w:rsid w:val="00C836FB"/>
    <w:rsid w:val="00C83DC9"/>
    <w:rsid w:val="00C84336"/>
    <w:rsid w:val="00C84CCC"/>
    <w:rsid w:val="00C84CED"/>
    <w:rsid w:val="00C84D5D"/>
    <w:rsid w:val="00C8542E"/>
    <w:rsid w:val="00C85776"/>
    <w:rsid w:val="00C86395"/>
    <w:rsid w:val="00C87AAA"/>
    <w:rsid w:val="00C87B98"/>
    <w:rsid w:val="00C87D39"/>
    <w:rsid w:val="00C9095B"/>
    <w:rsid w:val="00C90FC3"/>
    <w:rsid w:val="00C915AD"/>
    <w:rsid w:val="00C915BE"/>
    <w:rsid w:val="00C9175A"/>
    <w:rsid w:val="00C91F24"/>
    <w:rsid w:val="00C9207B"/>
    <w:rsid w:val="00C922CC"/>
    <w:rsid w:val="00C92663"/>
    <w:rsid w:val="00C9284B"/>
    <w:rsid w:val="00C92EB4"/>
    <w:rsid w:val="00C9319D"/>
    <w:rsid w:val="00C9331D"/>
    <w:rsid w:val="00C9335D"/>
    <w:rsid w:val="00C93825"/>
    <w:rsid w:val="00C943DF"/>
    <w:rsid w:val="00C944CB"/>
    <w:rsid w:val="00C9454E"/>
    <w:rsid w:val="00C9460D"/>
    <w:rsid w:val="00C94808"/>
    <w:rsid w:val="00C94A54"/>
    <w:rsid w:val="00C94A8B"/>
    <w:rsid w:val="00C94F14"/>
    <w:rsid w:val="00C95311"/>
    <w:rsid w:val="00C9571F"/>
    <w:rsid w:val="00C9577C"/>
    <w:rsid w:val="00C95DA3"/>
    <w:rsid w:val="00C96395"/>
    <w:rsid w:val="00C96491"/>
    <w:rsid w:val="00C96588"/>
    <w:rsid w:val="00C96C15"/>
    <w:rsid w:val="00C97443"/>
    <w:rsid w:val="00C974C9"/>
    <w:rsid w:val="00C97531"/>
    <w:rsid w:val="00C97722"/>
    <w:rsid w:val="00C97CA7"/>
    <w:rsid w:val="00C97E9B"/>
    <w:rsid w:val="00CA01E7"/>
    <w:rsid w:val="00CA048A"/>
    <w:rsid w:val="00CA0A17"/>
    <w:rsid w:val="00CA0DA2"/>
    <w:rsid w:val="00CA0EAD"/>
    <w:rsid w:val="00CA0FCB"/>
    <w:rsid w:val="00CA108A"/>
    <w:rsid w:val="00CA1218"/>
    <w:rsid w:val="00CA130E"/>
    <w:rsid w:val="00CA1383"/>
    <w:rsid w:val="00CA1ABE"/>
    <w:rsid w:val="00CA1AE1"/>
    <w:rsid w:val="00CA1B46"/>
    <w:rsid w:val="00CA1C1D"/>
    <w:rsid w:val="00CA2115"/>
    <w:rsid w:val="00CA4262"/>
    <w:rsid w:val="00CA45FD"/>
    <w:rsid w:val="00CA48DE"/>
    <w:rsid w:val="00CA4A67"/>
    <w:rsid w:val="00CA50B6"/>
    <w:rsid w:val="00CA517F"/>
    <w:rsid w:val="00CA5387"/>
    <w:rsid w:val="00CA5850"/>
    <w:rsid w:val="00CA5BAC"/>
    <w:rsid w:val="00CA6146"/>
    <w:rsid w:val="00CA6377"/>
    <w:rsid w:val="00CA682B"/>
    <w:rsid w:val="00CA737A"/>
    <w:rsid w:val="00CA76A9"/>
    <w:rsid w:val="00CA7985"/>
    <w:rsid w:val="00CB01D4"/>
    <w:rsid w:val="00CB02C2"/>
    <w:rsid w:val="00CB039E"/>
    <w:rsid w:val="00CB155B"/>
    <w:rsid w:val="00CB1943"/>
    <w:rsid w:val="00CB1C92"/>
    <w:rsid w:val="00CB2254"/>
    <w:rsid w:val="00CB243D"/>
    <w:rsid w:val="00CB26B5"/>
    <w:rsid w:val="00CB277F"/>
    <w:rsid w:val="00CB2B1A"/>
    <w:rsid w:val="00CB3362"/>
    <w:rsid w:val="00CB3B06"/>
    <w:rsid w:val="00CB3B69"/>
    <w:rsid w:val="00CB3EC1"/>
    <w:rsid w:val="00CB41B9"/>
    <w:rsid w:val="00CB563B"/>
    <w:rsid w:val="00CB56EE"/>
    <w:rsid w:val="00CB5FD8"/>
    <w:rsid w:val="00CB62D7"/>
    <w:rsid w:val="00CB6820"/>
    <w:rsid w:val="00CB686C"/>
    <w:rsid w:val="00CB6B09"/>
    <w:rsid w:val="00CB6C70"/>
    <w:rsid w:val="00CB6EDF"/>
    <w:rsid w:val="00CB6F2D"/>
    <w:rsid w:val="00CB70AE"/>
    <w:rsid w:val="00CB76DC"/>
    <w:rsid w:val="00CC0436"/>
    <w:rsid w:val="00CC0568"/>
    <w:rsid w:val="00CC0623"/>
    <w:rsid w:val="00CC0C39"/>
    <w:rsid w:val="00CC0FD0"/>
    <w:rsid w:val="00CC1075"/>
    <w:rsid w:val="00CC11F6"/>
    <w:rsid w:val="00CC185C"/>
    <w:rsid w:val="00CC18FB"/>
    <w:rsid w:val="00CC1C22"/>
    <w:rsid w:val="00CC1D44"/>
    <w:rsid w:val="00CC2BD4"/>
    <w:rsid w:val="00CC3107"/>
    <w:rsid w:val="00CC32D6"/>
    <w:rsid w:val="00CC3683"/>
    <w:rsid w:val="00CC3975"/>
    <w:rsid w:val="00CC398E"/>
    <w:rsid w:val="00CC402B"/>
    <w:rsid w:val="00CC4476"/>
    <w:rsid w:val="00CC46B4"/>
    <w:rsid w:val="00CC48A2"/>
    <w:rsid w:val="00CC4A36"/>
    <w:rsid w:val="00CC4BCE"/>
    <w:rsid w:val="00CC4E97"/>
    <w:rsid w:val="00CC5098"/>
    <w:rsid w:val="00CC53E9"/>
    <w:rsid w:val="00CC555E"/>
    <w:rsid w:val="00CC5D9F"/>
    <w:rsid w:val="00CC60C4"/>
    <w:rsid w:val="00CC6B77"/>
    <w:rsid w:val="00CC6BFD"/>
    <w:rsid w:val="00CC6FBC"/>
    <w:rsid w:val="00CC704C"/>
    <w:rsid w:val="00CC7234"/>
    <w:rsid w:val="00CC7496"/>
    <w:rsid w:val="00CC7512"/>
    <w:rsid w:val="00CC75A8"/>
    <w:rsid w:val="00CC7649"/>
    <w:rsid w:val="00CC7BDA"/>
    <w:rsid w:val="00CC7CDB"/>
    <w:rsid w:val="00CC7CF1"/>
    <w:rsid w:val="00CC7E2B"/>
    <w:rsid w:val="00CD019E"/>
    <w:rsid w:val="00CD0390"/>
    <w:rsid w:val="00CD08D9"/>
    <w:rsid w:val="00CD0AA1"/>
    <w:rsid w:val="00CD0D8F"/>
    <w:rsid w:val="00CD0EBC"/>
    <w:rsid w:val="00CD0EFB"/>
    <w:rsid w:val="00CD17C9"/>
    <w:rsid w:val="00CD190E"/>
    <w:rsid w:val="00CD1DB6"/>
    <w:rsid w:val="00CD1F50"/>
    <w:rsid w:val="00CD2050"/>
    <w:rsid w:val="00CD21C5"/>
    <w:rsid w:val="00CD24F4"/>
    <w:rsid w:val="00CD2500"/>
    <w:rsid w:val="00CD254E"/>
    <w:rsid w:val="00CD2AED"/>
    <w:rsid w:val="00CD2F43"/>
    <w:rsid w:val="00CD2FD2"/>
    <w:rsid w:val="00CD321B"/>
    <w:rsid w:val="00CD331E"/>
    <w:rsid w:val="00CD33B0"/>
    <w:rsid w:val="00CD40C1"/>
    <w:rsid w:val="00CD4552"/>
    <w:rsid w:val="00CD4580"/>
    <w:rsid w:val="00CD45EE"/>
    <w:rsid w:val="00CD46EF"/>
    <w:rsid w:val="00CD4A81"/>
    <w:rsid w:val="00CD4B68"/>
    <w:rsid w:val="00CD4F2C"/>
    <w:rsid w:val="00CD50D1"/>
    <w:rsid w:val="00CD54F2"/>
    <w:rsid w:val="00CD5CD5"/>
    <w:rsid w:val="00CD6542"/>
    <w:rsid w:val="00CD746D"/>
    <w:rsid w:val="00CD761F"/>
    <w:rsid w:val="00CD7C2F"/>
    <w:rsid w:val="00CD7FAE"/>
    <w:rsid w:val="00CE0735"/>
    <w:rsid w:val="00CE0941"/>
    <w:rsid w:val="00CE09EC"/>
    <w:rsid w:val="00CE0AD5"/>
    <w:rsid w:val="00CE0D80"/>
    <w:rsid w:val="00CE11B7"/>
    <w:rsid w:val="00CE1256"/>
    <w:rsid w:val="00CE127C"/>
    <w:rsid w:val="00CE1A9C"/>
    <w:rsid w:val="00CE1D82"/>
    <w:rsid w:val="00CE1DE7"/>
    <w:rsid w:val="00CE1E98"/>
    <w:rsid w:val="00CE20BD"/>
    <w:rsid w:val="00CE23CC"/>
    <w:rsid w:val="00CE28D6"/>
    <w:rsid w:val="00CE2A2C"/>
    <w:rsid w:val="00CE2DD3"/>
    <w:rsid w:val="00CE2F13"/>
    <w:rsid w:val="00CE30B9"/>
    <w:rsid w:val="00CE3647"/>
    <w:rsid w:val="00CE3C35"/>
    <w:rsid w:val="00CE3E8A"/>
    <w:rsid w:val="00CE4AEF"/>
    <w:rsid w:val="00CE4C8B"/>
    <w:rsid w:val="00CE502D"/>
    <w:rsid w:val="00CE506C"/>
    <w:rsid w:val="00CE5395"/>
    <w:rsid w:val="00CE56AC"/>
    <w:rsid w:val="00CE5C50"/>
    <w:rsid w:val="00CE6330"/>
    <w:rsid w:val="00CE63F1"/>
    <w:rsid w:val="00CE64C4"/>
    <w:rsid w:val="00CE663D"/>
    <w:rsid w:val="00CE67E9"/>
    <w:rsid w:val="00CE7439"/>
    <w:rsid w:val="00CE7968"/>
    <w:rsid w:val="00CE79D2"/>
    <w:rsid w:val="00CE7EA3"/>
    <w:rsid w:val="00CF0011"/>
    <w:rsid w:val="00CF0746"/>
    <w:rsid w:val="00CF07C8"/>
    <w:rsid w:val="00CF0E54"/>
    <w:rsid w:val="00CF1061"/>
    <w:rsid w:val="00CF1E2E"/>
    <w:rsid w:val="00CF2892"/>
    <w:rsid w:val="00CF3432"/>
    <w:rsid w:val="00CF3484"/>
    <w:rsid w:val="00CF3564"/>
    <w:rsid w:val="00CF3A65"/>
    <w:rsid w:val="00CF3AAE"/>
    <w:rsid w:val="00CF4519"/>
    <w:rsid w:val="00CF51C1"/>
    <w:rsid w:val="00CF5774"/>
    <w:rsid w:val="00CF5CD8"/>
    <w:rsid w:val="00CF5F99"/>
    <w:rsid w:val="00CF6254"/>
    <w:rsid w:val="00CF6504"/>
    <w:rsid w:val="00CF690F"/>
    <w:rsid w:val="00CF6D92"/>
    <w:rsid w:val="00CF6E8C"/>
    <w:rsid w:val="00CF770E"/>
    <w:rsid w:val="00CF7851"/>
    <w:rsid w:val="00CF7C83"/>
    <w:rsid w:val="00CF7CD0"/>
    <w:rsid w:val="00CF7F20"/>
    <w:rsid w:val="00CF7F8C"/>
    <w:rsid w:val="00D0023E"/>
    <w:rsid w:val="00D013AD"/>
    <w:rsid w:val="00D01A6C"/>
    <w:rsid w:val="00D01BDF"/>
    <w:rsid w:val="00D01CCE"/>
    <w:rsid w:val="00D022B0"/>
    <w:rsid w:val="00D022DA"/>
    <w:rsid w:val="00D027DE"/>
    <w:rsid w:val="00D0292C"/>
    <w:rsid w:val="00D02ADE"/>
    <w:rsid w:val="00D02CE3"/>
    <w:rsid w:val="00D02FC3"/>
    <w:rsid w:val="00D03149"/>
    <w:rsid w:val="00D033A0"/>
    <w:rsid w:val="00D035ED"/>
    <w:rsid w:val="00D04D29"/>
    <w:rsid w:val="00D0621F"/>
    <w:rsid w:val="00D062D3"/>
    <w:rsid w:val="00D06307"/>
    <w:rsid w:val="00D06580"/>
    <w:rsid w:val="00D06589"/>
    <w:rsid w:val="00D06BFB"/>
    <w:rsid w:val="00D06C4F"/>
    <w:rsid w:val="00D07092"/>
    <w:rsid w:val="00D075D6"/>
    <w:rsid w:val="00D076C6"/>
    <w:rsid w:val="00D07C19"/>
    <w:rsid w:val="00D101E0"/>
    <w:rsid w:val="00D10226"/>
    <w:rsid w:val="00D10E81"/>
    <w:rsid w:val="00D11155"/>
    <w:rsid w:val="00D12032"/>
    <w:rsid w:val="00D12406"/>
    <w:rsid w:val="00D12B30"/>
    <w:rsid w:val="00D132D0"/>
    <w:rsid w:val="00D13308"/>
    <w:rsid w:val="00D13994"/>
    <w:rsid w:val="00D13D8F"/>
    <w:rsid w:val="00D145A7"/>
    <w:rsid w:val="00D14AFE"/>
    <w:rsid w:val="00D14E1B"/>
    <w:rsid w:val="00D14F09"/>
    <w:rsid w:val="00D15521"/>
    <w:rsid w:val="00D15AF6"/>
    <w:rsid w:val="00D15CD8"/>
    <w:rsid w:val="00D15E58"/>
    <w:rsid w:val="00D16582"/>
    <w:rsid w:val="00D168BA"/>
    <w:rsid w:val="00D171B0"/>
    <w:rsid w:val="00D173A0"/>
    <w:rsid w:val="00D1756C"/>
    <w:rsid w:val="00D178ED"/>
    <w:rsid w:val="00D1794F"/>
    <w:rsid w:val="00D202AB"/>
    <w:rsid w:val="00D20519"/>
    <w:rsid w:val="00D20533"/>
    <w:rsid w:val="00D205E1"/>
    <w:rsid w:val="00D20923"/>
    <w:rsid w:val="00D20AD7"/>
    <w:rsid w:val="00D21CCC"/>
    <w:rsid w:val="00D22247"/>
    <w:rsid w:val="00D228D9"/>
    <w:rsid w:val="00D22B46"/>
    <w:rsid w:val="00D22BCD"/>
    <w:rsid w:val="00D232C0"/>
    <w:rsid w:val="00D239C3"/>
    <w:rsid w:val="00D23A2F"/>
    <w:rsid w:val="00D23D87"/>
    <w:rsid w:val="00D2457A"/>
    <w:rsid w:val="00D24EA0"/>
    <w:rsid w:val="00D25052"/>
    <w:rsid w:val="00D25A28"/>
    <w:rsid w:val="00D26848"/>
    <w:rsid w:val="00D26FBF"/>
    <w:rsid w:val="00D270BC"/>
    <w:rsid w:val="00D271E1"/>
    <w:rsid w:val="00D27C88"/>
    <w:rsid w:val="00D300C6"/>
    <w:rsid w:val="00D30241"/>
    <w:rsid w:val="00D30845"/>
    <w:rsid w:val="00D30929"/>
    <w:rsid w:val="00D3092B"/>
    <w:rsid w:val="00D30A09"/>
    <w:rsid w:val="00D314B1"/>
    <w:rsid w:val="00D31C58"/>
    <w:rsid w:val="00D3258C"/>
    <w:rsid w:val="00D32770"/>
    <w:rsid w:val="00D32BAC"/>
    <w:rsid w:val="00D32EA0"/>
    <w:rsid w:val="00D33C0B"/>
    <w:rsid w:val="00D33E01"/>
    <w:rsid w:val="00D3405B"/>
    <w:rsid w:val="00D34127"/>
    <w:rsid w:val="00D34396"/>
    <w:rsid w:val="00D343B7"/>
    <w:rsid w:val="00D344F3"/>
    <w:rsid w:val="00D346AD"/>
    <w:rsid w:val="00D351D0"/>
    <w:rsid w:val="00D354FA"/>
    <w:rsid w:val="00D3575A"/>
    <w:rsid w:val="00D35C20"/>
    <w:rsid w:val="00D35CBB"/>
    <w:rsid w:val="00D35D6C"/>
    <w:rsid w:val="00D35ED3"/>
    <w:rsid w:val="00D35F3D"/>
    <w:rsid w:val="00D360CC"/>
    <w:rsid w:val="00D36699"/>
    <w:rsid w:val="00D366DA"/>
    <w:rsid w:val="00D36B76"/>
    <w:rsid w:val="00D36E41"/>
    <w:rsid w:val="00D36E6C"/>
    <w:rsid w:val="00D36F4F"/>
    <w:rsid w:val="00D373E6"/>
    <w:rsid w:val="00D374EB"/>
    <w:rsid w:val="00D3767C"/>
    <w:rsid w:val="00D3773D"/>
    <w:rsid w:val="00D37DF6"/>
    <w:rsid w:val="00D40077"/>
    <w:rsid w:val="00D405FC"/>
    <w:rsid w:val="00D40B46"/>
    <w:rsid w:val="00D40CA8"/>
    <w:rsid w:val="00D40E90"/>
    <w:rsid w:val="00D41513"/>
    <w:rsid w:val="00D41C37"/>
    <w:rsid w:val="00D41D38"/>
    <w:rsid w:val="00D41D84"/>
    <w:rsid w:val="00D41DEE"/>
    <w:rsid w:val="00D41E8D"/>
    <w:rsid w:val="00D42452"/>
    <w:rsid w:val="00D42748"/>
    <w:rsid w:val="00D42821"/>
    <w:rsid w:val="00D429A3"/>
    <w:rsid w:val="00D42D9C"/>
    <w:rsid w:val="00D42F5E"/>
    <w:rsid w:val="00D42FDF"/>
    <w:rsid w:val="00D432F5"/>
    <w:rsid w:val="00D4331A"/>
    <w:rsid w:val="00D4389B"/>
    <w:rsid w:val="00D43AFB"/>
    <w:rsid w:val="00D43C7B"/>
    <w:rsid w:val="00D44863"/>
    <w:rsid w:val="00D44B30"/>
    <w:rsid w:val="00D44C68"/>
    <w:rsid w:val="00D44E8F"/>
    <w:rsid w:val="00D4546E"/>
    <w:rsid w:val="00D45688"/>
    <w:rsid w:val="00D45D09"/>
    <w:rsid w:val="00D45E9A"/>
    <w:rsid w:val="00D45F9B"/>
    <w:rsid w:val="00D45FB9"/>
    <w:rsid w:val="00D4635C"/>
    <w:rsid w:val="00D46568"/>
    <w:rsid w:val="00D46AC8"/>
    <w:rsid w:val="00D46BF6"/>
    <w:rsid w:val="00D46CEF"/>
    <w:rsid w:val="00D46FB8"/>
    <w:rsid w:val="00D4758F"/>
    <w:rsid w:val="00D47777"/>
    <w:rsid w:val="00D47D57"/>
    <w:rsid w:val="00D50037"/>
    <w:rsid w:val="00D502C1"/>
    <w:rsid w:val="00D5070F"/>
    <w:rsid w:val="00D507AE"/>
    <w:rsid w:val="00D50843"/>
    <w:rsid w:val="00D5095A"/>
    <w:rsid w:val="00D509D5"/>
    <w:rsid w:val="00D50A07"/>
    <w:rsid w:val="00D50B9E"/>
    <w:rsid w:val="00D50C52"/>
    <w:rsid w:val="00D50DAB"/>
    <w:rsid w:val="00D50F1F"/>
    <w:rsid w:val="00D51003"/>
    <w:rsid w:val="00D51B69"/>
    <w:rsid w:val="00D51DF7"/>
    <w:rsid w:val="00D528C5"/>
    <w:rsid w:val="00D52AAB"/>
    <w:rsid w:val="00D53378"/>
    <w:rsid w:val="00D53707"/>
    <w:rsid w:val="00D53AE5"/>
    <w:rsid w:val="00D53EB2"/>
    <w:rsid w:val="00D543B9"/>
    <w:rsid w:val="00D54ABC"/>
    <w:rsid w:val="00D54C85"/>
    <w:rsid w:val="00D55896"/>
    <w:rsid w:val="00D5612A"/>
    <w:rsid w:val="00D56223"/>
    <w:rsid w:val="00D56BAF"/>
    <w:rsid w:val="00D57106"/>
    <w:rsid w:val="00D57243"/>
    <w:rsid w:val="00D57EF8"/>
    <w:rsid w:val="00D60131"/>
    <w:rsid w:val="00D60152"/>
    <w:rsid w:val="00D601B0"/>
    <w:rsid w:val="00D604EC"/>
    <w:rsid w:val="00D6068D"/>
    <w:rsid w:val="00D61B00"/>
    <w:rsid w:val="00D61B9A"/>
    <w:rsid w:val="00D61C57"/>
    <w:rsid w:val="00D61E7D"/>
    <w:rsid w:val="00D6235D"/>
    <w:rsid w:val="00D62381"/>
    <w:rsid w:val="00D62E1A"/>
    <w:rsid w:val="00D62E62"/>
    <w:rsid w:val="00D630F9"/>
    <w:rsid w:val="00D63197"/>
    <w:rsid w:val="00D6322C"/>
    <w:rsid w:val="00D63A50"/>
    <w:rsid w:val="00D63B36"/>
    <w:rsid w:val="00D64322"/>
    <w:rsid w:val="00D645E1"/>
    <w:rsid w:val="00D64CA1"/>
    <w:rsid w:val="00D65354"/>
    <w:rsid w:val="00D65D4E"/>
    <w:rsid w:val="00D66211"/>
    <w:rsid w:val="00D663A5"/>
    <w:rsid w:val="00D66844"/>
    <w:rsid w:val="00D678BD"/>
    <w:rsid w:val="00D67C82"/>
    <w:rsid w:val="00D67D0B"/>
    <w:rsid w:val="00D67FE7"/>
    <w:rsid w:val="00D708D2"/>
    <w:rsid w:val="00D70C6E"/>
    <w:rsid w:val="00D70FAB"/>
    <w:rsid w:val="00D70FB1"/>
    <w:rsid w:val="00D71260"/>
    <w:rsid w:val="00D71540"/>
    <w:rsid w:val="00D719DC"/>
    <w:rsid w:val="00D72024"/>
    <w:rsid w:val="00D72026"/>
    <w:rsid w:val="00D720E6"/>
    <w:rsid w:val="00D723E0"/>
    <w:rsid w:val="00D727D5"/>
    <w:rsid w:val="00D73086"/>
    <w:rsid w:val="00D73BE7"/>
    <w:rsid w:val="00D73DF9"/>
    <w:rsid w:val="00D7407A"/>
    <w:rsid w:val="00D740E8"/>
    <w:rsid w:val="00D74172"/>
    <w:rsid w:val="00D743D7"/>
    <w:rsid w:val="00D74787"/>
    <w:rsid w:val="00D748C1"/>
    <w:rsid w:val="00D74C66"/>
    <w:rsid w:val="00D755BC"/>
    <w:rsid w:val="00D75A0B"/>
    <w:rsid w:val="00D75AC7"/>
    <w:rsid w:val="00D7605C"/>
    <w:rsid w:val="00D76EE1"/>
    <w:rsid w:val="00D77023"/>
    <w:rsid w:val="00D7711F"/>
    <w:rsid w:val="00D771DC"/>
    <w:rsid w:val="00D774E1"/>
    <w:rsid w:val="00D8004D"/>
    <w:rsid w:val="00D80918"/>
    <w:rsid w:val="00D80C82"/>
    <w:rsid w:val="00D81048"/>
    <w:rsid w:val="00D813C5"/>
    <w:rsid w:val="00D8189F"/>
    <w:rsid w:val="00D83143"/>
    <w:rsid w:val="00D83185"/>
    <w:rsid w:val="00D83668"/>
    <w:rsid w:val="00D845DB"/>
    <w:rsid w:val="00D84626"/>
    <w:rsid w:val="00D846B3"/>
    <w:rsid w:val="00D84910"/>
    <w:rsid w:val="00D84DB7"/>
    <w:rsid w:val="00D8515A"/>
    <w:rsid w:val="00D852A2"/>
    <w:rsid w:val="00D8550B"/>
    <w:rsid w:val="00D85541"/>
    <w:rsid w:val="00D85A88"/>
    <w:rsid w:val="00D860EC"/>
    <w:rsid w:val="00D861D5"/>
    <w:rsid w:val="00D862FB"/>
    <w:rsid w:val="00D8650D"/>
    <w:rsid w:val="00D86BE3"/>
    <w:rsid w:val="00D877E6"/>
    <w:rsid w:val="00D878FE"/>
    <w:rsid w:val="00D9003A"/>
    <w:rsid w:val="00D90280"/>
    <w:rsid w:val="00D9067F"/>
    <w:rsid w:val="00D91027"/>
    <w:rsid w:val="00D91544"/>
    <w:rsid w:val="00D91617"/>
    <w:rsid w:val="00D9181E"/>
    <w:rsid w:val="00D9343B"/>
    <w:rsid w:val="00D93CAE"/>
    <w:rsid w:val="00D944A8"/>
    <w:rsid w:val="00D94840"/>
    <w:rsid w:val="00D9513D"/>
    <w:rsid w:val="00D95267"/>
    <w:rsid w:val="00D95994"/>
    <w:rsid w:val="00D95A9B"/>
    <w:rsid w:val="00D95BD6"/>
    <w:rsid w:val="00D95BF2"/>
    <w:rsid w:val="00D95DC1"/>
    <w:rsid w:val="00D95E83"/>
    <w:rsid w:val="00D95EC4"/>
    <w:rsid w:val="00D9639B"/>
    <w:rsid w:val="00D964C8"/>
    <w:rsid w:val="00D9670B"/>
    <w:rsid w:val="00D9676B"/>
    <w:rsid w:val="00D967A4"/>
    <w:rsid w:val="00D9739F"/>
    <w:rsid w:val="00D974D0"/>
    <w:rsid w:val="00D97583"/>
    <w:rsid w:val="00D97CB1"/>
    <w:rsid w:val="00D97CC4"/>
    <w:rsid w:val="00DA006C"/>
    <w:rsid w:val="00DA00CC"/>
    <w:rsid w:val="00DA014C"/>
    <w:rsid w:val="00DA08C3"/>
    <w:rsid w:val="00DA0B12"/>
    <w:rsid w:val="00DA0B84"/>
    <w:rsid w:val="00DA0FA1"/>
    <w:rsid w:val="00DA1024"/>
    <w:rsid w:val="00DA1025"/>
    <w:rsid w:val="00DA18EE"/>
    <w:rsid w:val="00DA1DB7"/>
    <w:rsid w:val="00DA2C22"/>
    <w:rsid w:val="00DA2EDD"/>
    <w:rsid w:val="00DA3492"/>
    <w:rsid w:val="00DA3528"/>
    <w:rsid w:val="00DA3614"/>
    <w:rsid w:val="00DA43ED"/>
    <w:rsid w:val="00DA47E5"/>
    <w:rsid w:val="00DA4FE8"/>
    <w:rsid w:val="00DA54D6"/>
    <w:rsid w:val="00DA553C"/>
    <w:rsid w:val="00DA55A0"/>
    <w:rsid w:val="00DA6944"/>
    <w:rsid w:val="00DA6A72"/>
    <w:rsid w:val="00DA72A6"/>
    <w:rsid w:val="00DA74BB"/>
    <w:rsid w:val="00DA77DC"/>
    <w:rsid w:val="00DA7A9F"/>
    <w:rsid w:val="00DA7B50"/>
    <w:rsid w:val="00DA7F66"/>
    <w:rsid w:val="00DB08C5"/>
    <w:rsid w:val="00DB0A4C"/>
    <w:rsid w:val="00DB0A9E"/>
    <w:rsid w:val="00DB116F"/>
    <w:rsid w:val="00DB1B30"/>
    <w:rsid w:val="00DB2253"/>
    <w:rsid w:val="00DB245B"/>
    <w:rsid w:val="00DB2C7F"/>
    <w:rsid w:val="00DB2D37"/>
    <w:rsid w:val="00DB2FF3"/>
    <w:rsid w:val="00DB3209"/>
    <w:rsid w:val="00DB37AE"/>
    <w:rsid w:val="00DB3940"/>
    <w:rsid w:val="00DB3C1B"/>
    <w:rsid w:val="00DB3F19"/>
    <w:rsid w:val="00DB450E"/>
    <w:rsid w:val="00DB4842"/>
    <w:rsid w:val="00DB4988"/>
    <w:rsid w:val="00DB5FA9"/>
    <w:rsid w:val="00DB63CE"/>
    <w:rsid w:val="00DB6995"/>
    <w:rsid w:val="00DB6CBF"/>
    <w:rsid w:val="00DB7350"/>
    <w:rsid w:val="00DB748F"/>
    <w:rsid w:val="00DB7915"/>
    <w:rsid w:val="00DB794E"/>
    <w:rsid w:val="00DB7B03"/>
    <w:rsid w:val="00DB7C19"/>
    <w:rsid w:val="00DB7C48"/>
    <w:rsid w:val="00DC0427"/>
    <w:rsid w:val="00DC057E"/>
    <w:rsid w:val="00DC0AC9"/>
    <w:rsid w:val="00DC0DC9"/>
    <w:rsid w:val="00DC125A"/>
    <w:rsid w:val="00DC1305"/>
    <w:rsid w:val="00DC1369"/>
    <w:rsid w:val="00DC1582"/>
    <w:rsid w:val="00DC165F"/>
    <w:rsid w:val="00DC21C0"/>
    <w:rsid w:val="00DC28DC"/>
    <w:rsid w:val="00DC2CE8"/>
    <w:rsid w:val="00DC2CF6"/>
    <w:rsid w:val="00DC2E9B"/>
    <w:rsid w:val="00DC2EB0"/>
    <w:rsid w:val="00DC300A"/>
    <w:rsid w:val="00DC374B"/>
    <w:rsid w:val="00DC37E7"/>
    <w:rsid w:val="00DC3AB3"/>
    <w:rsid w:val="00DC43EA"/>
    <w:rsid w:val="00DC467B"/>
    <w:rsid w:val="00DC469C"/>
    <w:rsid w:val="00DC4796"/>
    <w:rsid w:val="00DC4D32"/>
    <w:rsid w:val="00DC512A"/>
    <w:rsid w:val="00DC5303"/>
    <w:rsid w:val="00DC537E"/>
    <w:rsid w:val="00DC5C7A"/>
    <w:rsid w:val="00DC5CA6"/>
    <w:rsid w:val="00DC62B7"/>
    <w:rsid w:val="00DC64FA"/>
    <w:rsid w:val="00DC6520"/>
    <w:rsid w:val="00DC663B"/>
    <w:rsid w:val="00DC674E"/>
    <w:rsid w:val="00DC68EB"/>
    <w:rsid w:val="00DC6AFB"/>
    <w:rsid w:val="00DC6C71"/>
    <w:rsid w:val="00DC7147"/>
    <w:rsid w:val="00DC7183"/>
    <w:rsid w:val="00DC7328"/>
    <w:rsid w:val="00DC78F8"/>
    <w:rsid w:val="00DC7933"/>
    <w:rsid w:val="00DC7AC4"/>
    <w:rsid w:val="00DC7C40"/>
    <w:rsid w:val="00DD034B"/>
    <w:rsid w:val="00DD03B7"/>
    <w:rsid w:val="00DD0699"/>
    <w:rsid w:val="00DD0AFB"/>
    <w:rsid w:val="00DD0DC5"/>
    <w:rsid w:val="00DD0EC4"/>
    <w:rsid w:val="00DD1314"/>
    <w:rsid w:val="00DD157F"/>
    <w:rsid w:val="00DD1640"/>
    <w:rsid w:val="00DD1B9D"/>
    <w:rsid w:val="00DD1F3B"/>
    <w:rsid w:val="00DD22DF"/>
    <w:rsid w:val="00DD2773"/>
    <w:rsid w:val="00DD2932"/>
    <w:rsid w:val="00DD2C87"/>
    <w:rsid w:val="00DD2E5C"/>
    <w:rsid w:val="00DD316A"/>
    <w:rsid w:val="00DD3497"/>
    <w:rsid w:val="00DD3787"/>
    <w:rsid w:val="00DD3910"/>
    <w:rsid w:val="00DD3A16"/>
    <w:rsid w:val="00DD3CC9"/>
    <w:rsid w:val="00DD3E16"/>
    <w:rsid w:val="00DD3F7F"/>
    <w:rsid w:val="00DD4452"/>
    <w:rsid w:val="00DD4464"/>
    <w:rsid w:val="00DD4603"/>
    <w:rsid w:val="00DD4698"/>
    <w:rsid w:val="00DD4800"/>
    <w:rsid w:val="00DD4CB0"/>
    <w:rsid w:val="00DD532B"/>
    <w:rsid w:val="00DD5357"/>
    <w:rsid w:val="00DD580E"/>
    <w:rsid w:val="00DD5A82"/>
    <w:rsid w:val="00DD5A83"/>
    <w:rsid w:val="00DD5B4B"/>
    <w:rsid w:val="00DD5CD2"/>
    <w:rsid w:val="00DD5DE1"/>
    <w:rsid w:val="00DD5FAC"/>
    <w:rsid w:val="00DD5FDF"/>
    <w:rsid w:val="00DD63B6"/>
    <w:rsid w:val="00DD731B"/>
    <w:rsid w:val="00DD735F"/>
    <w:rsid w:val="00DD7373"/>
    <w:rsid w:val="00DD75B4"/>
    <w:rsid w:val="00DD7C21"/>
    <w:rsid w:val="00DE0441"/>
    <w:rsid w:val="00DE0757"/>
    <w:rsid w:val="00DE07AD"/>
    <w:rsid w:val="00DE0826"/>
    <w:rsid w:val="00DE08E5"/>
    <w:rsid w:val="00DE0A11"/>
    <w:rsid w:val="00DE0CB6"/>
    <w:rsid w:val="00DE168C"/>
    <w:rsid w:val="00DE1C3C"/>
    <w:rsid w:val="00DE2053"/>
    <w:rsid w:val="00DE2112"/>
    <w:rsid w:val="00DE2A1E"/>
    <w:rsid w:val="00DE2B28"/>
    <w:rsid w:val="00DE31E5"/>
    <w:rsid w:val="00DE35F7"/>
    <w:rsid w:val="00DE3683"/>
    <w:rsid w:val="00DE3CCD"/>
    <w:rsid w:val="00DE3D63"/>
    <w:rsid w:val="00DE3EC5"/>
    <w:rsid w:val="00DE43B1"/>
    <w:rsid w:val="00DE45D7"/>
    <w:rsid w:val="00DE4749"/>
    <w:rsid w:val="00DE47D0"/>
    <w:rsid w:val="00DE5FBB"/>
    <w:rsid w:val="00DE6636"/>
    <w:rsid w:val="00DE670C"/>
    <w:rsid w:val="00DE67C9"/>
    <w:rsid w:val="00DE6E42"/>
    <w:rsid w:val="00DE7786"/>
    <w:rsid w:val="00DF05DD"/>
    <w:rsid w:val="00DF08AD"/>
    <w:rsid w:val="00DF0CFB"/>
    <w:rsid w:val="00DF1103"/>
    <w:rsid w:val="00DF1116"/>
    <w:rsid w:val="00DF1241"/>
    <w:rsid w:val="00DF1F93"/>
    <w:rsid w:val="00DF213E"/>
    <w:rsid w:val="00DF2645"/>
    <w:rsid w:val="00DF28BF"/>
    <w:rsid w:val="00DF2C90"/>
    <w:rsid w:val="00DF2CFC"/>
    <w:rsid w:val="00DF3060"/>
    <w:rsid w:val="00DF3886"/>
    <w:rsid w:val="00DF3D2B"/>
    <w:rsid w:val="00DF405D"/>
    <w:rsid w:val="00DF4CC0"/>
    <w:rsid w:val="00DF4D50"/>
    <w:rsid w:val="00DF4ECD"/>
    <w:rsid w:val="00DF4ED1"/>
    <w:rsid w:val="00DF537D"/>
    <w:rsid w:val="00DF5793"/>
    <w:rsid w:val="00DF5A55"/>
    <w:rsid w:val="00DF5BB8"/>
    <w:rsid w:val="00DF629F"/>
    <w:rsid w:val="00DF6588"/>
    <w:rsid w:val="00DF65AA"/>
    <w:rsid w:val="00DF6FE7"/>
    <w:rsid w:val="00DF74BC"/>
    <w:rsid w:val="00DF74EC"/>
    <w:rsid w:val="00DF753B"/>
    <w:rsid w:val="00DF7594"/>
    <w:rsid w:val="00DF75C9"/>
    <w:rsid w:val="00DF7C08"/>
    <w:rsid w:val="00DF7C58"/>
    <w:rsid w:val="00E001B1"/>
    <w:rsid w:val="00E004A7"/>
    <w:rsid w:val="00E00636"/>
    <w:rsid w:val="00E006FF"/>
    <w:rsid w:val="00E00C9B"/>
    <w:rsid w:val="00E00CD3"/>
    <w:rsid w:val="00E01099"/>
    <w:rsid w:val="00E01927"/>
    <w:rsid w:val="00E01BE4"/>
    <w:rsid w:val="00E0241F"/>
    <w:rsid w:val="00E02ACD"/>
    <w:rsid w:val="00E037C4"/>
    <w:rsid w:val="00E03B15"/>
    <w:rsid w:val="00E040AC"/>
    <w:rsid w:val="00E04202"/>
    <w:rsid w:val="00E045DE"/>
    <w:rsid w:val="00E04A3F"/>
    <w:rsid w:val="00E04C00"/>
    <w:rsid w:val="00E04E4B"/>
    <w:rsid w:val="00E0508E"/>
    <w:rsid w:val="00E050DE"/>
    <w:rsid w:val="00E05701"/>
    <w:rsid w:val="00E0582C"/>
    <w:rsid w:val="00E05BB7"/>
    <w:rsid w:val="00E065F7"/>
    <w:rsid w:val="00E068FC"/>
    <w:rsid w:val="00E06A20"/>
    <w:rsid w:val="00E06FFC"/>
    <w:rsid w:val="00E07247"/>
    <w:rsid w:val="00E07561"/>
    <w:rsid w:val="00E07995"/>
    <w:rsid w:val="00E07F44"/>
    <w:rsid w:val="00E10676"/>
    <w:rsid w:val="00E10EF4"/>
    <w:rsid w:val="00E113E2"/>
    <w:rsid w:val="00E121A0"/>
    <w:rsid w:val="00E1286C"/>
    <w:rsid w:val="00E12BEB"/>
    <w:rsid w:val="00E12D03"/>
    <w:rsid w:val="00E1324A"/>
    <w:rsid w:val="00E1329F"/>
    <w:rsid w:val="00E132EF"/>
    <w:rsid w:val="00E1334F"/>
    <w:rsid w:val="00E134BE"/>
    <w:rsid w:val="00E13686"/>
    <w:rsid w:val="00E137BB"/>
    <w:rsid w:val="00E13F7D"/>
    <w:rsid w:val="00E141A3"/>
    <w:rsid w:val="00E14849"/>
    <w:rsid w:val="00E14954"/>
    <w:rsid w:val="00E152A3"/>
    <w:rsid w:val="00E153E6"/>
    <w:rsid w:val="00E1678B"/>
    <w:rsid w:val="00E167A1"/>
    <w:rsid w:val="00E16867"/>
    <w:rsid w:val="00E169E0"/>
    <w:rsid w:val="00E16D07"/>
    <w:rsid w:val="00E17AA3"/>
    <w:rsid w:val="00E17ADC"/>
    <w:rsid w:val="00E20871"/>
    <w:rsid w:val="00E208EF"/>
    <w:rsid w:val="00E210BE"/>
    <w:rsid w:val="00E21845"/>
    <w:rsid w:val="00E21B90"/>
    <w:rsid w:val="00E22637"/>
    <w:rsid w:val="00E22770"/>
    <w:rsid w:val="00E229A4"/>
    <w:rsid w:val="00E239A5"/>
    <w:rsid w:val="00E24DD0"/>
    <w:rsid w:val="00E25447"/>
    <w:rsid w:val="00E2592E"/>
    <w:rsid w:val="00E26063"/>
    <w:rsid w:val="00E263AE"/>
    <w:rsid w:val="00E26AB0"/>
    <w:rsid w:val="00E26D72"/>
    <w:rsid w:val="00E2736B"/>
    <w:rsid w:val="00E27CDB"/>
    <w:rsid w:val="00E309F1"/>
    <w:rsid w:val="00E30F02"/>
    <w:rsid w:val="00E31088"/>
    <w:rsid w:val="00E31875"/>
    <w:rsid w:val="00E31AF1"/>
    <w:rsid w:val="00E31E1B"/>
    <w:rsid w:val="00E3243E"/>
    <w:rsid w:val="00E32443"/>
    <w:rsid w:val="00E3271F"/>
    <w:rsid w:val="00E327C9"/>
    <w:rsid w:val="00E32C1F"/>
    <w:rsid w:val="00E33030"/>
    <w:rsid w:val="00E33057"/>
    <w:rsid w:val="00E33073"/>
    <w:rsid w:val="00E3335C"/>
    <w:rsid w:val="00E334D3"/>
    <w:rsid w:val="00E33822"/>
    <w:rsid w:val="00E34157"/>
    <w:rsid w:val="00E34F5C"/>
    <w:rsid w:val="00E34F8D"/>
    <w:rsid w:val="00E3535E"/>
    <w:rsid w:val="00E3585D"/>
    <w:rsid w:val="00E3587A"/>
    <w:rsid w:val="00E35B8F"/>
    <w:rsid w:val="00E35FB7"/>
    <w:rsid w:val="00E35FF2"/>
    <w:rsid w:val="00E36366"/>
    <w:rsid w:val="00E36C3E"/>
    <w:rsid w:val="00E36D64"/>
    <w:rsid w:val="00E36D72"/>
    <w:rsid w:val="00E3710A"/>
    <w:rsid w:val="00E37F8D"/>
    <w:rsid w:val="00E40634"/>
    <w:rsid w:val="00E407E4"/>
    <w:rsid w:val="00E40F3D"/>
    <w:rsid w:val="00E40F5B"/>
    <w:rsid w:val="00E40FB6"/>
    <w:rsid w:val="00E4155F"/>
    <w:rsid w:val="00E41741"/>
    <w:rsid w:val="00E41DC1"/>
    <w:rsid w:val="00E4204A"/>
    <w:rsid w:val="00E421C7"/>
    <w:rsid w:val="00E422B3"/>
    <w:rsid w:val="00E42660"/>
    <w:rsid w:val="00E42689"/>
    <w:rsid w:val="00E42AA9"/>
    <w:rsid w:val="00E42C92"/>
    <w:rsid w:val="00E42E18"/>
    <w:rsid w:val="00E43244"/>
    <w:rsid w:val="00E43266"/>
    <w:rsid w:val="00E43455"/>
    <w:rsid w:val="00E43508"/>
    <w:rsid w:val="00E43795"/>
    <w:rsid w:val="00E4382F"/>
    <w:rsid w:val="00E43D1C"/>
    <w:rsid w:val="00E43E9E"/>
    <w:rsid w:val="00E44456"/>
    <w:rsid w:val="00E44515"/>
    <w:rsid w:val="00E44632"/>
    <w:rsid w:val="00E449A9"/>
    <w:rsid w:val="00E449CC"/>
    <w:rsid w:val="00E45118"/>
    <w:rsid w:val="00E456F0"/>
    <w:rsid w:val="00E46121"/>
    <w:rsid w:val="00E46321"/>
    <w:rsid w:val="00E47289"/>
    <w:rsid w:val="00E47A28"/>
    <w:rsid w:val="00E47B3C"/>
    <w:rsid w:val="00E47D6E"/>
    <w:rsid w:val="00E50729"/>
    <w:rsid w:val="00E509E0"/>
    <w:rsid w:val="00E50E86"/>
    <w:rsid w:val="00E50F1B"/>
    <w:rsid w:val="00E5103A"/>
    <w:rsid w:val="00E5108A"/>
    <w:rsid w:val="00E51247"/>
    <w:rsid w:val="00E51530"/>
    <w:rsid w:val="00E519C8"/>
    <w:rsid w:val="00E51E3B"/>
    <w:rsid w:val="00E5246F"/>
    <w:rsid w:val="00E52B10"/>
    <w:rsid w:val="00E530E0"/>
    <w:rsid w:val="00E53B88"/>
    <w:rsid w:val="00E53D1A"/>
    <w:rsid w:val="00E53F61"/>
    <w:rsid w:val="00E54018"/>
    <w:rsid w:val="00E54347"/>
    <w:rsid w:val="00E547E2"/>
    <w:rsid w:val="00E54A72"/>
    <w:rsid w:val="00E54C28"/>
    <w:rsid w:val="00E54CEC"/>
    <w:rsid w:val="00E54D0F"/>
    <w:rsid w:val="00E54D88"/>
    <w:rsid w:val="00E54DED"/>
    <w:rsid w:val="00E54EDD"/>
    <w:rsid w:val="00E55246"/>
    <w:rsid w:val="00E55522"/>
    <w:rsid w:val="00E55D3A"/>
    <w:rsid w:val="00E55EB1"/>
    <w:rsid w:val="00E55EC7"/>
    <w:rsid w:val="00E5714A"/>
    <w:rsid w:val="00E57AA3"/>
    <w:rsid w:val="00E57B75"/>
    <w:rsid w:val="00E57BE9"/>
    <w:rsid w:val="00E57F1E"/>
    <w:rsid w:val="00E600AA"/>
    <w:rsid w:val="00E60F48"/>
    <w:rsid w:val="00E61A8B"/>
    <w:rsid w:val="00E61D7F"/>
    <w:rsid w:val="00E627C1"/>
    <w:rsid w:val="00E62826"/>
    <w:rsid w:val="00E62E7F"/>
    <w:rsid w:val="00E63A6D"/>
    <w:rsid w:val="00E6429A"/>
    <w:rsid w:val="00E65314"/>
    <w:rsid w:val="00E6544E"/>
    <w:rsid w:val="00E6547D"/>
    <w:rsid w:val="00E65924"/>
    <w:rsid w:val="00E65A1D"/>
    <w:rsid w:val="00E66018"/>
    <w:rsid w:val="00E662EA"/>
    <w:rsid w:val="00E66478"/>
    <w:rsid w:val="00E666DE"/>
    <w:rsid w:val="00E6688B"/>
    <w:rsid w:val="00E66D7E"/>
    <w:rsid w:val="00E6723D"/>
    <w:rsid w:val="00E673E4"/>
    <w:rsid w:val="00E67D52"/>
    <w:rsid w:val="00E70A5C"/>
    <w:rsid w:val="00E70CC4"/>
    <w:rsid w:val="00E71265"/>
    <w:rsid w:val="00E7146E"/>
    <w:rsid w:val="00E72456"/>
    <w:rsid w:val="00E72556"/>
    <w:rsid w:val="00E739C1"/>
    <w:rsid w:val="00E73D15"/>
    <w:rsid w:val="00E7447D"/>
    <w:rsid w:val="00E745C8"/>
    <w:rsid w:val="00E7491A"/>
    <w:rsid w:val="00E74CA5"/>
    <w:rsid w:val="00E74D06"/>
    <w:rsid w:val="00E74D7A"/>
    <w:rsid w:val="00E74E4C"/>
    <w:rsid w:val="00E74F99"/>
    <w:rsid w:val="00E7555C"/>
    <w:rsid w:val="00E75C03"/>
    <w:rsid w:val="00E76855"/>
    <w:rsid w:val="00E76E2E"/>
    <w:rsid w:val="00E770F4"/>
    <w:rsid w:val="00E77908"/>
    <w:rsid w:val="00E77917"/>
    <w:rsid w:val="00E77BD2"/>
    <w:rsid w:val="00E8013F"/>
    <w:rsid w:val="00E801DB"/>
    <w:rsid w:val="00E8040E"/>
    <w:rsid w:val="00E804F3"/>
    <w:rsid w:val="00E8172C"/>
    <w:rsid w:val="00E817A9"/>
    <w:rsid w:val="00E81F0D"/>
    <w:rsid w:val="00E821F2"/>
    <w:rsid w:val="00E8248B"/>
    <w:rsid w:val="00E825BD"/>
    <w:rsid w:val="00E825DF"/>
    <w:rsid w:val="00E83004"/>
    <w:rsid w:val="00E83112"/>
    <w:rsid w:val="00E83239"/>
    <w:rsid w:val="00E83CA5"/>
    <w:rsid w:val="00E83F74"/>
    <w:rsid w:val="00E84882"/>
    <w:rsid w:val="00E84CD7"/>
    <w:rsid w:val="00E84ECE"/>
    <w:rsid w:val="00E8571C"/>
    <w:rsid w:val="00E859CD"/>
    <w:rsid w:val="00E85AE6"/>
    <w:rsid w:val="00E860D4"/>
    <w:rsid w:val="00E86107"/>
    <w:rsid w:val="00E865DD"/>
    <w:rsid w:val="00E867C9"/>
    <w:rsid w:val="00E8685A"/>
    <w:rsid w:val="00E86B6B"/>
    <w:rsid w:val="00E8745A"/>
    <w:rsid w:val="00E8772C"/>
    <w:rsid w:val="00E87972"/>
    <w:rsid w:val="00E87A92"/>
    <w:rsid w:val="00E905A8"/>
    <w:rsid w:val="00E90756"/>
    <w:rsid w:val="00E90822"/>
    <w:rsid w:val="00E90D40"/>
    <w:rsid w:val="00E915C3"/>
    <w:rsid w:val="00E917AD"/>
    <w:rsid w:val="00E91B59"/>
    <w:rsid w:val="00E91EFF"/>
    <w:rsid w:val="00E922A7"/>
    <w:rsid w:val="00E92C91"/>
    <w:rsid w:val="00E9308B"/>
    <w:rsid w:val="00E930CA"/>
    <w:rsid w:val="00E9315F"/>
    <w:rsid w:val="00E93A44"/>
    <w:rsid w:val="00E93AA3"/>
    <w:rsid w:val="00E94F81"/>
    <w:rsid w:val="00E94FA7"/>
    <w:rsid w:val="00E95172"/>
    <w:rsid w:val="00E951D3"/>
    <w:rsid w:val="00E9542E"/>
    <w:rsid w:val="00E954CD"/>
    <w:rsid w:val="00E95818"/>
    <w:rsid w:val="00E958AC"/>
    <w:rsid w:val="00E9625F"/>
    <w:rsid w:val="00E96BEC"/>
    <w:rsid w:val="00E96DDC"/>
    <w:rsid w:val="00E9728E"/>
    <w:rsid w:val="00E978CA"/>
    <w:rsid w:val="00E97D09"/>
    <w:rsid w:val="00E97FAF"/>
    <w:rsid w:val="00EA01C1"/>
    <w:rsid w:val="00EA01EA"/>
    <w:rsid w:val="00EA0584"/>
    <w:rsid w:val="00EA0A2E"/>
    <w:rsid w:val="00EA0B73"/>
    <w:rsid w:val="00EA1054"/>
    <w:rsid w:val="00EA1384"/>
    <w:rsid w:val="00EA140A"/>
    <w:rsid w:val="00EA24F6"/>
    <w:rsid w:val="00EA25B0"/>
    <w:rsid w:val="00EA267D"/>
    <w:rsid w:val="00EA2C0A"/>
    <w:rsid w:val="00EA2D05"/>
    <w:rsid w:val="00EA3160"/>
    <w:rsid w:val="00EA3B43"/>
    <w:rsid w:val="00EA3C02"/>
    <w:rsid w:val="00EA4039"/>
    <w:rsid w:val="00EA41F6"/>
    <w:rsid w:val="00EA421D"/>
    <w:rsid w:val="00EA442F"/>
    <w:rsid w:val="00EA4531"/>
    <w:rsid w:val="00EA47F6"/>
    <w:rsid w:val="00EA4ABB"/>
    <w:rsid w:val="00EA4AE3"/>
    <w:rsid w:val="00EA534C"/>
    <w:rsid w:val="00EA58F1"/>
    <w:rsid w:val="00EA6176"/>
    <w:rsid w:val="00EA6803"/>
    <w:rsid w:val="00EA6E52"/>
    <w:rsid w:val="00EA7549"/>
    <w:rsid w:val="00EA7CBB"/>
    <w:rsid w:val="00EB0257"/>
    <w:rsid w:val="00EB02DC"/>
    <w:rsid w:val="00EB069F"/>
    <w:rsid w:val="00EB0CA4"/>
    <w:rsid w:val="00EB0CEE"/>
    <w:rsid w:val="00EB0FB5"/>
    <w:rsid w:val="00EB10A0"/>
    <w:rsid w:val="00EB10AB"/>
    <w:rsid w:val="00EB1259"/>
    <w:rsid w:val="00EB1569"/>
    <w:rsid w:val="00EB1616"/>
    <w:rsid w:val="00EB1F02"/>
    <w:rsid w:val="00EB1F8C"/>
    <w:rsid w:val="00EB22AE"/>
    <w:rsid w:val="00EB22E9"/>
    <w:rsid w:val="00EB2FCE"/>
    <w:rsid w:val="00EB31E8"/>
    <w:rsid w:val="00EB331C"/>
    <w:rsid w:val="00EB388A"/>
    <w:rsid w:val="00EB391A"/>
    <w:rsid w:val="00EB3A62"/>
    <w:rsid w:val="00EB3AF7"/>
    <w:rsid w:val="00EB42CC"/>
    <w:rsid w:val="00EB4344"/>
    <w:rsid w:val="00EB491E"/>
    <w:rsid w:val="00EB4FF3"/>
    <w:rsid w:val="00EB51D5"/>
    <w:rsid w:val="00EB540D"/>
    <w:rsid w:val="00EB5788"/>
    <w:rsid w:val="00EB5810"/>
    <w:rsid w:val="00EB5AC6"/>
    <w:rsid w:val="00EB5D24"/>
    <w:rsid w:val="00EB5FF8"/>
    <w:rsid w:val="00EB66A0"/>
    <w:rsid w:val="00EB68FD"/>
    <w:rsid w:val="00EB6A25"/>
    <w:rsid w:val="00EB6C19"/>
    <w:rsid w:val="00EB6C59"/>
    <w:rsid w:val="00EB6D78"/>
    <w:rsid w:val="00EB6F55"/>
    <w:rsid w:val="00EB710D"/>
    <w:rsid w:val="00EB714A"/>
    <w:rsid w:val="00EB7919"/>
    <w:rsid w:val="00EB7E57"/>
    <w:rsid w:val="00EC04FA"/>
    <w:rsid w:val="00EC0846"/>
    <w:rsid w:val="00EC1AE1"/>
    <w:rsid w:val="00EC1D36"/>
    <w:rsid w:val="00EC2388"/>
    <w:rsid w:val="00EC2396"/>
    <w:rsid w:val="00EC2666"/>
    <w:rsid w:val="00EC293C"/>
    <w:rsid w:val="00EC2C49"/>
    <w:rsid w:val="00EC2D00"/>
    <w:rsid w:val="00EC40AE"/>
    <w:rsid w:val="00EC4B9D"/>
    <w:rsid w:val="00EC5119"/>
    <w:rsid w:val="00EC52FC"/>
    <w:rsid w:val="00EC580D"/>
    <w:rsid w:val="00EC5935"/>
    <w:rsid w:val="00EC5C50"/>
    <w:rsid w:val="00EC62E9"/>
    <w:rsid w:val="00EC7591"/>
    <w:rsid w:val="00EC7D19"/>
    <w:rsid w:val="00EC7FC3"/>
    <w:rsid w:val="00ED03C1"/>
    <w:rsid w:val="00ED0604"/>
    <w:rsid w:val="00ED062E"/>
    <w:rsid w:val="00ED07E9"/>
    <w:rsid w:val="00ED0D2A"/>
    <w:rsid w:val="00ED1957"/>
    <w:rsid w:val="00ED2502"/>
    <w:rsid w:val="00ED25C2"/>
    <w:rsid w:val="00ED28A1"/>
    <w:rsid w:val="00ED2A32"/>
    <w:rsid w:val="00ED2A92"/>
    <w:rsid w:val="00ED2C0B"/>
    <w:rsid w:val="00ED2DE3"/>
    <w:rsid w:val="00ED36BA"/>
    <w:rsid w:val="00ED39AE"/>
    <w:rsid w:val="00ED3ABD"/>
    <w:rsid w:val="00ED3BBA"/>
    <w:rsid w:val="00ED3F44"/>
    <w:rsid w:val="00ED429B"/>
    <w:rsid w:val="00ED4700"/>
    <w:rsid w:val="00ED4B7B"/>
    <w:rsid w:val="00ED4BAD"/>
    <w:rsid w:val="00ED4C65"/>
    <w:rsid w:val="00ED51F7"/>
    <w:rsid w:val="00ED5229"/>
    <w:rsid w:val="00ED5371"/>
    <w:rsid w:val="00ED550C"/>
    <w:rsid w:val="00ED5B72"/>
    <w:rsid w:val="00ED5C12"/>
    <w:rsid w:val="00ED5EB7"/>
    <w:rsid w:val="00ED6994"/>
    <w:rsid w:val="00ED6C2B"/>
    <w:rsid w:val="00ED6D52"/>
    <w:rsid w:val="00ED7A69"/>
    <w:rsid w:val="00ED7BFE"/>
    <w:rsid w:val="00ED7E21"/>
    <w:rsid w:val="00EE0588"/>
    <w:rsid w:val="00EE0599"/>
    <w:rsid w:val="00EE1358"/>
    <w:rsid w:val="00EE1B03"/>
    <w:rsid w:val="00EE21F8"/>
    <w:rsid w:val="00EE2285"/>
    <w:rsid w:val="00EE249E"/>
    <w:rsid w:val="00EE2651"/>
    <w:rsid w:val="00EE29F8"/>
    <w:rsid w:val="00EE2BE1"/>
    <w:rsid w:val="00EE3408"/>
    <w:rsid w:val="00EE3AA4"/>
    <w:rsid w:val="00EE3C61"/>
    <w:rsid w:val="00EE4025"/>
    <w:rsid w:val="00EE4776"/>
    <w:rsid w:val="00EE4820"/>
    <w:rsid w:val="00EE618E"/>
    <w:rsid w:val="00EE634A"/>
    <w:rsid w:val="00EE6724"/>
    <w:rsid w:val="00EE69B6"/>
    <w:rsid w:val="00EE7048"/>
    <w:rsid w:val="00EE7818"/>
    <w:rsid w:val="00EE7954"/>
    <w:rsid w:val="00EE7B63"/>
    <w:rsid w:val="00EF010B"/>
    <w:rsid w:val="00EF0F5C"/>
    <w:rsid w:val="00EF1799"/>
    <w:rsid w:val="00EF226C"/>
    <w:rsid w:val="00EF22D4"/>
    <w:rsid w:val="00EF292C"/>
    <w:rsid w:val="00EF2A20"/>
    <w:rsid w:val="00EF2D77"/>
    <w:rsid w:val="00EF2E3B"/>
    <w:rsid w:val="00EF2F42"/>
    <w:rsid w:val="00EF3164"/>
    <w:rsid w:val="00EF32D3"/>
    <w:rsid w:val="00EF3688"/>
    <w:rsid w:val="00EF3D5D"/>
    <w:rsid w:val="00EF3F83"/>
    <w:rsid w:val="00EF4302"/>
    <w:rsid w:val="00EF44B6"/>
    <w:rsid w:val="00EF4540"/>
    <w:rsid w:val="00EF45CD"/>
    <w:rsid w:val="00EF492D"/>
    <w:rsid w:val="00EF6726"/>
    <w:rsid w:val="00EF68B6"/>
    <w:rsid w:val="00EF6E29"/>
    <w:rsid w:val="00EF6E85"/>
    <w:rsid w:val="00EF7262"/>
    <w:rsid w:val="00EF72FC"/>
    <w:rsid w:val="00EF7773"/>
    <w:rsid w:val="00EF79B0"/>
    <w:rsid w:val="00EF79C0"/>
    <w:rsid w:val="00EF7CE9"/>
    <w:rsid w:val="00F001EB"/>
    <w:rsid w:val="00F00944"/>
    <w:rsid w:val="00F00AD2"/>
    <w:rsid w:val="00F00B94"/>
    <w:rsid w:val="00F00C9D"/>
    <w:rsid w:val="00F00D11"/>
    <w:rsid w:val="00F010E1"/>
    <w:rsid w:val="00F01713"/>
    <w:rsid w:val="00F02056"/>
    <w:rsid w:val="00F021BD"/>
    <w:rsid w:val="00F02523"/>
    <w:rsid w:val="00F0272D"/>
    <w:rsid w:val="00F02F23"/>
    <w:rsid w:val="00F03247"/>
    <w:rsid w:val="00F03687"/>
    <w:rsid w:val="00F03F64"/>
    <w:rsid w:val="00F03F7B"/>
    <w:rsid w:val="00F045AD"/>
    <w:rsid w:val="00F0463F"/>
    <w:rsid w:val="00F049F0"/>
    <w:rsid w:val="00F050B8"/>
    <w:rsid w:val="00F05210"/>
    <w:rsid w:val="00F05957"/>
    <w:rsid w:val="00F05AD6"/>
    <w:rsid w:val="00F0619E"/>
    <w:rsid w:val="00F06647"/>
    <w:rsid w:val="00F067EE"/>
    <w:rsid w:val="00F06844"/>
    <w:rsid w:val="00F06A94"/>
    <w:rsid w:val="00F06FD9"/>
    <w:rsid w:val="00F0783E"/>
    <w:rsid w:val="00F07F3D"/>
    <w:rsid w:val="00F07F78"/>
    <w:rsid w:val="00F07FB5"/>
    <w:rsid w:val="00F100DA"/>
    <w:rsid w:val="00F1051C"/>
    <w:rsid w:val="00F10A14"/>
    <w:rsid w:val="00F10FB5"/>
    <w:rsid w:val="00F112CD"/>
    <w:rsid w:val="00F119FD"/>
    <w:rsid w:val="00F11D1A"/>
    <w:rsid w:val="00F11F0B"/>
    <w:rsid w:val="00F11F70"/>
    <w:rsid w:val="00F120C7"/>
    <w:rsid w:val="00F12230"/>
    <w:rsid w:val="00F132C9"/>
    <w:rsid w:val="00F13F31"/>
    <w:rsid w:val="00F14085"/>
    <w:rsid w:val="00F159F9"/>
    <w:rsid w:val="00F15DB1"/>
    <w:rsid w:val="00F15EDE"/>
    <w:rsid w:val="00F161CB"/>
    <w:rsid w:val="00F16266"/>
    <w:rsid w:val="00F1693A"/>
    <w:rsid w:val="00F16D89"/>
    <w:rsid w:val="00F17025"/>
    <w:rsid w:val="00F1723E"/>
    <w:rsid w:val="00F174EE"/>
    <w:rsid w:val="00F20AAE"/>
    <w:rsid w:val="00F20B74"/>
    <w:rsid w:val="00F213CA"/>
    <w:rsid w:val="00F21763"/>
    <w:rsid w:val="00F22729"/>
    <w:rsid w:val="00F22DE5"/>
    <w:rsid w:val="00F22F47"/>
    <w:rsid w:val="00F23257"/>
    <w:rsid w:val="00F23261"/>
    <w:rsid w:val="00F2330D"/>
    <w:rsid w:val="00F2379E"/>
    <w:rsid w:val="00F23C66"/>
    <w:rsid w:val="00F247E3"/>
    <w:rsid w:val="00F24AAD"/>
    <w:rsid w:val="00F25452"/>
    <w:rsid w:val="00F258C4"/>
    <w:rsid w:val="00F25F5B"/>
    <w:rsid w:val="00F26219"/>
    <w:rsid w:val="00F267A5"/>
    <w:rsid w:val="00F2684B"/>
    <w:rsid w:val="00F26A35"/>
    <w:rsid w:val="00F27270"/>
    <w:rsid w:val="00F2729C"/>
    <w:rsid w:val="00F272AC"/>
    <w:rsid w:val="00F273D5"/>
    <w:rsid w:val="00F27487"/>
    <w:rsid w:val="00F27C3C"/>
    <w:rsid w:val="00F27F8C"/>
    <w:rsid w:val="00F30042"/>
    <w:rsid w:val="00F3005A"/>
    <w:rsid w:val="00F304C0"/>
    <w:rsid w:val="00F3122E"/>
    <w:rsid w:val="00F312B6"/>
    <w:rsid w:val="00F312CA"/>
    <w:rsid w:val="00F31971"/>
    <w:rsid w:val="00F31B54"/>
    <w:rsid w:val="00F32618"/>
    <w:rsid w:val="00F32628"/>
    <w:rsid w:val="00F329A5"/>
    <w:rsid w:val="00F329BE"/>
    <w:rsid w:val="00F32B6B"/>
    <w:rsid w:val="00F32D40"/>
    <w:rsid w:val="00F330DD"/>
    <w:rsid w:val="00F348FE"/>
    <w:rsid w:val="00F3492A"/>
    <w:rsid w:val="00F3493D"/>
    <w:rsid w:val="00F34E45"/>
    <w:rsid w:val="00F352FE"/>
    <w:rsid w:val="00F3561A"/>
    <w:rsid w:val="00F356FD"/>
    <w:rsid w:val="00F35880"/>
    <w:rsid w:val="00F35A62"/>
    <w:rsid w:val="00F35D39"/>
    <w:rsid w:val="00F35D3F"/>
    <w:rsid w:val="00F363F9"/>
    <w:rsid w:val="00F36548"/>
    <w:rsid w:val="00F369B9"/>
    <w:rsid w:val="00F36B9B"/>
    <w:rsid w:val="00F37159"/>
    <w:rsid w:val="00F374AD"/>
    <w:rsid w:val="00F37877"/>
    <w:rsid w:val="00F379B0"/>
    <w:rsid w:val="00F41169"/>
    <w:rsid w:val="00F414F3"/>
    <w:rsid w:val="00F4181F"/>
    <w:rsid w:val="00F41F8D"/>
    <w:rsid w:val="00F42072"/>
    <w:rsid w:val="00F42301"/>
    <w:rsid w:val="00F4246E"/>
    <w:rsid w:val="00F4282B"/>
    <w:rsid w:val="00F429B6"/>
    <w:rsid w:val="00F42EE9"/>
    <w:rsid w:val="00F43256"/>
    <w:rsid w:val="00F43601"/>
    <w:rsid w:val="00F43B82"/>
    <w:rsid w:val="00F44165"/>
    <w:rsid w:val="00F44528"/>
    <w:rsid w:val="00F4473F"/>
    <w:rsid w:val="00F44B95"/>
    <w:rsid w:val="00F44F97"/>
    <w:rsid w:val="00F45614"/>
    <w:rsid w:val="00F46027"/>
    <w:rsid w:val="00F46884"/>
    <w:rsid w:val="00F46EFB"/>
    <w:rsid w:val="00F47021"/>
    <w:rsid w:val="00F47795"/>
    <w:rsid w:val="00F47B43"/>
    <w:rsid w:val="00F50B53"/>
    <w:rsid w:val="00F50E0E"/>
    <w:rsid w:val="00F511E3"/>
    <w:rsid w:val="00F5148E"/>
    <w:rsid w:val="00F51CAF"/>
    <w:rsid w:val="00F51FAA"/>
    <w:rsid w:val="00F527B2"/>
    <w:rsid w:val="00F52B57"/>
    <w:rsid w:val="00F52C87"/>
    <w:rsid w:val="00F52FC5"/>
    <w:rsid w:val="00F530F5"/>
    <w:rsid w:val="00F53587"/>
    <w:rsid w:val="00F53663"/>
    <w:rsid w:val="00F53734"/>
    <w:rsid w:val="00F5394F"/>
    <w:rsid w:val="00F53E7E"/>
    <w:rsid w:val="00F53EE1"/>
    <w:rsid w:val="00F54490"/>
    <w:rsid w:val="00F544C8"/>
    <w:rsid w:val="00F54B06"/>
    <w:rsid w:val="00F54BD9"/>
    <w:rsid w:val="00F54C18"/>
    <w:rsid w:val="00F54F3A"/>
    <w:rsid w:val="00F55023"/>
    <w:rsid w:val="00F55207"/>
    <w:rsid w:val="00F5575A"/>
    <w:rsid w:val="00F55B42"/>
    <w:rsid w:val="00F56473"/>
    <w:rsid w:val="00F56826"/>
    <w:rsid w:val="00F56AC0"/>
    <w:rsid w:val="00F57350"/>
    <w:rsid w:val="00F57415"/>
    <w:rsid w:val="00F576C6"/>
    <w:rsid w:val="00F57ADB"/>
    <w:rsid w:val="00F57FA6"/>
    <w:rsid w:val="00F60019"/>
    <w:rsid w:val="00F6038F"/>
    <w:rsid w:val="00F60726"/>
    <w:rsid w:val="00F60854"/>
    <w:rsid w:val="00F60A1C"/>
    <w:rsid w:val="00F60A73"/>
    <w:rsid w:val="00F60B2A"/>
    <w:rsid w:val="00F60CB5"/>
    <w:rsid w:val="00F60D11"/>
    <w:rsid w:val="00F61A48"/>
    <w:rsid w:val="00F61D63"/>
    <w:rsid w:val="00F620DC"/>
    <w:rsid w:val="00F621AD"/>
    <w:rsid w:val="00F6237F"/>
    <w:rsid w:val="00F62464"/>
    <w:rsid w:val="00F62CD1"/>
    <w:rsid w:val="00F630A8"/>
    <w:rsid w:val="00F630B2"/>
    <w:rsid w:val="00F634AF"/>
    <w:rsid w:val="00F634B5"/>
    <w:rsid w:val="00F635EF"/>
    <w:rsid w:val="00F6378A"/>
    <w:rsid w:val="00F63C80"/>
    <w:rsid w:val="00F63E9B"/>
    <w:rsid w:val="00F6402F"/>
    <w:rsid w:val="00F641E4"/>
    <w:rsid w:val="00F6444E"/>
    <w:rsid w:val="00F649D1"/>
    <w:rsid w:val="00F64B72"/>
    <w:rsid w:val="00F64CF1"/>
    <w:rsid w:val="00F6558B"/>
    <w:rsid w:val="00F6589C"/>
    <w:rsid w:val="00F65DB3"/>
    <w:rsid w:val="00F668DF"/>
    <w:rsid w:val="00F66B18"/>
    <w:rsid w:val="00F66DDC"/>
    <w:rsid w:val="00F670CF"/>
    <w:rsid w:val="00F67134"/>
    <w:rsid w:val="00F672BE"/>
    <w:rsid w:val="00F6739E"/>
    <w:rsid w:val="00F67CFD"/>
    <w:rsid w:val="00F70B2E"/>
    <w:rsid w:val="00F70BAE"/>
    <w:rsid w:val="00F70C12"/>
    <w:rsid w:val="00F70D44"/>
    <w:rsid w:val="00F710FB"/>
    <w:rsid w:val="00F71430"/>
    <w:rsid w:val="00F71775"/>
    <w:rsid w:val="00F7184A"/>
    <w:rsid w:val="00F7190B"/>
    <w:rsid w:val="00F719E7"/>
    <w:rsid w:val="00F71ABD"/>
    <w:rsid w:val="00F71AFD"/>
    <w:rsid w:val="00F71D44"/>
    <w:rsid w:val="00F721BA"/>
    <w:rsid w:val="00F72541"/>
    <w:rsid w:val="00F72973"/>
    <w:rsid w:val="00F72D4B"/>
    <w:rsid w:val="00F72F42"/>
    <w:rsid w:val="00F733B0"/>
    <w:rsid w:val="00F73783"/>
    <w:rsid w:val="00F73E07"/>
    <w:rsid w:val="00F74195"/>
    <w:rsid w:val="00F748BB"/>
    <w:rsid w:val="00F748BF"/>
    <w:rsid w:val="00F75093"/>
    <w:rsid w:val="00F752D5"/>
    <w:rsid w:val="00F75304"/>
    <w:rsid w:val="00F75724"/>
    <w:rsid w:val="00F75850"/>
    <w:rsid w:val="00F75D6E"/>
    <w:rsid w:val="00F7608B"/>
    <w:rsid w:val="00F766F3"/>
    <w:rsid w:val="00F76767"/>
    <w:rsid w:val="00F76799"/>
    <w:rsid w:val="00F76C6E"/>
    <w:rsid w:val="00F76E2A"/>
    <w:rsid w:val="00F77BAB"/>
    <w:rsid w:val="00F802C0"/>
    <w:rsid w:val="00F80B9C"/>
    <w:rsid w:val="00F80CD2"/>
    <w:rsid w:val="00F80F75"/>
    <w:rsid w:val="00F813FC"/>
    <w:rsid w:val="00F814B4"/>
    <w:rsid w:val="00F81583"/>
    <w:rsid w:val="00F81BC3"/>
    <w:rsid w:val="00F81E60"/>
    <w:rsid w:val="00F81F1C"/>
    <w:rsid w:val="00F82317"/>
    <w:rsid w:val="00F8262A"/>
    <w:rsid w:val="00F82649"/>
    <w:rsid w:val="00F827F3"/>
    <w:rsid w:val="00F82864"/>
    <w:rsid w:val="00F83672"/>
    <w:rsid w:val="00F837ED"/>
    <w:rsid w:val="00F8382C"/>
    <w:rsid w:val="00F839F7"/>
    <w:rsid w:val="00F84294"/>
    <w:rsid w:val="00F843AB"/>
    <w:rsid w:val="00F843F3"/>
    <w:rsid w:val="00F84702"/>
    <w:rsid w:val="00F84F29"/>
    <w:rsid w:val="00F850C7"/>
    <w:rsid w:val="00F856D2"/>
    <w:rsid w:val="00F85959"/>
    <w:rsid w:val="00F85E81"/>
    <w:rsid w:val="00F860D8"/>
    <w:rsid w:val="00F8676C"/>
    <w:rsid w:val="00F86CD2"/>
    <w:rsid w:val="00F86D67"/>
    <w:rsid w:val="00F86F6B"/>
    <w:rsid w:val="00F87F6F"/>
    <w:rsid w:val="00F900F1"/>
    <w:rsid w:val="00F90272"/>
    <w:rsid w:val="00F902F1"/>
    <w:rsid w:val="00F902F4"/>
    <w:rsid w:val="00F90AD0"/>
    <w:rsid w:val="00F9111A"/>
    <w:rsid w:val="00F913AE"/>
    <w:rsid w:val="00F914D8"/>
    <w:rsid w:val="00F92275"/>
    <w:rsid w:val="00F9254C"/>
    <w:rsid w:val="00F926DA"/>
    <w:rsid w:val="00F929FB"/>
    <w:rsid w:val="00F92E00"/>
    <w:rsid w:val="00F930FB"/>
    <w:rsid w:val="00F933AC"/>
    <w:rsid w:val="00F93958"/>
    <w:rsid w:val="00F94074"/>
    <w:rsid w:val="00F940F5"/>
    <w:rsid w:val="00F94215"/>
    <w:rsid w:val="00F948B7"/>
    <w:rsid w:val="00F94E32"/>
    <w:rsid w:val="00F96080"/>
    <w:rsid w:val="00F96913"/>
    <w:rsid w:val="00F96C8D"/>
    <w:rsid w:val="00F96CD5"/>
    <w:rsid w:val="00F9728A"/>
    <w:rsid w:val="00F97D56"/>
    <w:rsid w:val="00FA0110"/>
    <w:rsid w:val="00FA097A"/>
    <w:rsid w:val="00FA0E76"/>
    <w:rsid w:val="00FA161A"/>
    <w:rsid w:val="00FA177B"/>
    <w:rsid w:val="00FA1CAD"/>
    <w:rsid w:val="00FA211F"/>
    <w:rsid w:val="00FA240F"/>
    <w:rsid w:val="00FA24C6"/>
    <w:rsid w:val="00FA25A8"/>
    <w:rsid w:val="00FA308F"/>
    <w:rsid w:val="00FA36A1"/>
    <w:rsid w:val="00FA36C7"/>
    <w:rsid w:val="00FA3816"/>
    <w:rsid w:val="00FA3D4A"/>
    <w:rsid w:val="00FA3D66"/>
    <w:rsid w:val="00FA4039"/>
    <w:rsid w:val="00FA426C"/>
    <w:rsid w:val="00FA4D39"/>
    <w:rsid w:val="00FA4D76"/>
    <w:rsid w:val="00FA5079"/>
    <w:rsid w:val="00FA5142"/>
    <w:rsid w:val="00FA51A3"/>
    <w:rsid w:val="00FA5677"/>
    <w:rsid w:val="00FA62E1"/>
    <w:rsid w:val="00FA64C0"/>
    <w:rsid w:val="00FA67A4"/>
    <w:rsid w:val="00FA67EE"/>
    <w:rsid w:val="00FA7306"/>
    <w:rsid w:val="00FA74C4"/>
    <w:rsid w:val="00FA769F"/>
    <w:rsid w:val="00FA78BB"/>
    <w:rsid w:val="00FA7B97"/>
    <w:rsid w:val="00FA7F5E"/>
    <w:rsid w:val="00FB0396"/>
    <w:rsid w:val="00FB03C6"/>
    <w:rsid w:val="00FB1442"/>
    <w:rsid w:val="00FB1B81"/>
    <w:rsid w:val="00FB1DE8"/>
    <w:rsid w:val="00FB26A4"/>
    <w:rsid w:val="00FB2C7E"/>
    <w:rsid w:val="00FB3087"/>
    <w:rsid w:val="00FB3349"/>
    <w:rsid w:val="00FB34CE"/>
    <w:rsid w:val="00FB38C8"/>
    <w:rsid w:val="00FB3D4A"/>
    <w:rsid w:val="00FB3DC7"/>
    <w:rsid w:val="00FB3DED"/>
    <w:rsid w:val="00FB403E"/>
    <w:rsid w:val="00FB40AC"/>
    <w:rsid w:val="00FB4180"/>
    <w:rsid w:val="00FB4237"/>
    <w:rsid w:val="00FB47D6"/>
    <w:rsid w:val="00FB4990"/>
    <w:rsid w:val="00FB4A57"/>
    <w:rsid w:val="00FB5CE9"/>
    <w:rsid w:val="00FB618A"/>
    <w:rsid w:val="00FB659F"/>
    <w:rsid w:val="00FB691C"/>
    <w:rsid w:val="00FB7451"/>
    <w:rsid w:val="00FB7E6B"/>
    <w:rsid w:val="00FB7F32"/>
    <w:rsid w:val="00FC0639"/>
    <w:rsid w:val="00FC06A4"/>
    <w:rsid w:val="00FC08D8"/>
    <w:rsid w:val="00FC0CFB"/>
    <w:rsid w:val="00FC1205"/>
    <w:rsid w:val="00FC1629"/>
    <w:rsid w:val="00FC16BB"/>
    <w:rsid w:val="00FC1C46"/>
    <w:rsid w:val="00FC20D7"/>
    <w:rsid w:val="00FC2373"/>
    <w:rsid w:val="00FC2670"/>
    <w:rsid w:val="00FC294E"/>
    <w:rsid w:val="00FC2DE7"/>
    <w:rsid w:val="00FC2FC8"/>
    <w:rsid w:val="00FC344A"/>
    <w:rsid w:val="00FC3625"/>
    <w:rsid w:val="00FC3F9C"/>
    <w:rsid w:val="00FC4025"/>
    <w:rsid w:val="00FC40D9"/>
    <w:rsid w:val="00FC4647"/>
    <w:rsid w:val="00FC47CC"/>
    <w:rsid w:val="00FC48DB"/>
    <w:rsid w:val="00FC4996"/>
    <w:rsid w:val="00FC4CCD"/>
    <w:rsid w:val="00FC52E9"/>
    <w:rsid w:val="00FC536E"/>
    <w:rsid w:val="00FC596B"/>
    <w:rsid w:val="00FC5ADE"/>
    <w:rsid w:val="00FC65DD"/>
    <w:rsid w:val="00FC75B6"/>
    <w:rsid w:val="00FC7623"/>
    <w:rsid w:val="00FC7B99"/>
    <w:rsid w:val="00FC7C55"/>
    <w:rsid w:val="00FD03E6"/>
    <w:rsid w:val="00FD063A"/>
    <w:rsid w:val="00FD0731"/>
    <w:rsid w:val="00FD07F6"/>
    <w:rsid w:val="00FD0E2E"/>
    <w:rsid w:val="00FD0EB6"/>
    <w:rsid w:val="00FD121F"/>
    <w:rsid w:val="00FD1F99"/>
    <w:rsid w:val="00FD23A8"/>
    <w:rsid w:val="00FD2A54"/>
    <w:rsid w:val="00FD2DFB"/>
    <w:rsid w:val="00FD2EF6"/>
    <w:rsid w:val="00FD38B0"/>
    <w:rsid w:val="00FD4A13"/>
    <w:rsid w:val="00FD4C97"/>
    <w:rsid w:val="00FD4D47"/>
    <w:rsid w:val="00FD5E3D"/>
    <w:rsid w:val="00FD5E71"/>
    <w:rsid w:val="00FD6451"/>
    <w:rsid w:val="00FD6741"/>
    <w:rsid w:val="00FD68A3"/>
    <w:rsid w:val="00FD6EE7"/>
    <w:rsid w:val="00FD7044"/>
    <w:rsid w:val="00FD71ED"/>
    <w:rsid w:val="00FD7744"/>
    <w:rsid w:val="00FD7A94"/>
    <w:rsid w:val="00FD7C40"/>
    <w:rsid w:val="00FE0080"/>
    <w:rsid w:val="00FE053D"/>
    <w:rsid w:val="00FE0C7E"/>
    <w:rsid w:val="00FE13AA"/>
    <w:rsid w:val="00FE17A8"/>
    <w:rsid w:val="00FE18B4"/>
    <w:rsid w:val="00FE195A"/>
    <w:rsid w:val="00FE1CF0"/>
    <w:rsid w:val="00FE1EA2"/>
    <w:rsid w:val="00FE1EA7"/>
    <w:rsid w:val="00FE1F68"/>
    <w:rsid w:val="00FE24FF"/>
    <w:rsid w:val="00FE2636"/>
    <w:rsid w:val="00FE277B"/>
    <w:rsid w:val="00FE28C1"/>
    <w:rsid w:val="00FE2D86"/>
    <w:rsid w:val="00FE3066"/>
    <w:rsid w:val="00FE3347"/>
    <w:rsid w:val="00FE3425"/>
    <w:rsid w:val="00FE42E7"/>
    <w:rsid w:val="00FE478E"/>
    <w:rsid w:val="00FE487E"/>
    <w:rsid w:val="00FE4891"/>
    <w:rsid w:val="00FE5109"/>
    <w:rsid w:val="00FE52E6"/>
    <w:rsid w:val="00FE562E"/>
    <w:rsid w:val="00FE572B"/>
    <w:rsid w:val="00FE5ACD"/>
    <w:rsid w:val="00FE5EB6"/>
    <w:rsid w:val="00FE5EC4"/>
    <w:rsid w:val="00FE6561"/>
    <w:rsid w:val="00FE680E"/>
    <w:rsid w:val="00FE682B"/>
    <w:rsid w:val="00FE6D3E"/>
    <w:rsid w:val="00FE7095"/>
    <w:rsid w:val="00FE7578"/>
    <w:rsid w:val="00FE7943"/>
    <w:rsid w:val="00FE7F42"/>
    <w:rsid w:val="00FF038C"/>
    <w:rsid w:val="00FF0433"/>
    <w:rsid w:val="00FF047E"/>
    <w:rsid w:val="00FF0FBF"/>
    <w:rsid w:val="00FF10EE"/>
    <w:rsid w:val="00FF162B"/>
    <w:rsid w:val="00FF1AE4"/>
    <w:rsid w:val="00FF1B10"/>
    <w:rsid w:val="00FF1B1C"/>
    <w:rsid w:val="00FF1CE4"/>
    <w:rsid w:val="00FF201C"/>
    <w:rsid w:val="00FF22FC"/>
    <w:rsid w:val="00FF27C6"/>
    <w:rsid w:val="00FF3090"/>
    <w:rsid w:val="00FF3E2A"/>
    <w:rsid w:val="00FF3ECA"/>
    <w:rsid w:val="00FF4262"/>
    <w:rsid w:val="00FF42A4"/>
    <w:rsid w:val="00FF4735"/>
    <w:rsid w:val="00FF48F0"/>
    <w:rsid w:val="00FF4B0F"/>
    <w:rsid w:val="00FF504F"/>
    <w:rsid w:val="00FF514E"/>
    <w:rsid w:val="00FF51E4"/>
    <w:rsid w:val="00FF551C"/>
    <w:rsid w:val="00FF5D43"/>
    <w:rsid w:val="00FF64D3"/>
    <w:rsid w:val="00FF66E2"/>
    <w:rsid w:val="00FF6749"/>
    <w:rsid w:val="00FF6758"/>
    <w:rsid w:val="00FF6843"/>
    <w:rsid w:val="00FF6C1C"/>
    <w:rsid w:val="00FF6E2C"/>
    <w:rsid w:val="00FF6F68"/>
    <w:rsid w:val="00FF70B5"/>
    <w:rsid w:val="00FF70F1"/>
    <w:rsid w:val="00FF7140"/>
    <w:rsid w:val="00FF73A0"/>
    <w:rsid w:val="00FF75AB"/>
    <w:rsid w:val="00FF7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61CDC8-09D7-402E-85DF-AA375D8D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D39"/>
    <w:pPr>
      <w:spacing w:after="200" w:line="276" w:lineRule="auto"/>
      <w:jc w:val="both"/>
    </w:pPr>
    <w:rPr>
      <w:lang w:eastAsia="en-US" w:bidi="en-US"/>
    </w:rPr>
  </w:style>
  <w:style w:type="paragraph" w:styleId="Heading1">
    <w:name w:val="heading 1"/>
    <w:basedOn w:val="Normal"/>
    <w:next w:val="Normal"/>
    <w:link w:val="Heading1Char"/>
    <w:uiPriority w:val="9"/>
    <w:qFormat/>
    <w:rsid w:val="00311C48"/>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311C48"/>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11C48"/>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311C48"/>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311C48"/>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unhideWhenUsed/>
    <w:qFormat/>
    <w:rsid w:val="00311C48"/>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311C48"/>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311C48"/>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311C48"/>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11C48"/>
    <w:rPr>
      <w:smallCaps/>
      <w:spacing w:val="5"/>
      <w:sz w:val="32"/>
      <w:szCs w:val="32"/>
    </w:rPr>
  </w:style>
  <w:style w:type="character" w:customStyle="1" w:styleId="Heading2Char">
    <w:name w:val="Heading 2 Char"/>
    <w:link w:val="Heading2"/>
    <w:uiPriority w:val="9"/>
    <w:rsid w:val="00311C48"/>
    <w:rPr>
      <w:smallCaps/>
      <w:spacing w:val="5"/>
      <w:sz w:val="28"/>
      <w:szCs w:val="28"/>
    </w:rPr>
  </w:style>
  <w:style w:type="character" w:customStyle="1" w:styleId="Heading3Char">
    <w:name w:val="Heading 3 Char"/>
    <w:link w:val="Heading3"/>
    <w:uiPriority w:val="9"/>
    <w:rsid w:val="00311C48"/>
    <w:rPr>
      <w:smallCaps/>
      <w:spacing w:val="5"/>
      <w:sz w:val="24"/>
      <w:szCs w:val="24"/>
    </w:rPr>
  </w:style>
  <w:style w:type="character" w:customStyle="1" w:styleId="Heading4Char">
    <w:name w:val="Heading 4 Char"/>
    <w:link w:val="Heading4"/>
    <w:uiPriority w:val="9"/>
    <w:rsid w:val="00311C48"/>
    <w:rPr>
      <w:smallCaps/>
      <w:spacing w:val="10"/>
      <w:sz w:val="22"/>
      <w:szCs w:val="22"/>
    </w:rPr>
  </w:style>
  <w:style w:type="character" w:customStyle="1" w:styleId="Heading5Char">
    <w:name w:val="Heading 5 Char"/>
    <w:link w:val="Heading5"/>
    <w:uiPriority w:val="9"/>
    <w:rsid w:val="00311C48"/>
    <w:rPr>
      <w:smallCaps/>
      <w:color w:val="943634"/>
      <w:spacing w:val="10"/>
      <w:sz w:val="22"/>
      <w:szCs w:val="26"/>
    </w:rPr>
  </w:style>
  <w:style w:type="character" w:customStyle="1" w:styleId="Heading6Char">
    <w:name w:val="Heading 6 Char"/>
    <w:link w:val="Heading6"/>
    <w:uiPriority w:val="9"/>
    <w:rsid w:val="00311C48"/>
    <w:rPr>
      <w:smallCaps/>
      <w:color w:val="C0504D"/>
      <w:spacing w:val="5"/>
      <w:sz w:val="22"/>
    </w:rPr>
  </w:style>
  <w:style w:type="character" w:customStyle="1" w:styleId="Heading7Char">
    <w:name w:val="Heading 7 Char"/>
    <w:link w:val="Heading7"/>
    <w:uiPriority w:val="9"/>
    <w:semiHidden/>
    <w:rsid w:val="00311C48"/>
    <w:rPr>
      <w:b/>
      <w:smallCaps/>
      <w:color w:val="C0504D"/>
      <w:spacing w:val="10"/>
    </w:rPr>
  </w:style>
  <w:style w:type="character" w:customStyle="1" w:styleId="Heading8Char">
    <w:name w:val="Heading 8 Char"/>
    <w:link w:val="Heading8"/>
    <w:uiPriority w:val="9"/>
    <w:semiHidden/>
    <w:rsid w:val="00311C48"/>
    <w:rPr>
      <w:b/>
      <w:i/>
      <w:smallCaps/>
      <w:color w:val="943634"/>
    </w:rPr>
  </w:style>
  <w:style w:type="character" w:customStyle="1" w:styleId="Heading9Char">
    <w:name w:val="Heading 9 Char"/>
    <w:link w:val="Heading9"/>
    <w:uiPriority w:val="9"/>
    <w:semiHidden/>
    <w:rsid w:val="00311C48"/>
    <w:rPr>
      <w:b/>
      <w:i/>
      <w:smallCaps/>
      <w:color w:val="622423"/>
    </w:rPr>
  </w:style>
  <w:style w:type="paragraph" w:styleId="Caption">
    <w:name w:val="caption"/>
    <w:basedOn w:val="Normal"/>
    <w:next w:val="Normal"/>
    <w:uiPriority w:val="35"/>
    <w:semiHidden/>
    <w:unhideWhenUsed/>
    <w:qFormat/>
    <w:rsid w:val="00311C48"/>
    <w:rPr>
      <w:b/>
      <w:bCs/>
      <w:caps/>
      <w:sz w:val="16"/>
      <w:szCs w:val="18"/>
    </w:rPr>
  </w:style>
  <w:style w:type="paragraph" w:styleId="Title">
    <w:name w:val="Title"/>
    <w:basedOn w:val="Normal"/>
    <w:next w:val="Normal"/>
    <w:link w:val="TitleChar"/>
    <w:uiPriority w:val="10"/>
    <w:qFormat/>
    <w:rsid w:val="00311C48"/>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311C48"/>
    <w:rPr>
      <w:smallCaps/>
      <w:sz w:val="48"/>
      <w:szCs w:val="48"/>
    </w:rPr>
  </w:style>
  <w:style w:type="paragraph" w:styleId="Subtitle">
    <w:name w:val="Subtitle"/>
    <w:basedOn w:val="Normal"/>
    <w:next w:val="Normal"/>
    <w:link w:val="SubtitleChar"/>
    <w:uiPriority w:val="11"/>
    <w:qFormat/>
    <w:rsid w:val="00311C48"/>
    <w:pPr>
      <w:spacing w:after="720" w:line="240" w:lineRule="auto"/>
      <w:jc w:val="right"/>
    </w:pPr>
    <w:rPr>
      <w:rFonts w:ascii="Cambria" w:eastAsia="Times New Roman" w:hAnsi="Cambria"/>
      <w:szCs w:val="22"/>
    </w:rPr>
  </w:style>
  <w:style w:type="character" w:customStyle="1" w:styleId="SubtitleChar">
    <w:name w:val="Subtitle Char"/>
    <w:link w:val="Subtitle"/>
    <w:uiPriority w:val="11"/>
    <w:rsid w:val="00311C48"/>
    <w:rPr>
      <w:rFonts w:ascii="Cambria" w:eastAsia="Times New Roman" w:hAnsi="Cambria" w:cs="Times New Roman"/>
      <w:szCs w:val="22"/>
    </w:rPr>
  </w:style>
  <w:style w:type="character" w:styleId="Strong">
    <w:name w:val="Strong"/>
    <w:uiPriority w:val="22"/>
    <w:qFormat/>
    <w:rsid w:val="00311C48"/>
    <w:rPr>
      <w:b/>
      <w:color w:val="C0504D"/>
    </w:rPr>
  </w:style>
  <w:style w:type="character" w:styleId="Emphasis">
    <w:name w:val="Emphasis"/>
    <w:uiPriority w:val="20"/>
    <w:qFormat/>
    <w:rsid w:val="00311C48"/>
    <w:rPr>
      <w:b/>
      <w:i/>
      <w:spacing w:val="10"/>
    </w:rPr>
  </w:style>
  <w:style w:type="paragraph" w:styleId="NoSpacing">
    <w:name w:val="No Spacing"/>
    <w:basedOn w:val="Normal"/>
    <w:link w:val="NoSpacingChar"/>
    <w:uiPriority w:val="1"/>
    <w:qFormat/>
    <w:rsid w:val="00311C48"/>
    <w:pPr>
      <w:spacing w:after="0" w:line="240" w:lineRule="auto"/>
    </w:pPr>
  </w:style>
  <w:style w:type="character" w:customStyle="1" w:styleId="NoSpacingChar">
    <w:name w:val="No Spacing Char"/>
    <w:basedOn w:val="DefaultParagraphFont"/>
    <w:link w:val="NoSpacing"/>
    <w:uiPriority w:val="1"/>
    <w:rsid w:val="00311C48"/>
  </w:style>
  <w:style w:type="paragraph" w:styleId="ListParagraph">
    <w:name w:val="List Paragraph"/>
    <w:basedOn w:val="Normal"/>
    <w:uiPriority w:val="34"/>
    <w:qFormat/>
    <w:rsid w:val="00311C48"/>
    <w:pPr>
      <w:ind w:left="720"/>
      <w:contextualSpacing/>
    </w:pPr>
  </w:style>
  <w:style w:type="paragraph" w:styleId="Quote">
    <w:name w:val="Quote"/>
    <w:basedOn w:val="Normal"/>
    <w:next w:val="Normal"/>
    <w:link w:val="QuoteChar"/>
    <w:uiPriority w:val="29"/>
    <w:qFormat/>
    <w:rsid w:val="00311C48"/>
    <w:rPr>
      <w:i/>
    </w:rPr>
  </w:style>
  <w:style w:type="character" w:customStyle="1" w:styleId="QuoteChar">
    <w:name w:val="Quote Char"/>
    <w:link w:val="Quote"/>
    <w:uiPriority w:val="29"/>
    <w:rsid w:val="00311C48"/>
    <w:rPr>
      <w:i/>
    </w:rPr>
  </w:style>
  <w:style w:type="paragraph" w:styleId="IntenseQuote">
    <w:name w:val="Intense Quote"/>
    <w:basedOn w:val="Normal"/>
    <w:next w:val="Normal"/>
    <w:link w:val="IntenseQuoteChar"/>
    <w:uiPriority w:val="30"/>
    <w:qFormat/>
    <w:rsid w:val="00311C48"/>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311C48"/>
    <w:rPr>
      <w:b/>
      <w:i/>
      <w:color w:val="FFFFFF"/>
      <w:shd w:val="clear" w:color="auto" w:fill="C0504D"/>
    </w:rPr>
  </w:style>
  <w:style w:type="character" w:styleId="SubtleEmphasis">
    <w:name w:val="Subtle Emphasis"/>
    <w:uiPriority w:val="19"/>
    <w:qFormat/>
    <w:rsid w:val="00311C48"/>
    <w:rPr>
      <w:i/>
    </w:rPr>
  </w:style>
  <w:style w:type="character" w:styleId="IntenseEmphasis">
    <w:name w:val="Intense Emphasis"/>
    <w:uiPriority w:val="21"/>
    <w:qFormat/>
    <w:rsid w:val="00311C48"/>
    <w:rPr>
      <w:b/>
      <w:i/>
      <w:color w:val="C0504D"/>
      <w:spacing w:val="10"/>
    </w:rPr>
  </w:style>
  <w:style w:type="character" w:styleId="SubtleReference">
    <w:name w:val="Subtle Reference"/>
    <w:uiPriority w:val="31"/>
    <w:qFormat/>
    <w:rsid w:val="00311C48"/>
    <w:rPr>
      <w:b/>
    </w:rPr>
  </w:style>
  <w:style w:type="character" w:styleId="IntenseReference">
    <w:name w:val="Intense Reference"/>
    <w:uiPriority w:val="32"/>
    <w:qFormat/>
    <w:rsid w:val="00311C48"/>
    <w:rPr>
      <w:b/>
      <w:bCs/>
      <w:smallCaps/>
      <w:spacing w:val="5"/>
      <w:sz w:val="22"/>
      <w:szCs w:val="22"/>
      <w:u w:val="single"/>
    </w:rPr>
  </w:style>
  <w:style w:type="character" w:styleId="BookTitle">
    <w:name w:val="Book Title"/>
    <w:uiPriority w:val="33"/>
    <w:qFormat/>
    <w:rsid w:val="00311C48"/>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311C48"/>
    <w:pPr>
      <w:outlineLvl w:val="9"/>
    </w:pPr>
  </w:style>
  <w:style w:type="paragraph" w:styleId="Header">
    <w:name w:val="header"/>
    <w:basedOn w:val="Normal"/>
    <w:link w:val="HeaderChar"/>
    <w:unhideWhenUsed/>
    <w:rsid w:val="00087A80"/>
    <w:pPr>
      <w:tabs>
        <w:tab w:val="center" w:pos="4513"/>
        <w:tab w:val="right" w:pos="9026"/>
      </w:tabs>
      <w:spacing w:after="0" w:line="240" w:lineRule="auto"/>
    </w:pPr>
  </w:style>
  <w:style w:type="character" w:customStyle="1" w:styleId="HeaderChar">
    <w:name w:val="Header Char"/>
    <w:link w:val="Header"/>
    <w:uiPriority w:val="99"/>
    <w:semiHidden/>
    <w:rsid w:val="00087A80"/>
    <w:rPr>
      <w:lang w:val="en-GB"/>
    </w:rPr>
  </w:style>
  <w:style w:type="paragraph" w:styleId="Footer">
    <w:name w:val="footer"/>
    <w:basedOn w:val="Normal"/>
    <w:link w:val="FooterChar"/>
    <w:uiPriority w:val="99"/>
    <w:unhideWhenUsed/>
    <w:rsid w:val="00087A80"/>
    <w:pPr>
      <w:tabs>
        <w:tab w:val="center" w:pos="4513"/>
        <w:tab w:val="right" w:pos="9026"/>
      </w:tabs>
      <w:spacing w:after="0" w:line="240" w:lineRule="auto"/>
    </w:pPr>
  </w:style>
  <w:style w:type="character" w:customStyle="1" w:styleId="FooterChar">
    <w:name w:val="Footer Char"/>
    <w:link w:val="Footer"/>
    <w:uiPriority w:val="99"/>
    <w:rsid w:val="00087A80"/>
    <w:rPr>
      <w:lang w:val="en-GB"/>
    </w:rPr>
  </w:style>
  <w:style w:type="paragraph" w:styleId="BalloonText">
    <w:name w:val="Balloon Text"/>
    <w:basedOn w:val="Normal"/>
    <w:link w:val="BalloonTextChar"/>
    <w:uiPriority w:val="99"/>
    <w:semiHidden/>
    <w:unhideWhenUsed/>
    <w:rsid w:val="00087A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7A80"/>
    <w:rPr>
      <w:rFonts w:ascii="Tahoma" w:hAnsi="Tahoma" w:cs="Tahoma"/>
      <w:sz w:val="16"/>
      <w:szCs w:val="16"/>
      <w:lang w:val="en-GB"/>
    </w:rPr>
  </w:style>
  <w:style w:type="paragraph" w:styleId="PlainText">
    <w:name w:val="Plain Text"/>
    <w:basedOn w:val="Normal"/>
    <w:link w:val="PlainTextChar"/>
    <w:uiPriority w:val="99"/>
    <w:semiHidden/>
    <w:unhideWhenUsed/>
    <w:rsid w:val="00FE1EA7"/>
    <w:pPr>
      <w:spacing w:after="0" w:line="240" w:lineRule="auto"/>
      <w:jc w:val="left"/>
    </w:pPr>
    <w:rPr>
      <w:rFonts w:ascii="Comic Sans MS" w:hAnsi="Comic Sans MS"/>
      <w:color w:val="002060"/>
      <w:szCs w:val="21"/>
      <w:lang w:bidi="ar-SA"/>
    </w:rPr>
  </w:style>
  <w:style w:type="character" w:customStyle="1" w:styleId="PlainTextChar">
    <w:name w:val="Plain Text Char"/>
    <w:link w:val="PlainText"/>
    <w:uiPriority w:val="99"/>
    <w:semiHidden/>
    <w:rsid w:val="00FE1EA7"/>
    <w:rPr>
      <w:rFonts w:ascii="Comic Sans MS" w:hAnsi="Comic Sans MS"/>
      <w:color w:val="002060"/>
      <w:szCs w:val="21"/>
      <w:lang w:eastAsia="en-US"/>
    </w:rPr>
  </w:style>
  <w:style w:type="paragraph" w:styleId="Revision">
    <w:name w:val="Revision"/>
    <w:hidden/>
    <w:uiPriority w:val="99"/>
    <w:semiHidden/>
    <w:rsid w:val="00675E24"/>
    <w:rPr>
      <w:lang w:eastAsia="en-US" w:bidi="en-US"/>
    </w:rPr>
  </w:style>
  <w:style w:type="paragraph" w:styleId="NormalWeb">
    <w:name w:val="Normal (Web)"/>
    <w:basedOn w:val="Normal"/>
    <w:uiPriority w:val="99"/>
    <w:semiHidden/>
    <w:unhideWhenUsed/>
    <w:rsid w:val="005837C3"/>
    <w:pPr>
      <w:spacing w:after="0" w:line="240" w:lineRule="auto"/>
      <w:jc w:val="left"/>
    </w:pPr>
    <w:rPr>
      <w:rFonts w:ascii="Times New Roman" w:eastAsiaTheme="minorHAnsi" w:hAnsi="Times New Roman"/>
      <w:sz w:val="24"/>
      <w:szCs w:val="24"/>
      <w:lang w:eastAsia="en-GB" w:bidi="ar-SA"/>
    </w:rPr>
  </w:style>
  <w:style w:type="character" w:styleId="Hyperlink">
    <w:name w:val="Hyperlink"/>
    <w:basedOn w:val="DefaultParagraphFont"/>
    <w:uiPriority w:val="99"/>
    <w:unhideWhenUsed/>
    <w:rsid w:val="00434DDF"/>
    <w:rPr>
      <w:color w:val="0563C1" w:themeColor="hyperlink"/>
      <w:u w:val="single"/>
    </w:rPr>
  </w:style>
  <w:style w:type="paragraph" w:customStyle="1" w:styleId="Default">
    <w:name w:val="Default"/>
    <w:rsid w:val="00FB3349"/>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859222">
      <w:bodyDiv w:val="1"/>
      <w:marLeft w:val="0"/>
      <w:marRight w:val="0"/>
      <w:marTop w:val="0"/>
      <w:marBottom w:val="0"/>
      <w:divBdr>
        <w:top w:val="none" w:sz="0" w:space="0" w:color="auto"/>
        <w:left w:val="none" w:sz="0" w:space="0" w:color="auto"/>
        <w:bottom w:val="none" w:sz="0" w:space="0" w:color="auto"/>
        <w:right w:val="none" w:sz="0" w:space="0" w:color="auto"/>
      </w:divBdr>
    </w:div>
    <w:div w:id="318270836">
      <w:bodyDiv w:val="1"/>
      <w:marLeft w:val="0"/>
      <w:marRight w:val="0"/>
      <w:marTop w:val="0"/>
      <w:marBottom w:val="0"/>
      <w:divBdr>
        <w:top w:val="none" w:sz="0" w:space="0" w:color="auto"/>
        <w:left w:val="none" w:sz="0" w:space="0" w:color="auto"/>
        <w:bottom w:val="none" w:sz="0" w:space="0" w:color="auto"/>
        <w:right w:val="none" w:sz="0" w:space="0" w:color="auto"/>
      </w:divBdr>
    </w:div>
    <w:div w:id="593827416">
      <w:bodyDiv w:val="1"/>
      <w:marLeft w:val="0"/>
      <w:marRight w:val="0"/>
      <w:marTop w:val="0"/>
      <w:marBottom w:val="0"/>
      <w:divBdr>
        <w:top w:val="none" w:sz="0" w:space="0" w:color="auto"/>
        <w:left w:val="none" w:sz="0" w:space="0" w:color="auto"/>
        <w:bottom w:val="none" w:sz="0" w:space="0" w:color="auto"/>
        <w:right w:val="none" w:sz="0" w:space="0" w:color="auto"/>
      </w:divBdr>
    </w:div>
    <w:div w:id="685062024">
      <w:bodyDiv w:val="1"/>
      <w:marLeft w:val="0"/>
      <w:marRight w:val="0"/>
      <w:marTop w:val="0"/>
      <w:marBottom w:val="0"/>
      <w:divBdr>
        <w:top w:val="none" w:sz="0" w:space="0" w:color="auto"/>
        <w:left w:val="none" w:sz="0" w:space="0" w:color="auto"/>
        <w:bottom w:val="none" w:sz="0" w:space="0" w:color="auto"/>
        <w:right w:val="none" w:sz="0" w:space="0" w:color="auto"/>
      </w:divBdr>
    </w:div>
    <w:div w:id="772480401">
      <w:bodyDiv w:val="1"/>
      <w:marLeft w:val="0"/>
      <w:marRight w:val="0"/>
      <w:marTop w:val="0"/>
      <w:marBottom w:val="0"/>
      <w:divBdr>
        <w:top w:val="none" w:sz="0" w:space="0" w:color="auto"/>
        <w:left w:val="none" w:sz="0" w:space="0" w:color="auto"/>
        <w:bottom w:val="none" w:sz="0" w:space="0" w:color="auto"/>
        <w:right w:val="none" w:sz="0" w:space="0" w:color="auto"/>
      </w:divBdr>
    </w:div>
    <w:div w:id="1221406706">
      <w:bodyDiv w:val="1"/>
      <w:marLeft w:val="0"/>
      <w:marRight w:val="0"/>
      <w:marTop w:val="0"/>
      <w:marBottom w:val="0"/>
      <w:divBdr>
        <w:top w:val="none" w:sz="0" w:space="0" w:color="auto"/>
        <w:left w:val="none" w:sz="0" w:space="0" w:color="auto"/>
        <w:bottom w:val="none" w:sz="0" w:space="0" w:color="auto"/>
        <w:right w:val="none" w:sz="0" w:space="0" w:color="auto"/>
      </w:divBdr>
    </w:div>
    <w:div w:id="1291204312">
      <w:bodyDiv w:val="1"/>
      <w:marLeft w:val="0"/>
      <w:marRight w:val="0"/>
      <w:marTop w:val="0"/>
      <w:marBottom w:val="0"/>
      <w:divBdr>
        <w:top w:val="none" w:sz="0" w:space="0" w:color="auto"/>
        <w:left w:val="none" w:sz="0" w:space="0" w:color="auto"/>
        <w:bottom w:val="none" w:sz="0" w:space="0" w:color="auto"/>
        <w:right w:val="none" w:sz="0" w:space="0" w:color="auto"/>
      </w:divBdr>
    </w:div>
    <w:div w:id="1605960980">
      <w:bodyDiv w:val="1"/>
      <w:marLeft w:val="0"/>
      <w:marRight w:val="0"/>
      <w:marTop w:val="0"/>
      <w:marBottom w:val="0"/>
      <w:divBdr>
        <w:top w:val="none" w:sz="0" w:space="0" w:color="auto"/>
        <w:left w:val="none" w:sz="0" w:space="0" w:color="auto"/>
        <w:bottom w:val="none" w:sz="0" w:space="0" w:color="auto"/>
        <w:right w:val="none" w:sz="0" w:space="0" w:color="auto"/>
      </w:divBdr>
    </w:div>
    <w:div w:id="207200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ATA\My%20Documents\DRPC%202009%20onwards\Minutes%20and%20Agenda\Minutes%202014-2015\Jan.2015%20Minut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5543-B3FE-4D34-A1CA-BE8D41986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Jan.2015 Minutes</Template>
  <TotalTime>2790</TotalTime>
  <Pages>5</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DRPC Minutes</vt:lpstr>
    </vt:vector>
  </TitlesOfParts>
  <Company>Grizli777</Company>
  <LinksUpToDate>false</LinksUpToDate>
  <CharactersWithSpaces>16925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DRPC Minutes</dc:title>
  <dc:creator>Parish Clerk</dc:creator>
  <cp:lastModifiedBy>Microsoft account</cp:lastModifiedBy>
  <cp:revision>52</cp:revision>
  <cp:lastPrinted>2024-12-03T15:02:00Z</cp:lastPrinted>
  <dcterms:created xsi:type="dcterms:W3CDTF">2024-11-11T12:45:00Z</dcterms:created>
  <dcterms:modified xsi:type="dcterms:W3CDTF">2024-12-03T15:03:00Z</dcterms:modified>
  <cp:contentStatus/>
</cp:coreProperties>
</file>